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FE" w:rsidRPr="00E92536" w:rsidRDefault="009F47FE" w:rsidP="009F47FE">
      <w:pPr>
        <w:tabs>
          <w:tab w:val="left" w:pos="3686"/>
        </w:tabs>
        <w:ind w:left="6372" w:hanging="560"/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>Alla Dirigente Scolastica</w:t>
      </w:r>
    </w:p>
    <w:p w:rsidR="009F47FE" w:rsidRPr="00E92536" w:rsidRDefault="009F47FE" w:rsidP="009F47FE">
      <w:pPr>
        <w:tabs>
          <w:tab w:val="left" w:pos="3686"/>
        </w:tabs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I.C. “VIA CENEDA”</w:t>
      </w:r>
    </w:p>
    <w:p w:rsidR="009F47FE" w:rsidRPr="00E92536" w:rsidRDefault="009F47FE" w:rsidP="00671DF5">
      <w:pPr>
        <w:tabs>
          <w:tab w:val="left" w:pos="3686"/>
        </w:tabs>
        <w:rPr>
          <w:rFonts w:asciiTheme="minorHAnsi" w:hAnsiTheme="minorHAnsi" w:cstheme="minorHAnsi"/>
          <w:b/>
          <w:u w:val="single"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</w:t>
      </w:r>
      <w:r w:rsidR="00671DF5" w:rsidRPr="00E92536">
        <w:rPr>
          <w:rFonts w:asciiTheme="minorHAnsi" w:hAnsiTheme="minorHAnsi" w:cstheme="minorHAnsi"/>
          <w:b/>
          <w:u w:val="single"/>
        </w:rPr>
        <w:t>SEDE</w:t>
      </w:r>
    </w:p>
    <w:p w:rsidR="00106AF4" w:rsidRDefault="00106AF4" w:rsidP="009F47FE">
      <w:pPr>
        <w:tabs>
          <w:tab w:val="left" w:pos="3686"/>
        </w:tabs>
        <w:rPr>
          <w:rFonts w:asciiTheme="minorHAnsi" w:hAnsiTheme="minorHAnsi" w:cstheme="minorHAnsi"/>
          <w:u w:val="single"/>
        </w:rPr>
      </w:pPr>
    </w:p>
    <w:p w:rsidR="00167CE5" w:rsidRPr="00DC7669" w:rsidRDefault="00167CE5" w:rsidP="009F47FE">
      <w:pPr>
        <w:tabs>
          <w:tab w:val="left" w:pos="368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OGGETTO</w:t>
      </w:r>
      <w:r w:rsidRPr="00DC7669">
        <w:rPr>
          <w:rFonts w:asciiTheme="minorHAnsi" w:hAnsiTheme="minorHAnsi" w:cstheme="minorHAnsi"/>
        </w:rPr>
        <w:t xml:space="preserve">: </w:t>
      </w:r>
      <w:r w:rsidR="00DC7669" w:rsidRPr="00DC7669">
        <w:rPr>
          <w:rFonts w:asciiTheme="minorHAnsi" w:hAnsiTheme="minorHAnsi" w:cstheme="minorHAnsi"/>
        </w:rPr>
        <w:t xml:space="preserve">Richiesta </w:t>
      </w:r>
      <w:r w:rsidR="007E6C64">
        <w:rPr>
          <w:rFonts w:asciiTheme="minorHAnsi" w:hAnsiTheme="minorHAnsi" w:cstheme="minorHAnsi"/>
        </w:rPr>
        <w:t>di permesso per motivi personali/familiari</w:t>
      </w:r>
      <w:r w:rsidR="007A5463">
        <w:rPr>
          <w:rFonts w:asciiTheme="minorHAnsi" w:hAnsiTheme="minorHAnsi" w:cstheme="minorHAnsi"/>
        </w:rPr>
        <w:t xml:space="preserve"> </w:t>
      </w:r>
    </w:p>
    <w:p w:rsidR="00637FBE" w:rsidRDefault="00637FBE" w:rsidP="009F47FE">
      <w:pPr>
        <w:tabs>
          <w:tab w:val="left" w:pos="368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9F47FE" w:rsidRPr="00FD0EDD" w:rsidRDefault="009F47FE" w:rsidP="00167CE5">
      <w:pPr>
        <w:tabs>
          <w:tab w:val="left" w:pos="3686"/>
        </w:tabs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 xml:space="preserve">Il/La sottoscritto/a </w:t>
      </w:r>
      <w:r w:rsidRPr="00114FDB">
        <w:rPr>
          <w:rFonts w:asciiTheme="minorHAnsi" w:hAnsiTheme="minorHAnsi" w:cstheme="minorHAnsi"/>
        </w:rPr>
        <w:t>:</w:t>
      </w:r>
      <w:r w:rsidR="00443B66" w:rsidRPr="00114FDB">
        <w:rPr>
          <w:rFonts w:asciiTheme="minorHAnsi" w:hAnsiTheme="minorHAnsi" w:cstheme="minorHAnsi"/>
        </w:rPr>
        <w:t xml:space="preserve"> </w:t>
      </w:r>
      <w:r w:rsidR="00B3068F" w:rsidRPr="00114FD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34067152"/>
          <w:placeholder>
            <w:docPart w:val="4457D7C5FF0D4BAC9D7253C558AE672D"/>
          </w:placeholder>
          <w:showingPlcHdr/>
        </w:sdtPr>
        <w:sdtEndPr/>
        <w:sdtContent>
          <w:bookmarkStart w:id="0" w:name="_GoBack"/>
          <w:r w:rsidR="00CE64EA"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  <w:bookmarkEnd w:id="0"/>
        </w:sdtContent>
      </w:sdt>
      <w:r w:rsidR="00FD0EDD" w:rsidRPr="00114FDB">
        <w:rPr>
          <w:rFonts w:asciiTheme="minorHAnsi" w:hAnsiTheme="minorHAnsi" w:cstheme="minorHAnsi"/>
          <w:b/>
        </w:rPr>
        <w:t xml:space="preserve">  </w:t>
      </w:r>
      <w:r w:rsidR="00B3068F" w:rsidRPr="00114FDB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-1522071668"/>
          <w:placeholder>
            <w:docPart w:val="E441C559B3254AAD98A095DD0CD14EF1"/>
          </w:placeholder>
          <w:showingPlcHdr/>
        </w:sdtPr>
        <w:sdtEndPr/>
        <w:sdtContent>
          <w:r w:rsidR="00B3068F" w:rsidRPr="00114FDB">
            <w:rPr>
              <w:rStyle w:val="Testosegnaposto"/>
              <w:rFonts w:asciiTheme="minorHAnsi" w:hAnsiTheme="minorHAnsi" w:cstheme="minorHAnsi"/>
              <w:b/>
            </w:rPr>
            <w:t>digitare qui Nome</w:t>
          </w:r>
          <w:r w:rsidR="002020AF" w:rsidRPr="00114FDB">
            <w:rPr>
              <w:rStyle w:val="Testosegnaposto"/>
              <w:rFonts w:asciiTheme="minorHAnsi" w:hAnsiTheme="minorHAnsi" w:cstheme="minorHAnsi"/>
              <w:b/>
            </w:rPr>
            <w:t>.</w:t>
          </w:r>
        </w:sdtContent>
      </w:sdt>
    </w:p>
    <w:p w:rsidR="003C2462" w:rsidRDefault="00FD0EDD" w:rsidP="00167CE5">
      <w:pPr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>i</w:t>
      </w:r>
      <w:r w:rsidR="009C4152" w:rsidRPr="00FD0EDD">
        <w:rPr>
          <w:rFonts w:asciiTheme="minorHAnsi" w:hAnsiTheme="minorHAnsi" w:cstheme="minorHAnsi"/>
        </w:rPr>
        <w:t xml:space="preserve">n servizio presso il Plesso </w:t>
      </w:r>
      <w:sdt>
        <w:sdtPr>
          <w:rPr>
            <w:rFonts w:asciiTheme="minorHAnsi" w:hAnsiTheme="minorHAnsi" w:cstheme="minorHAnsi"/>
          </w:rPr>
          <w:id w:val="1843665573"/>
          <w:placeholder>
            <w:docPart w:val="73849BD2BDA0426DBD71B3B6DBEE3FE6"/>
          </w:placeholder>
          <w:showingPlcHdr/>
          <w:comboBox>
            <w:listItem w:displayText="&quot;Ceneda&quot;" w:value="&quot;Ceneda&quot;"/>
            <w:listItem w:displayText="&quot;Bobbio&quot;" w:value="&quot;Bobbio&quot;"/>
            <w:listItem w:displayText="&quot;Camilla&quot;" w:value="&quot;Camilla&quot;"/>
            <w:listItem w:displayText="&quot;Lorenzo Cuneo&quot;" w:value="&quot;Lorenzo Cuneo&quot;"/>
            <w:listItem w:displayText="&quot;Mondovì&quot;" w:value="&quot;Mondovì&quot;"/>
          </w:comboBox>
        </w:sdtPr>
        <w:sdtEndPr/>
        <w:sdtContent>
          <w:r w:rsidR="00BB6A7C"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 w:rsidR="002020AF">
            <w:rPr>
              <w:rFonts w:asciiTheme="minorHAnsi" w:hAnsiTheme="minorHAnsi" w:cstheme="minorHAnsi"/>
            </w:rPr>
            <w:t>.</w:t>
          </w:r>
        </w:sdtContent>
      </w:sdt>
      <w:r w:rsidR="00BB6A7C" w:rsidRPr="00FD0EDD">
        <w:rPr>
          <w:rFonts w:asciiTheme="minorHAnsi" w:hAnsiTheme="minorHAnsi" w:cstheme="minorHAnsi"/>
        </w:rPr>
        <w:t xml:space="preserve"> </w:t>
      </w:r>
      <w:r w:rsidRPr="00FD0EDD">
        <w:rPr>
          <w:rFonts w:asciiTheme="minorHAnsi" w:hAnsiTheme="minorHAnsi" w:cstheme="minorHAnsi"/>
        </w:rPr>
        <w:t xml:space="preserve"> di </w:t>
      </w:r>
      <w:r w:rsidR="002020AF">
        <w:rPr>
          <w:rFonts w:asciiTheme="minorHAnsi" w:hAnsiTheme="minorHAnsi" w:cstheme="minorHAnsi"/>
        </w:rPr>
        <w:t>Codesto Istituto C</w:t>
      </w:r>
      <w:r w:rsidRPr="00FD0EDD">
        <w:rPr>
          <w:rFonts w:asciiTheme="minorHAnsi" w:hAnsiTheme="minorHAnsi" w:cstheme="minorHAnsi"/>
        </w:rPr>
        <w:t>omprensivo</w:t>
      </w:r>
    </w:p>
    <w:p w:rsidR="004858B4" w:rsidRDefault="003C2462" w:rsidP="00167CE5">
      <w:pPr>
        <w:spacing w:line="360" w:lineRule="auto"/>
        <w:rPr>
          <w:rFonts w:asciiTheme="minorHAnsi" w:hAnsiTheme="minorHAnsi" w:cstheme="minorHAnsi"/>
        </w:rPr>
      </w:pPr>
      <w:r w:rsidRPr="003C24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qualità di  </w:t>
      </w:r>
      <w:sdt>
        <w:sdtPr>
          <w:rPr>
            <w:rFonts w:asciiTheme="minorHAnsi" w:hAnsiTheme="minorHAnsi" w:cstheme="minorHAnsi"/>
            <w:b/>
          </w:rPr>
          <w:id w:val="-340402274"/>
          <w:placeholder>
            <w:docPart w:val="2C7B7E87BA2341A19FF5A22E769BCD4B"/>
          </w:placeholder>
          <w:showingPlcHdr/>
          <w:comboBox>
            <w:listItem w:value="Scegliere un elemento."/>
            <w:listItem w:displayText="Assistente Amministrativo" w:value="Assistente Amministrativo"/>
            <w:listItem w:displayText="Collaboratore Scolastico" w:value="Collaboratore Scolastico"/>
            <w:listItem w:displayText="D.S.G.A." w:value="D.S.G.A."/>
          </w:comboBox>
        </w:sdtPr>
        <w:sdtEndPr/>
        <w:sdtContent>
          <w:r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Pr="00E45C8D">
            <w:rPr>
              <w:rStyle w:val="Testosegnaposto"/>
              <w:b/>
            </w:rPr>
            <w:t>.</w:t>
          </w:r>
        </w:sdtContent>
      </w:sdt>
      <w:r>
        <w:rPr>
          <w:rFonts w:asciiTheme="minorHAnsi" w:hAnsiTheme="minorHAnsi" w:cstheme="minorHAnsi"/>
        </w:rPr>
        <w:t xml:space="preserve"> con contratto a tempo  </w:t>
      </w:r>
      <w:sdt>
        <w:sdtPr>
          <w:rPr>
            <w:rFonts w:asciiTheme="minorHAnsi" w:hAnsiTheme="minorHAnsi" w:cstheme="minorHAnsi"/>
          </w:rPr>
          <w:id w:val="-926495521"/>
          <w:placeholder>
            <w:docPart w:val="8457E938F68D4C4ABA1A959AF87B82F2"/>
          </w:placeholder>
          <w:showingPlcHdr/>
          <w:comboBox>
            <w:listItem w:value="Scegliere un elemento."/>
            <w:listItem w:displayText="indeterminato" w:value="indeterminato"/>
            <w:listItem w:displayText="determinato" w:value="determinato"/>
          </w:comboBox>
        </w:sdtPr>
        <w:sdtEndPr/>
        <w:sdtContent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sdtContent>
      </w:sdt>
    </w:p>
    <w:p w:rsidR="00C155E7" w:rsidRPr="00CE64EA" w:rsidRDefault="00C155E7" w:rsidP="00C155E7">
      <w:pPr>
        <w:spacing w:line="360" w:lineRule="auto"/>
        <w:jc w:val="center"/>
        <w:rPr>
          <w:rFonts w:ascii="Calibri" w:hAnsi="Calibri" w:cs="Calibri"/>
          <w:b/>
          <w:sz w:val="36"/>
          <w:szCs w:val="36"/>
        </w:rPr>
      </w:pPr>
      <w:r w:rsidRPr="00CE64EA">
        <w:rPr>
          <w:rFonts w:ascii="Calibri" w:hAnsi="Calibri" w:cs="Calibri"/>
          <w:b/>
          <w:sz w:val="36"/>
          <w:szCs w:val="36"/>
        </w:rPr>
        <w:t>CHIEDE</w:t>
      </w:r>
    </w:p>
    <w:p w:rsidR="00652E6D" w:rsidRDefault="00652E6D" w:rsidP="00652E6D">
      <w:pPr>
        <w:tabs>
          <w:tab w:val="left" w:pos="2410"/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proofErr w:type="gramStart"/>
      <w:r w:rsidRPr="00FD0EDD">
        <w:rPr>
          <w:rFonts w:ascii="Calibri" w:hAnsi="Calibri" w:cs="Calibri"/>
        </w:rPr>
        <w:t>di</w:t>
      </w:r>
      <w:proofErr w:type="gramEnd"/>
      <w:r w:rsidRPr="00FD0EDD">
        <w:rPr>
          <w:rFonts w:ascii="Calibri" w:hAnsi="Calibri" w:cs="Calibri"/>
        </w:rPr>
        <w:t xml:space="preserve"> poter fruire</w:t>
      </w:r>
      <w:r>
        <w:rPr>
          <w:rFonts w:ascii="Calibri" w:hAnsi="Calibri" w:cs="Calibri"/>
        </w:rPr>
        <w:t xml:space="preserve"> di n° : </w:t>
      </w:r>
      <w:r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226213315"/>
          <w:placeholder>
            <w:docPart w:val="3E3C14021A424F12BF52844C768189B4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381E1B">
            <w:rPr>
              <w:rFonts w:asciiTheme="minorHAnsi" w:hAnsiTheme="minorHAnsi" w:cstheme="minorHAnsi"/>
              <w:b/>
            </w:rPr>
            <w:t>scegli n° giorni</w:t>
          </w:r>
        </w:sdtContent>
      </w:sdt>
      <w:r w:rsidRPr="00381E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giorni </w:t>
      </w:r>
    </w:p>
    <w:p w:rsidR="00652E6D" w:rsidRPr="00381E1B" w:rsidRDefault="00652E6D" w:rsidP="00652E6D">
      <w:pPr>
        <w:tabs>
          <w:tab w:val="left" w:pos="2410"/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</w:t>
      </w:r>
      <w:proofErr w:type="gramStart"/>
      <w:r w:rsidRPr="00381E1B">
        <w:rPr>
          <w:rFonts w:asciiTheme="minorHAnsi" w:hAnsiTheme="minorHAnsi" w:cstheme="minorHAnsi"/>
        </w:rPr>
        <w:t>dal</w:t>
      </w:r>
      <w:proofErr w:type="gramEnd"/>
      <w:r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541336022"/>
          <w:placeholder>
            <w:docPart w:val="1D44719137FA4CFA97A11BF92740CE74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inizio.</w:t>
          </w:r>
        </w:sdtContent>
      </w:sdt>
      <w:r w:rsidRPr="00381E1B">
        <w:rPr>
          <w:rFonts w:asciiTheme="minorHAnsi" w:hAnsiTheme="minorHAnsi" w:cstheme="minorHAnsi"/>
        </w:rPr>
        <w:t xml:space="preserve">  </w:t>
      </w:r>
      <w:proofErr w:type="gramStart"/>
      <w:r w:rsidRPr="00381E1B">
        <w:rPr>
          <w:rFonts w:asciiTheme="minorHAnsi" w:hAnsiTheme="minorHAnsi" w:cstheme="minorHAnsi"/>
        </w:rPr>
        <w:t>al</w:t>
      </w:r>
      <w:proofErr w:type="gramEnd"/>
      <w:r w:rsidRPr="00381E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573769986"/>
          <w:placeholder>
            <w:docPart w:val="E9786CB250924D9D968460B883073CD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fine.</w:t>
          </w:r>
        </w:sdtContent>
      </w:sdt>
    </w:p>
    <w:p w:rsidR="00C155E7" w:rsidRPr="00F66DF6" w:rsidRDefault="00C155E7" w:rsidP="00C336EF">
      <w:pPr>
        <w:tabs>
          <w:tab w:val="left" w:pos="2410"/>
          <w:tab w:val="left" w:pos="2552"/>
        </w:tabs>
        <w:spacing w:line="360" w:lineRule="auto"/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F137BF" w:rsidRPr="00F137BF" w:rsidRDefault="00F137BF" w:rsidP="007E6C64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F137BF">
        <w:rPr>
          <w:rFonts w:asciiTheme="minorHAnsi" w:hAnsiTheme="minorHAnsi" w:cstheme="minorHAnsi"/>
          <w:b/>
          <w:sz w:val="28"/>
          <w:szCs w:val="28"/>
        </w:rPr>
        <w:t>PER MOTIVI PERSONALI/FAMILIARI</w:t>
      </w:r>
      <w:r>
        <w:rPr>
          <w:rFonts w:asciiTheme="minorHAnsi" w:hAnsiTheme="minorHAnsi" w:cstheme="minorHAnsi"/>
          <w:b/>
          <w:sz w:val="28"/>
          <w:szCs w:val="28"/>
        </w:rPr>
        <w:t>.</w:t>
      </w:r>
    </w:p>
    <w:p w:rsidR="00C155E7" w:rsidRPr="00671DF5" w:rsidRDefault="00C155E7" w:rsidP="00C155E7">
      <w:pPr>
        <w:jc w:val="center"/>
        <w:rPr>
          <w:rFonts w:asciiTheme="minorHAnsi" w:hAnsiTheme="minorHAnsi" w:cstheme="minorHAnsi"/>
          <w:i/>
          <w:sz w:val="8"/>
          <w:szCs w:val="8"/>
        </w:rPr>
      </w:pPr>
    </w:p>
    <w:p w:rsidR="00412446" w:rsidRDefault="00132ABD" w:rsidP="00444C57">
      <w:pPr>
        <w:rPr>
          <w:rFonts w:asciiTheme="minorHAnsi" w:hAnsiTheme="minorHAnsi" w:cstheme="minorHAnsi"/>
        </w:rPr>
      </w:pPr>
      <w:r w:rsidRPr="00E029E1">
        <w:rPr>
          <w:rFonts w:asciiTheme="minorHAnsi" w:hAnsiTheme="minorHAnsi" w:cstheme="minorHAnsi"/>
          <w:spacing w:val="-25"/>
        </w:rPr>
        <w:t>Roma, lì</w:t>
      </w:r>
      <w:r w:rsidR="00352682" w:rsidRPr="00E029E1">
        <w:rPr>
          <w:rFonts w:asciiTheme="minorHAnsi" w:hAnsiTheme="minorHAnsi" w:cstheme="minorHAnsi"/>
          <w:spacing w:val="-25"/>
        </w:rPr>
        <w:t xml:space="preserve">   </w:t>
      </w:r>
      <w:r w:rsidRPr="00E029E1">
        <w:rPr>
          <w:rFonts w:asciiTheme="minorHAnsi" w:hAnsiTheme="minorHAnsi" w:cstheme="minorHAnsi"/>
          <w:spacing w:val="-25"/>
        </w:rPr>
        <w:t xml:space="preserve"> </w:t>
      </w:r>
      <w:sdt>
        <w:sdtPr>
          <w:rPr>
            <w:rFonts w:asciiTheme="minorHAnsi" w:hAnsiTheme="minorHAnsi" w:cstheme="minorHAnsi"/>
            <w:spacing w:val="-25"/>
          </w:rPr>
          <w:id w:val="1797565596"/>
          <w:placeholder>
            <w:docPart w:val="C7CF2E41971849978E729AA5244C31B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73FAA" w:rsidRPr="00E029E1">
            <w:rPr>
              <w:rStyle w:val="Testosegnaposto"/>
              <w:rFonts w:ascii="Calibri" w:hAnsi="Calibri" w:cs="Calibri"/>
            </w:rPr>
            <w:t>clic per immettere data.</w:t>
          </w:r>
        </w:sdtContent>
      </w:sdt>
      <w:r w:rsidR="00673FAA">
        <w:rPr>
          <w:rFonts w:asciiTheme="minorHAnsi" w:hAnsiTheme="minorHAnsi" w:cstheme="minorHAnsi"/>
        </w:rPr>
        <w:t xml:space="preserve">                                                                                           </w:t>
      </w:r>
    </w:p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143A3" w:rsidTr="00D143A3">
        <w:tc>
          <w:tcPr>
            <w:tcW w:w="9889" w:type="dxa"/>
          </w:tcPr>
          <w:p w:rsidR="00D143A3" w:rsidRDefault="0044700E" w:rsidP="00685DEB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6812742"/>
                <w:placeholder>
                  <w:docPart w:val="05975CCA9D2347B780C4A1E479782FD6"/>
                </w:placeholder>
                <w:dropDownList>
                  <w:listItem w:value="Scegliere un elemento."/>
                  <w:listItem w:displayText="Il" w:value="Il"/>
                  <w:listItem w:displayText="La" w:value="La"/>
                </w:dropDownList>
              </w:sdtPr>
              <w:sdtEndPr/>
              <w:sdtContent>
                <w:r w:rsidR="00252029">
                  <w:rPr>
                    <w:rFonts w:asciiTheme="minorHAnsi" w:hAnsiTheme="minorHAnsi" w:cstheme="minorHAnsi"/>
                  </w:rPr>
                  <w:t>La</w:t>
                </w:r>
              </w:sdtContent>
            </w:sdt>
            <w:r w:rsidR="00370B5A" w:rsidRPr="00FD0EDD">
              <w:rPr>
                <w:rFonts w:asciiTheme="minorHAnsi" w:hAnsiTheme="minorHAnsi" w:cstheme="minorHAnsi"/>
              </w:rPr>
              <w:t xml:space="preserve"> </w:t>
            </w:r>
            <w:r w:rsidR="00370B5A">
              <w:rPr>
                <w:rFonts w:asciiTheme="minorHAnsi" w:hAnsiTheme="minorHAnsi" w:cstheme="minorHAnsi"/>
              </w:rPr>
              <w:t xml:space="preserve"> </w:t>
            </w:r>
            <w:r w:rsidR="00D143A3">
              <w:rPr>
                <w:rFonts w:asciiTheme="minorHAnsi" w:hAnsiTheme="minorHAnsi" w:cstheme="minorHAnsi"/>
              </w:rPr>
              <w:t>Richiedente</w:t>
            </w:r>
          </w:p>
        </w:tc>
      </w:tr>
      <w:tr w:rsidR="00D143A3" w:rsidTr="00D143A3">
        <w:tc>
          <w:tcPr>
            <w:tcW w:w="9889" w:type="dxa"/>
          </w:tcPr>
          <w:p w:rsidR="00D143A3" w:rsidRPr="00BC19DA" w:rsidRDefault="00D143A3" w:rsidP="00685DEB">
            <w:pPr>
              <w:jc w:val="center"/>
              <w:rPr>
                <w:rFonts w:asciiTheme="minorHAnsi" w:hAnsiTheme="minorHAnsi" w:cstheme="minorHAnsi"/>
                <w:sz w:val="16"/>
                <w:szCs w:val="16"/>
                <w:u w:val="dotted"/>
              </w:rPr>
            </w:pPr>
          </w:p>
          <w:p w:rsidR="00D143A3" w:rsidRPr="009147DD" w:rsidRDefault="00CD1AAE" w:rsidP="00685DEB">
            <w:pPr>
              <w:jc w:val="center"/>
              <w:rPr>
                <w:rFonts w:asciiTheme="minorHAnsi" w:hAnsiTheme="minorHAnsi" w:cstheme="minorHAnsi"/>
                <w:u w:val="wavyDouble"/>
              </w:rPr>
            </w:pPr>
            <w:r w:rsidRPr="009147DD">
              <w:rPr>
                <w:rFonts w:asciiTheme="minorHAnsi" w:hAnsiTheme="minorHAnsi" w:cstheme="minorHAnsi"/>
                <w:b/>
                <w:u w:val="wavyDouble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-1979445700"/>
                <w:placeholder>
                  <w:docPart w:val="537C189B06E449B289BBA87EA7710C03"/>
                </w:placeholder>
                <w:showingPlcHdr/>
              </w:sdtPr>
              <w:sdtEndPr/>
              <w:sdtContent>
                <w:r w:rsidRPr="009147DD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 qui Nome.</w:t>
                </w:r>
              </w:sdtContent>
            </w:sdt>
            <w:r w:rsidRPr="009147DD">
              <w:rPr>
                <w:rFonts w:asciiTheme="minorHAnsi" w:hAnsiTheme="minorHAnsi" w:cstheme="minorHAnsi"/>
                <w:b/>
                <w:u w:val="wavyDoubl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-277646457"/>
                <w:placeholder>
                  <w:docPart w:val="C2C796BEE9E34E42B0559FA1950A0C00"/>
                </w:placeholder>
                <w:showingPlcHdr/>
              </w:sdtPr>
              <w:sdtEndPr/>
              <w:sdtContent>
                <w:r w:rsidRPr="009147DD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 qui Cognome.</w:t>
                </w:r>
              </w:sdtContent>
            </w:sdt>
            <w:r w:rsidRPr="009147DD">
              <w:rPr>
                <w:rFonts w:asciiTheme="minorHAnsi" w:hAnsiTheme="minorHAnsi" w:cstheme="minorHAnsi"/>
                <w:b/>
                <w:u w:val="wavyDouble"/>
              </w:rPr>
              <w:t xml:space="preserve">   </w:t>
            </w:r>
          </w:p>
          <w:p w:rsidR="00D143A3" w:rsidRDefault="00D143A3" w:rsidP="00685DEB">
            <w:pPr>
              <w:jc w:val="center"/>
              <w:rPr>
                <w:rFonts w:asciiTheme="minorHAnsi" w:hAnsiTheme="minorHAnsi" w:cstheme="minorHAnsi"/>
              </w:rPr>
            </w:pPr>
            <w:r w:rsidRPr="00685DEB">
              <w:rPr>
                <w:rFonts w:asciiTheme="minorHAnsi" w:hAnsiTheme="minorHAnsi" w:cstheme="minorHAnsi"/>
                <w:i/>
                <w:sz w:val="16"/>
                <w:szCs w:val="16"/>
              </w:rPr>
              <w:t>(firma)</w:t>
            </w:r>
          </w:p>
        </w:tc>
      </w:tr>
    </w:tbl>
    <w:p w:rsidR="00CC5401" w:rsidRDefault="0044700E" w:rsidP="00CC5401">
      <w:pPr>
        <w:jc w:val="center"/>
        <w:rPr>
          <w:b/>
        </w:rPr>
      </w:pPr>
      <w:r>
        <w:rPr>
          <w:b/>
        </w:rPr>
        <w:pict>
          <v:rect id="_x0000_i1025" style="width:0;height:1.5pt" o:hralign="center" o:hrstd="t" o:hr="t" fillcolor="#a0a0a0" stroked="f"/>
        </w:pict>
      </w:r>
    </w:p>
    <w:p w:rsidR="00CC5401" w:rsidRPr="00F00B36" w:rsidRDefault="00CC5401" w:rsidP="00CC5401">
      <w:pPr>
        <w:jc w:val="center"/>
        <w:rPr>
          <w:rFonts w:asciiTheme="minorHAnsi" w:hAnsiTheme="minorHAnsi" w:cstheme="minorHAnsi"/>
          <w:b/>
        </w:rPr>
      </w:pPr>
      <w:r w:rsidRPr="00F00B36">
        <w:rPr>
          <w:rFonts w:asciiTheme="minorHAnsi" w:hAnsiTheme="minorHAnsi" w:cstheme="minorHAnsi"/>
          <w:b/>
        </w:rPr>
        <w:t>DICHIARAZIONE SOSTITUTIVA DI CERTIFICAZIONE</w:t>
      </w:r>
    </w:p>
    <w:p w:rsidR="00F00B36" w:rsidRPr="00370B5A" w:rsidRDefault="00CC5401" w:rsidP="00370B5A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F00B36">
        <w:rPr>
          <w:rFonts w:asciiTheme="minorHAnsi" w:hAnsiTheme="minorHAnsi" w:cstheme="minorHAnsi"/>
          <w:i/>
          <w:sz w:val="18"/>
          <w:szCs w:val="18"/>
        </w:rPr>
        <w:t xml:space="preserve">(Articolo </w:t>
      </w:r>
      <w:proofErr w:type="gramStart"/>
      <w:r w:rsidRPr="00F00B36">
        <w:rPr>
          <w:rFonts w:asciiTheme="minorHAnsi" w:hAnsiTheme="minorHAnsi" w:cstheme="minorHAnsi"/>
          <w:i/>
          <w:sz w:val="18"/>
          <w:szCs w:val="18"/>
        </w:rPr>
        <w:t>46</w:t>
      </w:r>
      <w:proofErr w:type="gramEnd"/>
      <w:r w:rsidRPr="00F00B36">
        <w:rPr>
          <w:rFonts w:asciiTheme="minorHAnsi" w:hAnsiTheme="minorHAnsi" w:cstheme="minorHAnsi"/>
          <w:i/>
          <w:sz w:val="18"/>
          <w:szCs w:val="18"/>
        </w:rPr>
        <w:t xml:space="preserve"> DPR 28 dicembre 2000 n. 445 )</w:t>
      </w:r>
    </w:p>
    <w:p w:rsidR="00F00B36" w:rsidRDefault="00F00B36" w:rsidP="00F00B36">
      <w:pPr>
        <w:tabs>
          <w:tab w:val="left" w:pos="3686"/>
        </w:tabs>
        <w:spacing w:line="360" w:lineRule="auto"/>
        <w:rPr>
          <w:rFonts w:asciiTheme="minorHAnsi" w:hAnsiTheme="minorHAnsi" w:cstheme="minorHAnsi"/>
          <w:b/>
        </w:rPr>
      </w:pPr>
      <w:r w:rsidRPr="00FD0EDD">
        <w:rPr>
          <w:rFonts w:asciiTheme="minorHAnsi" w:hAnsiTheme="minorHAnsi" w:cstheme="minorHAnsi"/>
        </w:rPr>
        <w:t xml:space="preserve">Il/La sottoscritto/a </w:t>
      </w:r>
      <w:r w:rsidRPr="00114FDB">
        <w:rPr>
          <w:rFonts w:asciiTheme="minorHAnsi" w:hAnsiTheme="minorHAnsi" w:cstheme="minorHAnsi"/>
        </w:rPr>
        <w:t xml:space="preserve">:  </w:t>
      </w:r>
      <w:sdt>
        <w:sdtPr>
          <w:rPr>
            <w:rFonts w:asciiTheme="minorHAnsi" w:hAnsiTheme="minorHAnsi" w:cstheme="minorHAnsi"/>
            <w:b/>
          </w:rPr>
          <w:id w:val="-223228971"/>
          <w:placeholder>
            <w:docPart w:val="635649710BAF4D49975E0ECBFDD43DAB"/>
          </w:placeholder>
          <w:showingPlcHdr/>
        </w:sdtPr>
        <w:sdtEndPr/>
        <w:sdtContent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sdtContent>
      </w:sdt>
      <w:r w:rsidRPr="00114FDB">
        <w:rPr>
          <w:rFonts w:asciiTheme="minorHAnsi" w:hAnsiTheme="minorHAnsi" w:cstheme="minorHAnsi"/>
          <w:b/>
        </w:rPr>
        <w:t xml:space="preserve">   </w:t>
      </w:r>
      <w:sdt>
        <w:sdtPr>
          <w:rPr>
            <w:rFonts w:asciiTheme="minorHAnsi" w:hAnsiTheme="minorHAnsi" w:cstheme="minorHAnsi"/>
            <w:b/>
          </w:rPr>
          <w:id w:val="187571315"/>
          <w:placeholder>
            <w:docPart w:val="AD605A1209F44B408AA9C1AB0131E2B4"/>
          </w:placeholder>
          <w:showingPlcHdr/>
        </w:sdtPr>
        <w:sdtEndPr/>
        <w:sdtContent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sdtContent>
      </w:sdt>
      <w:r w:rsidR="00294BEE">
        <w:rPr>
          <w:rFonts w:asciiTheme="minorHAnsi" w:hAnsiTheme="minorHAnsi" w:cstheme="minorHAnsi"/>
          <w:b/>
        </w:rPr>
        <w:t xml:space="preserve"> </w:t>
      </w:r>
      <w:r w:rsidR="00BA0719" w:rsidRPr="00BA0719">
        <w:rPr>
          <w:rStyle w:val="Rimandonotaapidipagina"/>
          <w:rFonts w:asciiTheme="minorHAnsi" w:hAnsiTheme="minorHAnsi" w:cstheme="minorHAnsi"/>
          <w:b/>
          <w:i/>
        </w:rPr>
        <w:footnoteReference w:id="1"/>
      </w:r>
    </w:p>
    <w:p w:rsidR="00F00B36" w:rsidRPr="00F00B36" w:rsidRDefault="00F00B36" w:rsidP="00F00B36">
      <w:pPr>
        <w:jc w:val="center"/>
        <w:rPr>
          <w:rFonts w:asciiTheme="minorHAnsi" w:hAnsiTheme="minorHAnsi" w:cstheme="minorHAnsi"/>
          <w:b/>
        </w:rPr>
      </w:pPr>
      <w:r w:rsidRPr="00F00B36">
        <w:rPr>
          <w:rFonts w:asciiTheme="minorHAnsi" w:hAnsiTheme="minorHAnsi" w:cstheme="minorHAnsi"/>
          <w:b/>
        </w:rPr>
        <w:t>Consapevole</w:t>
      </w:r>
    </w:p>
    <w:p w:rsidR="00F00B36" w:rsidRPr="00547BDD" w:rsidRDefault="00F00B36" w:rsidP="00547BDD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47BDD">
        <w:rPr>
          <w:rFonts w:asciiTheme="minorHAnsi" w:hAnsiTheme="minorHAnsi" w:cstheme="minorHAnsi"/>
          <w:sz w:val="18"/>
          <w:szCs w:val="18"/>
        </w:rPr>
        <w:t xml:space="preserve">delle responsabilità e delle sanzioni penali previste dall’art. 76 del DPR 445/2000 per le false attestazioni e dichiarazioni mendaci </w:t>
      </w:r>
    </w:p>
    <w:p w:rsidR="00F00B36" w:rsidRPr="00547BDD" w:rsidRDefault="00F00B36" w:rsidP="00547BDD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47BDD">
        <w:rPr>
          <w:rFonts w:asciiTheme="minorHAnsi" w:hAnsiTheme="minorHAnsi" w:cstheme="minorHAnsi"/>
          <w:sz w:val="18"/>
          <w:szCs w:val="18"/>
        </w:rPr>
        <w:t xml:space="preserve">della perdita dei benefici conseguenti al provvedimento emanato sulla base di dichiarazioni non veritiere, ai sensi dell’art. 75 del citato DPR </w:t>
      </w:r>
    </w:p>
    <w:p w:rsidR="00E029E1" w:rsidRPr="00370B5A" w:rsidRDefault="00F00B36" w:rsidP="00370B5A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47BDD">
        <w:rPr>
          <w:rFonts w:asciiTheme="minorHAnsi" w:hAnsiTheme="minorHAnsi" w:cstheme="minorHAnsi"/>
          <w:sz w:val="18"/>
          <w:szCs w:val="18"/>
        </w:rPr>
        <w:t>dell’effettuazione di controlli sulla veridicità di quanto dichiarato, ai sensi dell’art. 71 del citato DPR sotto la personale responsabilità:</w:t>
      </w:r>
    </w:p>
    <w:p w:rsidR="00907599" w:rsidRDefault="00F00B36" w:rsidP="00907599">
      <w:pPr>
        <w:jc w:val="center"/>
        <w:rPr>
          <w:rFonts w:asciiTheme="minorHAnsi" w:hAnsiTheme="minorHAnsi" w:cstheme="minorHAnsi"/>
          <w:b/>
        </w:rPr>
      </w:pPr>
      <w:r w:rsidRPr="00F00B36">
        <w:rPr>
          <w:rFonts w:asciiTheme="minorHAnsi" w:hAnsiTheme="minorHAnsi" w:cstheme="minorHAnsi"/>
          <w:b/>
        </w:rPr>
        <w:t>DICHIARA</w:t>
      </w:r>
    </w:p>
    <w:sdt>
      <w:sdtPr>
        <w:rPr>
          <w:rFonts w:asciiTheme="minorHAnsi" w:hAnsiTheme="minorHAnsi" w:cstheme="minorHAnsi"/>
          <w:b/>
        </w:rPr>
        <w:id w:val="397786879"/>
        <w:placeholder>
          <w:docPart w:val="4FFC4D8E35A14470AEB7B986CA6A5C29"/>
        </w:placeholder>
        <w:showingPlcHdr/>
        <w:text/>
      </w:sdtPr>
      <w:sdtEndPr/>
      <w:sdtContent>
        <w:p w:rsidR="00E029E1" w:rsidRDefault="00E029E1" w:rsidP="00F93A9D">
          <w:pPr>
            <w:jc w:val="both"/>
            <w:rPr>
              <w:rFonts w:asciiTheme="minorHAnsi" w:hAnsiTheme="minorHAnsi" w:cstheme="minorHAnsi"/>
              <w:b/>
            </w:rPr>
          </w:pPr>
          <w:r w:rsidRPr="00547BDD">
            <w:rPr>
              <w:rStyle w:val="Testosegnaposto"/>
              <w:rFonts w:asciiTheme="minorHAnsi" w:hAnsiTheme="minorHAnsi" w:cstheme="minorHAnsi"/>
              <w:b/>
            </w:rPr>
            <w:t>Fare clic qui per immettere il testo della dichiarazione.</w:t>
          </w:r>
        </w:p>
      </w:sdtContent>
    </w:sdt>
    <w:p w:rsidR="004C3F56" w:rsidRDefault="0044700E" w:rsidP="00F93A9D">
      <w:pPr>
        <w:jc w:val="center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715346847"/>
          <w:placeholder>
            <w:docPart w:val="F3822977EFDE4568B4DF386881BE6DC9"/>
          </w:placeholder>
          <w:showingPlcHdr/>
          <w:dropDownList>
            <w:listItem w:value="Scegliere un elemento."/>
            <w:listItem w:displayText="Il" w:value="Il"/>
            <w:listItem w:displayText="La" w:value="La"/>
          </w:dropDownList>
        </w:sdtPr>
        <w:sdtEndPr/>
        <w:sdtContent>
          <w:r w:rsidR="004C3F56" w:rsidRPr="00895B5D">
            <w:rPr>
              <w:rStyle w:val="Testosegnaposto"/>
              <w:rFonts w:asciiTheme="minorHAnsi" w:hAnsiTheme="minorHAnsi" w:cstheme="minorHAnsi"/>
            </w:rPr>
            <w:t>Scegli Il/La.</w:t>
          </w:r>
        </w:sdtContent>
      </w:sdt>
      <w:r w:rsidR="004C3F56" w:rsidRPr="00FD0EDD">
        <w:rPr>
          <w:rFonts w:asciiTheme="minorHAnsi" w:hAnsiTheme="minorHAnsi" w:cstheme="minorHAnsi"/>
        </w:rPr>
        <w:t xml:space="preserve"> </w:t>
      </w:r>
      <w:r w:rsidR="004C3F56">
        <w:rPr>
          <w:rFonts w:asciiTheme="minorHAnsi" w:hAnsiTheme="minorHAnsi" w:cstheme="minorHAnsi"/>
        </w:rPr>
        <w:t xml:space="preserve"> Dichiarante</w:t>
      </w:r>
    </w:p>
    <w:p w:rsidR="004C3F56" w:rsidRPr="004C3F56" w:rsidRDefault="0044700E" w:rsidP="00F93A9D">
      <w:pPr>
        <w:jc w:val="center"/>
        <w:rPr>
          <w:rFonts w:asciiTheme="minorHAnsi" w:hAnsiTheme="minorHAnsi" w:cstheme="minorHAnsi"/>
          <w:sz w:val="16"/>
          <w:szCs w:val="16"/>
          <w:u w:val="wavyDouble"/>
        </w:rPr>
      </w:pPr>
      <w:sdt>
        <w:sdtPr>
          <w:rPr>
            <w:rFonts w:asciiTheme="minorHAnsi" w:hAnsiTheme="minorHAnsi" w:cstheme="minorHAnsi"/>
            <w:b/>
            <w:u w:val="wavyDouble"/>
          </w:rPr>
          <w:id w:val="464088327"/>
          <w:placeholder>
            <w:docPart w:val="BF369292883D4B428ED5CC45DBCD5A5D"/>
          </w:placeholder>
          <w:showingPlcHdr/>
        </w:sdtPr>
        <w:sdtEndPr/>
        <w:sdtContent>
          <w:r w:rsidR="004C3F56" w:rsidRPr="004C3F56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Nome.</w:t>
          </w:r>
        </w:sdtContent>
      </w:sdt>
      <w:r w:rsidR="004C3F56" w:rsidRPr="004C3F56">
        <w:rPr>
          <w:rFonts w:asciiTheme="minorHAnsi" w:hAnsiTheme="minorHAnsi" w:cstheme="minorHAnsi"/>
          <w:b/>
          <w:u w:val="wavyDouble"/>
        </w:rPr>
        <w:t xml:space="preserve"> </w:t>
      </w:r>
      <w:sdt>
        <w:sdtPr>
          <w:rPr>
            <w:rFonts w:asciiTheme="minorHAnsi" w:hAnsiTheme="minorHAnsi" w:cstheme="minorHAnsi"/>
            <w:b/>
            <w:u w:val="wavyDouble"/>
          </w:rPr>
          <w:id w:val="-154468685"/>
          <w:placeholder>
            <w:docPart w:val="1C8856480C974172A4378CC44079581A"/>
          </w:placeholder>
          <w:showingPlcHdr/>
        </w:sdtPr>
        <w:sdtEndPr/>
        <w:sdtContent>
          <w:r w:rsidR="004C3F56" w:rsidRPr="004C3F56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Cognome.</w:t>
          </w:r>
        </w:sdtContent>
      </w:sdt>
    </w:p>
    <w:p w:rsidR="00907599" w:rsidRPr="004C3F56" w:rsidRDefault="004C3F56" w:rsidP="004C3F5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685DEB">
        <w:rPr>
          <w:rFonts w:asciiTheme="minorHAnsi" w:hAnsiTheme="minorHAnsi" w:cstheme="minorHAnsi"/>
          <w:i/>
          <w:sz w:val="16"/>
          <w:szCs w:val="16"/>
        </w:rPr>
        <w:t>(firma)</w:t>
      </w:r>
    </w:p>
    <w:p w:rsidR="00E53CF9" w:rsidRDefault="00E029E1" w:rsidP="00F93A9D">
      <w:pPr>
        <w:rPr>
          <w:rFonts w:asciiTheme="minorHAnsi" w:hAnsiTheme="minorHAnsi" w:cstheme="minorHAnsi"/>
          <w:b/>
          <w:i/>
          <w:sz w:val="18"/>
          <w:szCs w:val="18"/>
        </w:rPr>
      </w:pPr>
      <w:r w:rsidRPr="00E029E1">
        <w:rPr>
          <w:rFonts w:asciiTheme="minorHAnsi" w:hAnsiTheme="minorHAnsi" w:cstheme="minorHAnsi"/>
          <w:spacing w:val="-25"/>
        </w:rPr>
        <w:t>Roma, lì</w:t>
      </w:r>
      <w:proofErr w:type="gramStart"/>
      <w:r w:rsidRPr="00E029E1">
        <w:rPr>
          <w:rFonts w:asciiTheme="minorHAnsi" w:hAnsiTheme="minorHAnsi" w:cstheme="minorHAnsi"/>
          <w:spacing w:val="-25"/>
        </w:rPr>
        <w:t xml:space="preserve">    </w:t>
      </w:r>
      <w:proofErr w:type="gramEnd"/>
      <w:sdt>
        <w:sdtPr>
          <w:rPr>
            <w:rFonts w:asciiTheme="minorHAnsi" w:hAnsiTheme="minorHAnsi" w:cstheme="minorHAnsi"/>
            <w:spacing w:val="-25"/>
          </w:rPr>
          <w:id w:val="-2063783051"/>
          <w:placeholder>
            <w:docPart w:val="EEBACC3C7BA24575B1A5B728706B4E2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E029E1">
            <w:rPr>
              <w:rStyle w:val="Testosegnaposto"/>
              <w:rFonts w:ascii="Calibri" w:hAnsi="Calibri" w:cs="Calibri"/>
            </w:rPr>
            <w:t>clic per immettere data.</w:t>
          </w:r>
        </w:sdtContent>
      </w:sdt>
    </w:p>
    <w:p w:rsidR="00F93A9D" w:rsidRDefault="00F93A9D" w:rsidP="00F93A9D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F93A9D" w:rsidRDefault="0044700E" w:rsidP="00F93A9D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  <w:r>
        <w:rPr>
          <w:b/>
        </w:rPr>
        <w:pict>
          <v:rect id="_x0000_i1026" style="width:0;height:1.5pt" o:hralign="center" o:hrstd="t" o:hr="t" fillcolor="#a0a0a0" stroked="f"/>
        </w:pict>
      </w:r>
    </w:p>
    <w:p w:rsidR="00876B1E" w:rsidRDefault="00A81BAE" w:rsidP="00F93A9D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  <w:r w:rsidRPr="000850A8">
        <w:rPr>
          <w:rFonts w:asciiTheme="minorHAnsi" w:hAnsiTheme="minorHAnsi" w:cstheme="minorHAnsi"/>
          <w:b/>
          <w:i/>
          <w:sz w:val="18"/>
          <w:szCs w:val="18"/>
        </w:rPr>
        <w:t>ISTRUZIONI PER</w:t>
      </w:r>
      <w:r>
        <w:rPr>
          <w:rFonts w:asciiTheme="minorHAnsi" w:hAnsiTheme="minorHAnsi" w:cstheme="minorHAnsi"/>
          <w:b/>
          <w:i/>
          <w:sz w:val="18"/>
          <w:szCs w:val="18"/>
        </w:rPr>
        <w:t xml:space="preserve"> L’</w:t>
      </w:r>
      <w:r w:rsidRPr="000850A8">
        <w:rPr>
          <w:rFonts w:asciiTheme="minorHAnsi" w:hAnsiTheme="minorHAnsi" w:cstheme="minorHAnsi"/>
          <w:b/>
          <w:i/>
          <w:sz w:val="18"/>
          <w:szCs w:val="18"/>
        </w:rPr>
        <w:t>INOLTRO</w:t>
      </w:r>
    </w:p>
    <w:p w:rsidR="00A81BAE" w:rsidRPr="000850A8" w:rsidRDefault="00370B5A" w:rsidP="009147DD">
      <w:pPr>
        <w:ind w:right="-1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A81BAE" w:rsidRPr="000850A8">
        <w:rPr>
          <w:rFonts w:asciiTheme="minorHAnsi" w:hAnsiTheme="minorHAnsi" w:cstheme="minorHAnsi"/>
          <w:i/>
          <w:sz w:val="18"/>
          <w:szCs w:val="18"/>
        </w:rPr>
        <w:t>se si utilizza la propria mail istituzionale (</w:t>
      </w:r>
      <w:hyperlink r:id="rId9" w:history="1">
        <w:r w:rsidR="00A81BAE"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cognome.nome@istruzione.it</w:t>
        </w:r>
      </w:hyperlink>
      <w:r w:rsidR="00A81BAE" w:rsidRPr="000850A8">
        <w:rPr>
          <w:rFonts w:asciiTheme="minorHAnsi" w:hAnsiTheme="minorHAnsi" w:cstheme="minorHAnsi"/>
          <w:i/>
          <w:sz w:val="18"/>
          <w:szCs w:val="18"/>
        </w:rPr>
        <w:t>): compilare</w:t>
      </w:r>
      <w:r w:rsidR="00A81BAE">
        <w:rPr>
          <w:rFonts w:asciiTheme="minorHAnsi" w:hAnsiTheme="minorHAnsi" w:cstheme="minorHAnsi"/>
          <w:i/>
          <w:sz w:val="18"/>
          <w:szCs w:val="18"/>
        </w:rPr>
        <w:t>, salvare in pdf</w:t>
      </w:r>
      <w:r w:rsidR="00A81BAE" w:rsidRPr="000850A8">
        <w:rPr>
          <w:rFonts w:asciiTheme="minorHAnsi" w:hAnsiTheme="minorHAnsi" w:cstheme="minorHAnsi"/>
          <w:i/>
          <w:sz w:val="18"/>
          <w:szCs w:val="18"/>
        </w:rPr>
        <w:t xml:space="preserve"> ed inviare via mail a </w:t>
      </w:r>
      <w:hyperlink r:id="rId10" w:history="1">
        <w:r w:rsidR="00A81BAE"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</w:p>
    <w:p w:rsidR="00412446" w:rsidRPr="00370B5A" w:rsidRDefault="00A81BAE" w:rsidP="00F93A9D">
      <w:pPr>
        <w:pStyle w:val="Paragrafoelenco"/>
        <w:numPr>
          <w:ilvl w:val="0"/>
          <w:numId w:val="2"/>
        </w:numPr>
        <w:ind w:left="0" w:right="-1" w:firstLine="0"/>
        <w:jc w:val="both"/>
        <w:rPr>
          <w:rFonts w:asciiTheme="minorHAnsi" w:hAnsiTheme="minorHAnsi" w:cstheme="minorHAnsi"/>
          <w:i/>
          <w:sz w:val="18"/>
          <w:szCs w:val="18"/>
          <w:u w:val="dotted"/>
        </w:rPr>
      </w:pPr>
      <w:r w:rsidRPr="000850A8">
        <w:rPr>
          <w:rFonts w:asciiTheme="minorHAnsi" w:hAnsiTheme="minorHAnsi" w:cstheme="minorHAnsi"/>
          <w:i/>
          <w:sz w:val="18"/>
          <w:szCs w:val="18"/>
        </w:rPr>
        <w:t>se si utilizza per l’invio una mail non istituzionale: compilare, stampare e firmare in originale, quindi scannerizzare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 w:rsidRPr="00F00F1B">
        <w:rPr>
          <w:rFonts w:asciiTheme="minorHAnsi" w:hAnsiTheme="minorHAnsi" w:cstheme="minorHAnsi"/>
          <w:i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sz w:val="18"/>
          <w:szCs w:val="18"/>
        </w:rPr>
        <w:t>salvare in pdf</w:t>
      </w:r>
      <w:r w:rsidRPr="000850A8">
        <w:rPr>
          <w:rFonts w:asciiTheme="minorHAnsi" w:hAnsiTheme="minorHAnsi" w:cstheme="minorHAnsi"/>
          <w:i/>
          <w:sz w:val="18"/>
          <w:szCs w:val="18"/>
        </w:rPr>
        <w:t xml:space="preserve"> ed inoltrare a </w:t>
      </w:r>
      <w:hyperlink r:id="rId11" w:history="1">
        <w:r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  <w:r w:rsidRPr="000850A8">
        <w:rPr>
          <w:rFonts w:asciiTheme="minorHAnsi" w:hAnsiTheme="minorHAnsi" w:cstheme="minorHAnsi"/>
          <w:i/>
          <w:sz w:val="18"/>
          <w:szCs w:val="18"/>
        </w:rPr>
        <w:t xml:space="preserve">                                                                       </w:t>
      </w:r>
    </w:p>
    <w:sectPr w:rsidR="00412446" w:rsidRPr="00370B5A" w:rsidSect="002E6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00E" w:rsidRDefault="0044700E" w:rsidP="00981B37">
      <w:r>
        <w:separator/>
      </w:r>
    </w:p>
  </w:endnote>
  <w:endnote w:type="continuationSeparator" w:id="0">
    <w:p w:rsidR="0044700E" w:rsidRDefault="0044700E" w:rsidP="0098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00E" w:rsidRDefault="0044700E" w:rsidP="00981B37">
      <w:r>
        <w:separator/>
      </w:r>
    </w:p>
  </w:footnote>
  <w:footnote w:type="continuationSeparator" w:id="0">
    <w:p w:rsidR="0044700E" w:rsidRDefault="0044700E" w:rsidP="00981B37">
      <w:r>
        <w:continuationSeparator/>
      </w:r>
    </w:p>
  </w:footnote>
  <w:footnote w:id="1">
    <w:p w:rsidR="00BA0719" w:rsidRDefault="00BA0719">
      <w:pPr>
        <w:pStyle w:val="Testonotaapidipagina"/>
      </w:pPr>
      <w:r w:rsidRPr="00BA0719">
        <w:rPr>
          <w:rStyle w:val="Rimandonotaapidipagina"/>
          <w:b/>
        </w:rPr>
        <w:footnoteRef/>
      </w:r>
      <w:r w:rsidRPr="00BA0719">
        <w:rPr>
          <w:b/>
        </w:rPr>
        <w:t xml:space="preserve"> </w:t>
      </w:r>
      <w:r w:rsidRPr="00E029E1">
        <w:rPr>
          <w:rFonts w:asciiTheme="minorHAnsi" w:hAnsiTheme="minorHAnsi" w:cstheme="minorHAnsi"/>
          <w:i/>
        </w:rPr>
        <w:t>Il nome completo deve essere quello risultante dall’estratto dell’atto di nascita rilasciato dal Comune di origine</w:t>
      </w:r>
      <w:r>
        <w:rPr>
          <w:rFonts w:asciiTheme="minorHAnsi" w:hAnsiTheme="minorHAnsi" w:cstheme="minorHAnsi"/>
          <w:i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44700E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4" o:spid="_x0000_s2054" type="#_x0000_t136" style="position:absolute;margin-left:0;margin-top:0;width:441.75pt;height:36.75pt;rotation:315;z-index:-251655168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44700E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5" o:spid="_x0000_s2055" type="#_x0000_t136" style="position:absolute;margin-left:0;margin-top:0;width:441.75pt;height:36.75pt;rotation:315;z-index:-251653120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44700E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3" o:spid="_x0000_s2053" type="#_x0000_t136" style="position:absolute;margin-left:0;margin-top:0;width:441.75pt;height:36.75pt;rotation:315;z-index:-251657216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58E9"/>
    <w:multiLevelType w:val="hybridMultilevel"/>
    <w:tmpl w:val="6D724758"/>
    <w:lvl w:ilvl="0" w:tplc="4476C4BE">
      <w:numFmt w:val="bullet"/>
      <w:lvlText w:val=""/>
      <w:lvlJc w:val="left"/>
      <w:pPr>
        <w:ind w:left="420" w:hanging="360"/>
      </w:pPr>
      <w:rPr>
        <w:rFonts w:ascii="Symbol" w:eastAsia="Andale Sans U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80C69"/>
    <w:multiLevelType w:val="hybridMultilevel"/>
    <w:tmpl w:val="9E54760E"/>
    <w:lvl w:ilvl="0" w:tplc="061CC20A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7E17F2"/>
    <w:multiLevelType w:val="hybridMultilevel"/>
    <w:tmpl w:val="A6DAA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E80468"/>
    <w:multiLevelType w:val="hybridMultilevel"/>
    <w:tmpl w:val="7BB66E92"/>
    <w:lvl w:ilvl="0" w:tplc="061CC20A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4300E3"/>
    <w:multiLevelType w:val="hybridMultilevel"/>
    <w:tmpl w:val="71064B30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>
    <w:nsid w:val="488F69BB"/>
    <w:multiLevelType w:val="hybridMultilevel"/>
    <w:tmpl w:val="034CD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8E3ADB"/>
    <w:multiLevelType w:val="hybridMultilevel"/>
    <w:tmpl w:val="2C8E9354"/>
    <w:lvl w:ilvl="0" w:tplc="4476C4BE">
      <w:numFmt w:val="bullet"/>
      <w:lvlText w:val=""/>
      <w:lvlJc w:val="left"/>
      <w:pPr>
        <w:ind w:left="420" w:hanging="360"/>
      </w:pPr>
      <w:rPr>
        <w:rFonts w:ascii="Symbol" w:eastAsia="Andale Sans U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MMoV4R5vu2lcPq9MAAc2qShW2h4=" w:salt="ke8X2NTJPBtYJy3sUou4hg=="/>
  <w:defaultTabStop w:val="708"/>
  <w:autoHyphenation/>
  <w:hyphenationZone w:val="283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AC"/>
    <w:rsid w:val="0001515C"/>
    <w:rsid w:val="00076E49"/>
    <w:rsid w:val="000850A8"/>
    <w:rsid w:val="00090125"/>
    <w:rsid w:val="0009777F"/>
    <w:rsid w:val="000A0422"/>
    <w:rsid w:val="000D6521"/>
    <w:rsid w:val="00106AF4"/>
    <w:rsid w:val="00114FDB"/>
    <w:rsid w:val="00132ABD"/>
    <w:rsid w:val="00155FD5"/>
    <w:rsid w:val="00167CE5"/>
    <w:rsid w:val="001C697E"/>
    <w:rsid w:val="00201EC0"/>
    <w:rsid w:val="002020AF"/>
    <w:rsid w:val="00210DA9"/>
    <w:rsid w:val="00252029"/>
    <w:rsid w:val="002652CC"/>
    <w:rsid w:val="00294BEE"/>
    <w:rsid w:val="002C2547"/>
    <w:rsid w:val="002E4869"/>
    <w:rsid w:val="002E6EDC"/>
    <w:rsid w:val="002E711B"/>
    <w:rsid w:val="00306F4D"/>
    <w:rsid w:val="00313BAA"/>
    <w:rsid w:val="00330135"/>
    <w:rsid w:val="00350ACB"/>
    <w:rsid w:val="00352682"/>
    <w:rsid w:val="00370B5A"/>
    <w:rsid w:val="003C2462"/>
    <w:rsid w:val="003E2A50"/>
    <w:rsid w:val="00412446"/>
    <w:rsid w:val="00413705"/>
    <w:rsid w:val="00443B66"/>
    <w:rsid w:val="00444C57"/>
    <w:rsid w:val="0044700E"/>
    <w:rsid w:val="0046660C"/>
    <w:rsid w:val="004858B4"/>
    <w:rsid w:val="004A2ACE"/>
    <w:rsid w:val="004B55A1"/>
    <w:rsid w:val="004C3F56"/>
    <w:rsid w:val="004E2008"/>
    <w:rsid w:val="00547BDD"/>
    <w:rsid w:val="005901CB"/>
    <w:rsid w:val="005E69D8"/>
    <w:rsid w:val="005F014D"/>
    <w:rsid w:val="00623A7D"/>
    <w:rsid w:val="00630D3D"/>
    <w:rsid w:val="00637FBE"/>
    <w:rsid w:val="00652E6D"/>
    <w:rsid w:val="00666B7B"/>
    <w:rsid w:val="00671DF5"/>
    <w:rsid w:val="00673FAA"/>
    <w:rsid w:val="00685DEB"/>
    <w:rsid w:val="006C0914"/>
    <w:rsid w:val="00730CDD"/>
    <w:rsid w:val="00733B60"/>
    <w:rsid w:val="00754791"/>
    <w:rsid w:val="007A2981"/>
    <w:rsid w:val="007A3824"/>
    <w:rsid w:val="007A5463"/>
    <w:rsid w:val="007A6688"/>
    <w:rsid w:val="007E3B14"/>
    <w:rsid w:val="007E6C64"/>
    <w:rsid w:val="00876B1E"/>
    <w:rsid w:val="0088395B"/>
    <w:rsid w:val="00885C72"/>
    <w:rsid w:val="00895B5D"/>
    <w:rsid w:val="00907599"/>
    <w:rsid w:val="009147DD"/>
    <w:rsid w:val="0098156D"/>
    <w:rsid w:val="00981B37"/>
    <w:rsid w:val="0098247C"/>
    <w:rsid w:val="009C4152"/>
    <w:rsid w:val="009D1F81"/>
    <w:rsid w:val="009F47FE"/>
    <w:rsid w:val="00A50AEB"/>
    <w:rsid w:val="00A81BAE"/>
    <w:rsid w:val="00A9618F"/>
    <w:rsid w:val="00AA46CC"/>
    <w:rsid w:val="00AD4636"/>
    <w:rsid w:val="00B2053E"/>
    <w:rsid w:val="00B3068F"/>
    <w:rsid w:val="00B31610"/>
    <w:rsid w:val="00B35585"/>
    <w:rsid w:val="00B506CD"/>
    <w:rsid w:val="00BA0719"/>
    <w:rsid w:val="00BB6A7C"/>
    <w:rsid w:val="00BC19DA"/>
    <w:rsid w:val="00BC1FAB"/>
    <w:rsid w:val="00BD7C13"/>
    <w:rsid w:val="00BE0C7D"/>
    <w:rsid w:val="00C016DC"/>
    <w:rsid w:val="00C155E7"/>
    <w:rsid w:val="00C336EF"/>
    <w:rsid w:val="00C91FAC"/>
    <w:rsid w:val="00CC5401"/>
    <w:rsid w:val="00CD1AAE"/>
    <w:rsid w:val="00CD3E5C"/>
    <w:rsid w:val="00CD7AF7"/>
    <w:rsid w:val="00CE64EA"/>
    <w:rsid w:val="00D143A3"/>
    <w:rsid w:val="00D45E31"/>
    <w:rsid w:val="00D50092"/>
    <w:rsid w:val="00DC7669"/>
    <w:rsid w:val="00E029E1"/>
    <w:rsid w:val="00E45C8D"/>
    <w:rsid w:val="00E52777"/>
    <w:rsid w:val="00E53CF9"/>
    <w:rsid w:val="00E8682E"/>
    <w:rsid w:val="00E92536"/>
    <w:rsid w:val="00F00B36"/>
    <w:rsid w:val="00F132B1"/>
    <w:rsid w:val="00F137BF"/>
    <w:rsid w:val="00F22ACF"/>
    <w:rsid w:val="00F93A9D"/>
    <w:rsid w:val="00FB4CDF"/>
    <w:rsid w:val="00FD0EDD"/>
    <w:rsid w:val="00FE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071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0719"/>
    <w:rPr>
      <w:rFonts w:ascii="Thorndale" w:eastAsia="Andale Sans UI" w:hAnsi="Thorndale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07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071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0719"/>
    <w:rPr>
      <w:rFonts w:ascii="Thorndale" w:eastAsia="Andale Sans UI" w:hAnsi="Thorndale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07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ge009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mic8ge009@istruzione.it" TargetMode="External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mailto:cognome.nome@istruzione.i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C%20CENEDA\modello_ferie%20ATA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457D7C5FF0D4BAC9D7253C558AE67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0DBEB5-B1D8-414B-BCFA-070B6FBFF12A}"/>
      </w:docPartPr>
      <w:docPartBody>
        <w:p w:rsidR="00EC7DE0" w:rsidRDefault="00DA4D2B" w:rsidP="00DA4D2B">
          <w:pPr>
            <w:pStyle w:val="4457D7C5FF0D4BAC9D7253C558AE672D16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p>
      </w:docPartBody>
    </w:docPart>
    <w:docPart>
      <w:docPartPr>
        <w:name w:val="E441C559B3254AAD98A095DD0CD14E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3ABA89-D049-490D-8913-C95DCDD46EAA}"/>
      </w:docPartPr>
      <w:docPartBody>
        <w:p w:rsidR="00EC7DE0" w:rsidRDefault="00DA4D2B" w:rsidP="00DA4D2B">
          <w:pPr>
            <w:pStyle w:val="E441C559B3254AAD98A095DD0CD14EF116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p>
      </w:docPartBody>
    </w:docPart>
    <w:docPart>
      <w:docPartPr>
        <w:name w:val="73849BD2BDA0426DBD71B3B6DBEE3F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85066B-A8B6-4DEF-9064-F0E0A50FBC05}"/>
      </w:docPartPr>
      <w:docPartBody>
        <w:p w:rsidR="00EC7DE0" w:rsidRDefault="00DA4D2B" w:rsidP="00DA4D2B">
          <w:pPr>
            <w:pStyle w:val="73849BD2BDA0426DBD71B3B6DBEE3FE616"/>
          </w:pPr>
          <w:r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>
            <w:rPr>
              <w:rFonts w:asciiTheme="minorHAnsi" w:hAnsiTheme="minorHAnsi" w:cstheme="minorHAnsi"/>
            </w:rPr>
            <w:t>.</w:t>
          </w:r>
        </w:p>
      </w:docPartBody>
    </w:docPart>
    <w:docPart>
      <w:docPartPr>
        <w:name w:val="2C7B7E87BA2341A19FF5A22E769BCD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85DF92-BFA6-4925-9D4E-F7FA17F08817}"/>
      </w:docPartPr>
      <w:docPartBody>
        <w:p w:rsidR="006E39ED" w:rsidRDefault="00DA4D2B" w:rsidP="00DA4D2B">
          <w:pPr>
            <w:pStyle w:val="2C7B7E87BA2341A19FF5A22E769BCD4B15"/>
          </w:pPr>
          <w:r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Pr="00E45C8D">
            <w:rPr>
              <w:rStyle w:val="Testosegnaposto"/>
              <w:b/>
            </w:rPr>
            <w:t>.</w:t>
          </w:r>
        </w:p>
      </w:docPartBody>
    </w:docPart>
    <w:docPart>
      <w:docPartPr>
        <w:name w:val="8457E938F68D4C4ABA1A959AF87B82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3754B8-94C1-4CAC-8769-12B8758E9E61}"/>
      </w:docPartPr>
      <w:docPartBody>
        <w:p w:rsidR="006E39ED" w:rsidRDefault="00DA4D2B" w:rsidP="00DA4D2B">
          <w:pPr>
            <w:pStyle w:val="8457E938F68D4C4ABA1A959AF87B82F214"/>
          </w:pPr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p>
      </w:docPartBody>
    </w:docPart>
    <w:docPart>
      <w:docPartPr>
        <w:name w:val="C7CF2E41971849978E729AA5244C31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4A3603-CE03-467A-8B2D-C54DA1337CE7}"/>
      </w:docPartPr>
      <w:docPartBody>
        <w:p w:rsidR="001F589F" w:rsidRDefault="00DA4D2B" w:rsidP="00DA4D2B">
          <w:pPr>
            <w:pStyle w:val="C7CF2E41971849978E729AA5244C31BE13"/>
          </w:pPr>
          <w:r w:rsidRPr="00E029E1">
            <w:rPr>
              <w:rStyle w:val="Testosegnaposto"/>
              <w:rFonts w:ascii="Calibri" w:hAnsi="Calibri" w:cs="Calibri"/>
            </w:rPr>
            <w:t>clic per immettere data.</w:t>
          </w:r>
        </w:p>
      </w:docPartBody>
    </w:docPart>
    <w:docPart>
      <w:docPartPr>
        <w:name w:val="635649710BAF4D49975E0ECBFDD43D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0060F4-2CB4-4A54-AEBB-316D72BC8733}"/>
      </w:docPartPr>
      <w:docPartBody>
        <w:p w:rsidR="000F475A" w:rsidRDefault="00DA4D2B" w:rsidP="00DA4D2B">
          <w:pPr>
            <w:pStyle w:val="635649710BAF4D49975E0ECBFDD43DAB6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p>
      </w:docPartBody>
    </w:docPart>
    <w:docPart>
      <w:docPartPr>
        <w:name w:val="AD605A1209F44B408AA9C1AB0131E2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A9825-A7B0-4EFE-92C6-DF4EA239E7AD}"/>
      </w:docPartPr>
      <w:docPartBody>
        <w:p w:rsidR="000F475A" w:rsidRDefault="00DA4D2B" w:rsidP="00DA4D2B">
          <w:pPr>
            <w:pStyle w:val="AD605A1209F44B408AA9C1AB0131E2B46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p>
      </w:docPartBody>
    </w:docPart>
    <w:docPart>
      <w:docPartPr>
        <w:name w:val="4FFC4D8E35A14470AEB7B986CA6A5C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8C3F37-F538-40F1-A6A5-420061B65B05}"/>
      </w:docPartPr>
      <w:docPartBody>
        <w:p w:rsidR="000F475A" w:rsidRDefault="00DA4D2B" w:rsidP="00DA4D2B">
          <w:pPr>
            <w:pStyle w:val="4FFC4D8E35A14470AEB7B986CA6A5C295"/>
          </w:pPr>
          <w:r w:rsidRPr="00547BDD">
            <w:rPr>
              <w:rStyle w:val="Testosegnaposto"/>
              <w:rFonts w:asciiTheme="minorHAnsi" w:hAnsiTheme="minorHAnsi" w:cstheme="minorHAnsi"/>
              <w:b/>
            </w:rPr>
            <w:t>Fare clic qui per immettere il testo della dichiarazione.</w:t>
          </w:r>
        </w:p>
      </w:docPartBody>
    </w:docPart>
    <w:docPart>
      <w:docPartPr>
        <w:name w:val="EEBACC3C7BA24575B1A5B728706B4E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905270-4558-4C06-8D58-C11A439E8B5F}"/>
      </w:docPartPr>
      <w:docPartBody>
        <w:p w:rsidR="000F475A" w:rsidRDefault="00DA4D2B" w:rsidP="00DA4D2B">
          <w:pPr>
            <w:pStyle w:val="EEBACC3C7BA24575B1A5B728706B4E2E5"/>
          </w:pPr>
          <w:r w:rsidRPr="00E029E1">
            <w:rPr>
              <w:rStyle w:val="Testosegnaposto"/>
              <w:rFonts w:ascii="Calibri" w:hAnsi="Calibri" w:cs="Calibri"/>
            </w:rPr>
            <w:t>clic per immettere data.</w:t>
          </w:r>
        </w:p>
      </w:docPartBody>
    </w:docPart>
    <w:docPart>
      <w:docPartPr>
        <w:name w:val="05975CCA9D2347B780C4A1E479782F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ED6443-12E1-4270-8C34-A147E33BC311}"/>
      </w:docPartPr>
      <w:docPartBody>
        <w:p w:rsidR="000F475A" w:rsidRDefault="004446A9" w:rsidP="004446A9">
          <w:pPr>
            <w:pStyle w:val="05975CCA9D2347B780C4A1E479782FD6"/>
          </w:pPr>
          <w:r w:rsidRPr="00895B5D">
            <w:rPr>
              <w:rStyle w:val="Testosegnaposto"/>
              <w:rFonts w:cstheme="minorHAnsi"/>
            </w:rPr>
            <w:t>Scegli Il/La.</w:t>
          </w:r>
        </w:p>
      </w:docPartBody>
    </w:docPart>
    <w:docPart>
      <w:docPartPr>
        <w:name w:val="3E3C14021A424F12BF52844C768189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8CCE0E-6F4A-4F65-9033-12BE88328D7A}"/>
      </w:docPartPr>
      <w:docPartBody>
        <w:p w:rsidR="00F7596C" w:rsidRDefault="00DA4D2B" w:rsidP="00DA4D2B">
          <w:pPr>
            <w:pStyle w:val="3E3C14021A424F12BF52844C768189B45"/>
          </w:pPr>
          <w:r w:rsidRPr="00381E1B">
            <w:rPr>
              <w:rFonts w:asciiTheme="minorHAnsi" w:hAnsiTheme="minorHAnsi" w:cstheme="minorHAnsi"/>
              <w:b/>
            </w:rPr>
            <w:t>scegli n° giorni</w:t>
          </w:r>
        </w:p>
      </w:docPartBody>
    </w:docPart>
    <w:docPart>
      <w:docPartPr>
        <w:name w:val="1D44719137FA4CFA97A11BF92740CE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EF0618-4649-45F5-99F8-C6A0A844E836}"/>
      </w:docPartPr>
      <w:docPartBody>
        <w:p w:rsidR="00F7596C" w:rsidRDefault="00DA4D2B" w:rsidP="00DA4D2B">
          <w:pPr>
            <w:pStyle w:val="1D44719137FA4CFA97A11BF92740CE745"/>
          </w:pPr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inizio.</w:t>
          </w:r>
        </w:p>
      </w:docPartBody>
    </w:docPart>
    <w:docPart>
      <w:docPartPr>
        <w:name w:val="E9786CB250924D9D968460B883073C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37C970-9584-436E-A01C-F4572A87E0A9}"/>
      </w:docPartPr>
      <w:docPartBody>
        <w:p w:rsidR="00F7596C" w:rsidRDefault="00DA4D2B" w:rsidP="00DA4D2B">
          <w:pPr>
            <w:pStyle w:val="E9786CB250924D9D968460B883073CD05"/>
          </w:pPr>
          <w:r w:rsidRPr="00381E1B">
            <w:rPr>
              <w:rStyle w:val="Testosegnaposto"/>
              <w:rFonts w:asciiTheme="minorHAnsi" w:hAnsiTheme="minorHAnsi" w:cstheme="minorHAnsi"/>
              <w:b/>
            </w:rPr>
            <w:t>clic per immettere data fine.</w:t>
          </w:r>
        </w:p>
      </w:docPartBody>
    </w:docPart>
    <w:docPart>
      <w:docPartPr>
        <w:name w:val="537C189B06E449B289BBA87EA7710C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67B70F-4D46-4FE6-9E72-ADE0092A4537}"/>
      </w:docPartPr>
      <w:docPartBody>
        <w:p w:rsidR="00F7596C" w:rsidRDefault="00DA4D2B" w:rsidP="00DA4D2B">
          <w:pPr>
            <w:pStyle w:val="537C189B06E449B289BBA87EA7710C035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p>
      </w:docPartBody>
    </w:docPart>
    <w:docPart>
      <w:docPartPr>
        <w:name w:val="C2C796BEE9E34E42B0559FA1950A0C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494D82-16B7-4252-9698-7C2BC7598C6B}"/>
      </w:docPartPr>
      <w:docPartBody>
        <w:p w:rsidR="00F7596C" w:rsidRDefault="00DA4D2B" w:rsidP="00DA4D2B">
          <w:pPr>
            <w:pStyle w:val="C2C796BEE9E34E42B0559FA1950A0C005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p>
      </w:docPartBody>
    </w:docPart>
    <w:docPart>
      <w:docPartPr>
        <w:name w:val="F3822977EFDE4568B4DF386881BE6D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7A9E70-B0DF-4D80-B165-B988A2835193}"/>
      </w:docPartPr>
      <w:docPartBody>
        <w:p w:rsidR="00F7596C" w:rsidRDefault="00DA4D2B" w:rsidP="00DA4D2B">
          <w:pPr>
            <w:pStyle w:val="F3822977EFDE4568B4DF386881BE6DC93"/>
          </w:pPr>
          <w:r w:rsidRPr="00895B5D">
            <w:rPr>
              <w:rStyle w:val="Testosegnaposto"/>
              <w:rFonts w:asciiTheme="minorHAnsi" w:hAnsiTheme="minorHAnsi" w:cstheme="minorHAnsi"/>
            </w:rPr>
            <w:t>Scegli Il/La.</w:t>
          </w:r>
        </w:p>
      </w:docPartBody>
    </w:docPart>
    <w:docPart>
      <w:docPartPr>
        <w:name w:val="BF369292883D4B428ED5CC45DBCD5A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3DC5CF-3F99-4A94-A7F1-B7BC40FC73B3}"/>
      </w:docPartPr>
      <w:docPartBody>
        <w:p w:rsidR="00F7596C" w:rsidRDefault="00DA4D2B" w:rsidP="00DA4D2B">
          <w:pPr>
            <w:pStyle w:val="BF369292883D4B428ED5CC45DBCD5A5D3"/>
          </w:pPr>
          <w:r w:rsidRPr="004C3F56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Nome.</w:t>
          </w:r>
        </w:p>
      </w:docPartBody>
    </w:docPart>
    <w:docPart>
      <w:docPartPr>
        <w:name w:val="1C8856480C974172A4378CC4407958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2C1066-75B9-4501-837D-6A79B327B64E}"/>
      </w:docPartPr>
      <w:docPartBody>
        <w:p w:rsidR="00F7596C" w:rsidRDefault="00DA4D2B" w:rsidP="00DA4D2B">
          <w:pPr>
            <w:pStyle w:val="1C8856480C974172A4378CC44079581A3"/>
          </w:pPr>
          <w:r w:rsidRPr="004C3F56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Cognome.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51"/>
    <w:rsid w:val="0001691F"/>
    <w:rsid w:val="000F475A"/>
    <w:rsid w:val="001775AC"/>
    <w:rsid w:val="001A0351"/>
    <w:rsid w:val="001F589F"/>
    <w:rsid w:val="002833D8"/>
    <w:rsid w:val="004446A9"/>
    <w:rsid w:val="004E29A0"/>
    <w:rsid w:val="006E39ED"/>
    <w:rsid w:val="008449B8"/>
    <w:rsid w:val="00870D4E"/>
    <w:rsid w:val="008F53EF"/>
    <w:rsid w:val="00B22A9D"/>
    <w:rsid w:val="00CE5BB0"/>
    <w:rsid w:val="00D00EF7"/>
    <w:rsid w:val="00DA4D2B"/>
    <w:rsid w:val="00EC7DE0"/>
    <w:rsid w:val="00F7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4D2B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">
    <w:name w:val="D07254FB7446481ABAC8C87FCCEE9ECD"/>
    <w:rsid w:val="001F589F"/>
    <w:pPr>
      <w:spacing w:after="160" w:line="259" w:lineRule="auto"/>
    </w:pPr>
  </w:style>
  <w:style w:type="paragraph" w:customStyle="1" w:styleId="12FC60698A0D485FB55253F2D3A389DF">
    <w:name w:val="12FC60698A0D485FB55253F2D3A389DF"/>
    <w:rsid w:val="001F589F"/>
    <w:pPr>
      <w:spacing w:after="160" w:line="259" w:lineRule="auto"/>
    </w:pPr>
  </w:style>
  <w:style w:type="paragraph" w:customStyle="1" w:styleId="BA1AA8E6B6CD47F9A8D9C960A75AFADF">
    <w:name w:val="BA1AA8E6B6CD47F9A8D9C960A75AFADF"/>
    <w:rsid w:val="001F589F"/>
    <w:pPr>
      <w:spacing w:after="160" w:line="259" w:lineRule="auto"/>
    </w:pPr>
  </w:style>
  <w:style w:type="paragraph" w:customStyle="1" w:styleId="54892BE19CB84C0A88626E2F36BDD284">
    <w:name w:val="54892BE19CB84C0A88626E2F36BDD284"/>
    <w:rsid w:val="001F589F"/>
    <w:pPr>
      <w:spacing w:after="160" w:line="259" w:lineRule="auto"/>
    </w:pPr>
  </w:style>
  <w:style w:type="paragraph" w:customStyle="1" w:styleId="A5B63B070B344622AFC1C421896E9447">
    <w:name w:val="A5B63B070B344622AFC1C421896E9447"/>
    <w:rsid w:val="001F589F"/>
    <w:pPr>
      <w:spacing w:after="160" w:line="259" w:lineRule="auto"/>
    </w:pPr>
  </w:style>
  <w:style w:type="paragraph" w:customStyle="1" w:styleId="3655324D504B4F39BD6006AEE8839207">
    <w:name w:val="3655324D504B4F39BD6006AEE8839207"/>
    <w:rsid w:val="001F589F"/>
    <w:pPr>
      <w:spacing w:after="160" w:line="259" w:lineRule="auto"/>
    </w:pPr>
  </w:style>
  <w:style w:type="paragraph" w:customStyle="1" w:styleId="124054087D2A417394A06DB9E6B57E7A">
    <w:name w:val="124054087D2A417394A06DB9E6B57E7A"/>
    <w:rsid w:val="001F589F"/>
    <w:pPr>
      <w:spacing w:after="160" w:line="259" w:lineRule="auto"/>
    </w:pPr>
  </w:style>
  <w:style w:type="paragraph" w:customStyle="1" w:styleId="8DF11BCCB1504400A0C2B7706E559E95">
    <w:name w:val="8DF11BCCB1504400A0C2B7706E559E95"/>
    <w:rsid w:val="001F589F"/>
    <w:pPr>
      <w:spacing w:after="160" w:line="259" w:lineRule="auto"/>
    </w:pPr>
  </w:style>
  <w:style w:type="paragraph" w:customStyle="1" w:styleId="007780978F764B7399E3A858CF8A3902">
    <w:name w:val="007780978F764B7399E3A858CF8A3902"/>
    <w:rsid w:val="001F589F"/>
    <w:pPr>
      <w:spacing w:after="160" w:line="259" w:lineRule="auto"/>
    </w:pPr>
  </w:style>
  <w:style w:type="paragraph" w:customStyle="1" w:styleId="C9356FCEC82F40A5873CEF7ED16098EF">
    <w:name w:val="C9356FCEC82F40A5873CEF7ED16098EF"/>
    <w:rsid w:val="001F589F"/>
    <w:pPr>
      <w:spacing w:after="160" w:line="259" w:lineRule="auto"/>
    </w:pPr>
  </w:style>
  <w:style w:type="paragraph" w:customStyle="1" w:styleId="EF6425F568EC45AA83879D7B6B93FAF7">
    <w:name w:val="EF6425F568EC45AA83879D7B6B93FAF7"/>
    <w:rsid w:val="001F589F"/>
    <w:pPr>
      <w:spacing w:after="160" w:line="259" w:lineRule="auto"/>
    </w:pPr>
  </w:style>
  <w:style w:type="paragraph" w:customStyle="1" w:styleId="33392C2D48154585A1CE39981A6FFBC3">
    <w:name w:val="33392C2D48154585A1CE39981A6FFBC3"/>
    <w:rsid w:val="001F589F"/>
    <w:pPr>
      <w:spacing w:after="160" w:line="259" w:lineRule="auto"/>
    </w:pPr>
  </w:style>
  <w:style w:type="paragraph" w:customStyle="1" w:styleId="F32EF5C11D594675AA305DAA2423E8F5">
    <w:name w:val="F32EF5C11D594675AA305DAA2423E8F5"/>
    <w:rsid w:val="001F589F"/>
    <w:pPr>
      <w:spacing w:after="160" w:line="259" w:lineRule="auto"/>
    </w:pPr>
  </w:style>
  <w:style w:type="paragraph" w:customStyle="1" w:styleId="40CF84290F004F2DA42D759AA027BA34">
    <w:name w:val="40CF84290F004F2DA42D759AA027BA34"/>
    <w:rsid w:val="001F589F"/>
    <w:pPr>
      <w:spacing w:after="160" w:line="259" w:lineRule="auto"/>
    </w:pPr>
  </w:style>
  <w:style w:type="paragraph" w:customStyle="1" w:styleId="0547E2C2B77C4E85B61F8A96F22834B8">
    <w:name w:val="0547E2C2B77C4E85B61F8A96F22834B8"/>
    <w:rsid w:val="001F589F"/>
    <w:pPr>
      <w:spacing w:after="160" w:line="259" w:lineRule="auto"/>
    </w:pPr>
  </w:style>
  <w:style w:type="paragraph" w:customStyle="1" w:styleId="E209C215D74340C38B3025307B82335C">
    <w:name w:val="E209C215D74340C38B3025307B82335C"/>
    <w:rsid w:val="001F589F"/>
    <w:pPr>
      <w:spacing w:after="160" w:line="259" w:lineRule="auto"/>
    </w:pPr>
  </w:style>
  <w:style w:type="paragraph" w:customStyle="1" w:styleId="42DA4C3DE0EB4AA0BA5DFFE7C135C3CD">
    <w:name w:val="42DA4C3DE0EB4AA0BA5DFFE7C135C3CD"/>
    <w:rsid w:val="001F589F"/>
    <w:pPr>
      <w:spacing w:after="160" w:line="259" w:lineRule="auto"/>
    </w:pPr>
  </w:style>
  <w:style w:type="paragraph" w:customStyle="1" w:styleId="E6315CBB027D4B2DB6FC836B3AB138FC">
    <w:name w:val="E6315CBB027D4B2DB6FC836B3AB138FC"/>
    <w:rsid w:val="001F589F"/>
    <w:pPr>
      <w:spacing w:after="160" w:line="259" w:lineRule="auto"/>
    </w:pPr>
  </w:style>
  <w:style w:type="paragraph" w:customStyle="1" w:styleId="A3E4E56976B84A46A8FF221E18B85405">
    <w:name w:val="A3E4E56976B84A46A8FF221E18B85405"/>
    <w:rsid w:val="001F589F"/>
    <w:pPr>
      <w:spacing w:after="160" w:line="259" w:lineRule="auto"/>
    </w:pPr>
  </w:style>
  <w:style w:type="paragraph" w:customStyle="1" w:styleId="3B6AE870D5E94930AED7D28B7A461C6B">
    <w:name w:val="3B6AE870D5E94930AED7D28B7A461C6B"/>
    <w:rsid w:val="001F589F"/>
    <w:pPr>
      <w:spacing w:after="160" w:line="259" w:lineRule="auto"/>
    </w:pPr>
  </w:style>
  <w:style w:type="paragraph" w:customStyle="1" w:styleId="C6F9915309484AA3AD04E1F08679CD9E">
    <w:name w:val="C6F9915309484AA3AD04E1F08679CD9E"/>
    <w:rsid w:val="001F589F"/>
    <w:pPr>
      <w:spacing w:after="160" w:line="259" w:lineRule="auto"/>
    </w:pPr>
  </w:style>
  <w:style w:type="paragraph" w:customStyle="1" w:styleId="6A2681B1F82547DDAF5B82659905D68F">
    <w:name w:val="6A2681B1F82547DDAF5B82659905D68F"/>
    <w:rsid w:val="001F589F"/>
    <w:pPr>
      <w:spacing w:after="160" w:line="259" w:lineRule="auto"/>
    </w:pPr>
  </w:style>
  <w:style w:type="paragraph" w:customStyle="1" w:styleId="1AF493F4128B48AA8C310E0457367A8A">
    <w:name w:val="1AF493F4128B48AA8C310E0457367A8A"/>
    <w:rsid w:val="001F589F"/>
    <w:pPr>
      <w:spacing w:after="160" w:line="259" w:lineRule="auto"/>
    </w:pPr>
  </w:style>
  <w:style w:type="paragraph" w:customStyle="1" w:styleId="253B5CC33F194282B82A48DE9DD99F8E">
    <w:name w:val="253B5CC33F194282B82A48DE9DD99F8E"/>
    <w:rsid w:val="001F589F"/>
    <w:pPr>
      <w:spacing w:after="160" w:line="259" w:lineRule="auto"/>
    </w:pPr>
  </w:style>
  <w:style w:type="paragraph" w:customStyle="1" w:styleId="B99B4273B579431B8D70B37CE6C021C5">
    <w:name w:val="B99B4273B579431B8D70B37CE6C021C5"/>
    <w:rsid w:val="001F589F"/>
    <w:pPr>
      <w:spacing w:after="160" w:line="259" w:lineRule="auto"/>
    </w:pPr>
  </w:style>
  <w:style w:type="paragraph" w:customStyle="1" w:styleId="E0443BA271EC4943BC2CD02432A752C1">
    <w:name w:val="E0443BA271EC4943BC2CD02432A752C1"/>
    <w:rsid w:val="001F589F"/>
    <w:pPr>
      <w:spacing w:after="160" w:line="259" w:lineRule="auto"/>
    </w:pPr>
  </w:style>
  <w:style w:type="paragraph" w:customStyle="1" w:styleId="8A9F6B6155D14840BCABC52C61317EDC">
    <w:name w:val="8A9F6B6155D14840BCABC52C61317EDC"/>
    <w:rsid w:val="001F589F"/>
    <w:pPr>
      <w:spacing w:after="160" w:line="259" w:lineRule="auto"/>
    </w:pPr>
  </w:style>
  <w:style w:type="paragraph" w:customStyle="1" w:styleId="6FFFE4C8C51246F48A3ED5A008D02A8F">
    <w:name w:val="6FFFE4C8C51246F48A3ED5A008D02A8F"/>
    <w:rsid w:val="001F589F"/>
    <w:pPr>
      <w:spacing w:after="160" w:line="259" w:lineRule="auto"/>
    </w:pPr>
  </w:style>
  <w:style w:type="paragraph" w:customStyle="1" w:styleId="61097CE0BACE43678C77C5D274B7A0BF">
    <w:name w:val="61097CE0BACE43678C77C5D274B7A0BF"/>
    <w:rsid w:val="001F589F"/>
    <w:pPr>
      <w:spacing w:after="160" w:line="259" w:lineRule="auto"/>
    </w:pPr>
  </w:style>
  <w:style w:type="paragraph" w:customStyle="1" w:styleId="252A04CAEA8A4D1985CFE1A681146555">
    <w:name w:val="252A04CAEA8A4D1985CFE1A681146555"/>
    <w:rsid w:val="001F589F"/>
    <w:pPr>
      <w:spacing w:after="160" w:line="259" w:lineRule="auto"/>
    </w:pPr>
  </w:style>
  <w:style w:type="paragraph" w:customStyle="1" w:styleId="1E5C63D5F00F4E34B7AB377288A9F1EE">
    <w:name w:val="1E5C63D5F00F4E34B7AB377288A9F1EE"/>
    <w:rsid w:val="001F589F"/>
    <w:pPr>
      <w:spacing w:after="160" w:line="259" w:lineRule="auto"/>
    </w:pPr>
  </w:style>
  <w:style w:type="paragraph" w:customStyle="1" w:styleId="6CE4FD9555144C3EAB0DCE4879439AA3">
    <w:name w:val="6CE4FD9555144C3EAB0DCE4879439AA3"/>
    <w:rsid w:val="001F589F"/>
    <w:pPr>
      <w:spacing w:after="160" w:line="259" w:lineRule="auto"/>
    </w:pPr>
  </w:style>
  <w:style w:type="paragraph" w:customStyle="1" w:styleId="8D7F4732FC114570BAB975579A322F8B">
    <w:name w:val="8D7F4732FC114570BAB975579A322F8B"/>
    <w:rsid w:val="001F589F"/>
    <w:pPr>
      <w:spacing w:after="160" w:line="259" w:lineRule="auto"/>
    </w:pPr>
  </w:style>
  <w:style w:type="paragraph" w:customStyle="1" w:styleId="9C7921CCC31649DC8898910ACCE6CE61">
    <w:name w:val="9C7921CCC31649DC8898910ACCE6CE61"/>
    <w:rsid w:val="001F589F"/>
    <w:pPr>
      <w:spacing w:after="160" w:line="259" w:lineRule="auto"/>
    </w:pPr>
  </w:style>
  <w:style w:type="paragraph" w:customStyle="1" w:styleId="929AE888718E430EBE4B30FEA70634FC">
    <w:name w:val="929AE888718E430EBE4B30FEA70634FC"/>
    <w:rsid w:val="001F589F"/>
    <w:pPr>
      <w:spacing w:after="160" w:line="259" w:lineRule="auto"/>
    </w:pPr>
  </w:style>
  <w:style w:type="paragraph" w:customStyle="1" w:styleId="C1978389429B445B8134F5840270D011">
    <w:name w:val="C1978389429B445B8134F5840270D011"/>
    <w:rsid w:val="001F589F"/>
    <w:pPr>
      <w:spacing w:after="160" w:line="259" w:lineRule="auto"/>
    </w:pPr>
  </w:style>
  <w:style w:type="paragraph" w:customStyle="1" w:styleId="4457D7C5FF0D4BAC9D7253C558AE672D9">
    <w:name w:val="4457D7C5FF0D4BAC9D7253C558AE672D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8">
    <w:name w:val="2C7B7E87BA2341A19FF5A22E769BCD4B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1">
    <w:name w:val="D07254FB7446481ABAC8C87FCCEE9E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FC60698A0D485FB55253F2D3A389DF1">
    <w:name w:val="12FC60698A0D485FB55253F2D3A389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A1AA8E6B6CD47F9A8D9C960A75AFADF1">
    <w:name w:val="BA1AA8E6B6CD47F9A8D9C960A75AFA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4892BE19CB84C0A88626E2F36BDD2841">
    <w:name w:val="54892BE19CB84C0A88626E2F36BDD28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B63B070B344622AFC1C421896E94471">
    <w:name w:val="A5B63B070B344622AFC1C421896E944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655324D504B4F39BD6006AEE88392071">
    <w:name w:val="3655324D504B4F39BD6006AEE883920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4054087D2A417394A06DB9E6B57E7A1">
    <w:name w:val="124054087D2A417394A06DB9E6B57E7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F11BCCB1504400A0C2B7706E559E951">
    <w:name w:val="8DF11BCCB1504400A0C2B7706E559E9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7780978F764B7399E3A858CF8A39021">
    <w:name w:val="007780978F764B7399E3A858CF8A3902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9356FCEC82F40A5873CEF7ED16098EF1">
    <w:name w:val="C9356FCEC82F40A5873CEF7ED16098E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F6425F568EC45AA83879D7B6B93FAF71">
    <w:name w:val="EF6425F568EC45AA83879D7B6B93FAF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3392C2D48154585A1CE39981A6FFBC31">
    <w:name w:val="33392C2D48154585A1CE39981A6FFBC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2EF5C11D594675AA305DAA2423E8F51">
    <w:name w:val="F32EF5C11D594675AA305DAA2423E8F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CF84290F004F2DA42D759AA027BA341">
    <w:name w:val="40CF84290F004F2DA42D759AA027BA3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47E2C2B77C4E85B61F8A96F22834B81">
    <w:name w:val="0547E2C2B77C4E85B61F8A96F22834B8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09C215D74340C38B3025307B82335C1">
    <w:name w:val="E209C215D74340C38B3025307B82335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2DA4C3DE0EB4AA0BA5DFFE7C135C3CD1">
    <w:name w:val="42DA4C3DE0EB4AA0BA5DFFE7C135C3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315CBB027D4B2DB6FC836B3AB138FC1">
    <w:name w:val="E6315CBB027D4B2DB6FC836B3AB138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3E4E56976B84A46A8FF221E18B854051">
    <w:name w:val="A3E4E56976B84A46A8FF221E18B8540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B6AE870D5E94930AED7D28B7A461C6B1">
    <w:name w:val="3B6AE870D5E94930AED7D28B7A461C6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F9915309484AA3AD04E1F08679CD9E1">
    <w:name w:val="C6F9915309484AA3AD04E1F08679CD9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A2681B1F82547DDAF5B82659905D68F1">
    <w:name w:val="6A2681B1F82547DDAF5B82659905D6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AF493F4128B48AA8C310E0457367A8A1">
    <w:name w:val="1AF493F4128B48AA8C310E0457367A8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3B5CC33F194282B82A48DE9DD99F8E1">
    <w:name w:val="253B5CC33F194282B82A48DE9DD99F8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9B4273B579431B8D70B37CE6C021C51">
    <w:name w:val="B99B4273B579431B8D70B37CE6C021C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0443BA271EC4943BC2CD02432A752C11">
    <w:name w:val="E0443BA271EC4943BC2CD02432A752C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A9F6B6155D14840BCABC52C61317EDC1">
    <w:name w:val="8A9F6B6155D14840BCABC52C61317ED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FFE4C8C51246F48A3ED5A008D02A8F1">
    <w:name w:val="6FFFE4C8C51246F48A3ED5A008D02A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1097CE0BACE43678C77C5D274B7A0BF1">
    <w:name w:val="61097CE0BACE43678C77C5D274B7A0B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2A04CAEA8A4D1985CFE1A6811465551">
    <w:name w:val="252A04CAEA8A4D1985CFE1A68114655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5C63D5F00F4E34B7AB377288A9F1EE1">
    <w:name w:val="1E5C63D5F00F4E34B7AB377288A9F1E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CE4FD9555144C3EAB0DCE4879439AA31">
    <w:name w:val="6CE4FD9555144C3EAB0DCE4879439AA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7F4732FC114570BAB975579A322F8B1">
    <w:name w:val="8D7F4732FC114570BAB975579A322F8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C7921CCC31649DC8898910ACCE6CE611">
    <w:name w:val="9C7921CCC31649DC8898910ACCE6CE6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29AE888718E430EBE4B30FEA70634FC1">
    <w:name w:val="929AE888718E430EBE4B30FEA70634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1978389429B445B8134F5840270D0111">
    <w:name w:val="C1978389429B445B8134F5840270D01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">
    <w:name w:val="C6670801DF75449E92C0281AECFF5C8D"/>
    <w:rsid w:val="001F589F"/>
    <w:pPr>
      <w:spacing w:after="160" w:line="259" w:lineRule="auto"/>
    </w:pPr>
  </w:style>
  <w:style w:type="paragraph" w:customStyle="1" w:styleId="08E1465F445144D1B802AB75AA3E3BF9">
    <w:name w:val="08E1465F445144D1B802AB75AA3E3BF9"/>
    <w:rsid w:val="001F589F"/>
    <w:pPr>
      <w:spacing w:after="160" w:line="259" w:lineRule="auto"/>
    </w:pPr>
  </w:style>
  <w:style w:type="paragraph" w:customStyle="1" w:styleId="DF3920A8B8CA4ED48EF0E46DB915E020">
    <w:name w:val="DF3920A8B8CA4ED48EF0E46DB915E020"/>
    <w:rsid w:val="001F589F"/>
    <w:pPr>
      <w:spacing w:after="160" w:line="259" w:lineRule="auto"/>
    </w:pPr>
  </w:style>
  <w:style w:type="paragraph" w:customStyle="1" w:styleId="85DF63F048644FB6A7C0EAD9CEEF4D95">
    <w:name w:val="85DF63F048644FB6A7C0EAD9CEEF4D95"/>
    <w:rsid w:val="001F589F"/>
    <w:pPr>
      <w:spacing w:after="160" w:line="259" w:lineRule="auto"/>
    </w:pPr>
  </w:style>
  <w:style w:type="paragraph" w:customStyle="1" w:styleId="DD3C4368AB7E4AC3A69C6EE98F575881">
    <w:name w:val="DD3C4368AB7E4AC3A69C6EE98F575881"/>
    <w:rsid w:val="001F589F"/>
    <w:pPr>
      <w:spacing w:after="160" w:line="259" w:lineRule="auto"/>
    </w:pPr>
  </w:style>
  <w:style w:type="paragraph" w:customStyle="1" w:styleId="7156486319FB48B9AB6FA59E16519DC8">
    <w:name w:val="7156486319FB48B9AB6FA59E16519DC8"/>
    <w:rsid w:val="001F589F"/>
    <w:pPr>
      <w:spacing w:after="160" w:line="259" w:lineRule="auto"/>
    </w:pPr>
  </w:style>
  <w:style w:type="paragraph" w:customStyle="1" w:styleId="78211D3DB4DE4916B95D24409DC7C2ED">
    <w:name w:val="78211D3DB4DE4916B95D24409DC7C2ED"/>
    <w:rsid w:val="001F589F"/>
    <w:pPr>
      <w:spacing w:after="160" w:line="259" w:lineRule="auto"/>
    </w:pPr>
  </w:style>
  <w:style w:type="paragraph" w:customStyle="1" w:styleId="2B8B4AC0150E4987BDB9C5CEB3739A2C">
    <w:name w:val="2B8B4AC0150E4987BDB9C5CEB3739A2C"/>
    <w:rsid w:val="001F589F"/>
    <w:pPr>
      <w:spacing w:after="160" w:line="259" w:lineRule="auto"/>
    </w:pPr>
  </w:style>
  <w:style w:type="paragraph" w:customStyle="1" w:styleId="8218D4173E294FFD91C2B580F8F6CC84">
    <w:name w:val="8218D4173E294FFD91C2B580F8F6CC84"/>
    <w:rsid w:val="001F589F"/>
    <w:pPr>
      <w:spacing w:after="160" w:line="259" w:lineRule="auto"/>
    </w:pPr>
  </w:style>
  <w:style w:type="paragraph" w:customStyle="1" w:styleId="1F76FA71165941C68D5F8540262805A9">
    <w:name w:val="1F76FA71165941C68D5F8540262805A9"/>
    <w:rsid w:val="001F589F"/>
    <w:pPr>
      <w:spacing w:after="160" w:line="259" w:lineRule="auto"/>
    </w:pPr>
  </w:style>
  <w:style w:type="paragraph" w:customStyle="1" w:styleId="F5430FBD75A647BF92294F2E64791099">
    <w:name w:val="F5430FBD75A647BF92294F2E64791099"/>
    <w:rsid w:val="001F589F"/>
    <w:pPr>
      <w:spacing w:after="160" w:line="259" w:lineRule="auto"/>
    </w:pPr>
  </w:style>
  <w:style w:type="paragraph" w:customStyle="1" w:styleId="65CD596CCE8A457FB8BC65EB28099000">
    <w:name w:val="65CD596CCE8A457FB8BC65EB28099000"/>
    <w:rsid w:val="001F589F"/>
    <w:pPr>
      <w:spacing w:after="160" w:line="259" w:lineRule="auto"/>
    </w:pPr>
  </w:style>
  <w:style w:type="paragraph" w:customStyle="1" w:styleId="5915FC85D74344E1A0348FF554A6A8FF">
    <w:name w:val="5915FC85D74344E1A0348FF554A6A8FF"/>
    <w:rsid w:val="001F589F"/>
    <w:pPr>
      <w:spacing w:after="160" w:line="259" w:lineRule="auto"/>
    </w:pPr>
  </w:style>
  <w:style w:type="paragraph" w:customStyle="1" w:styleId="F24E4632DA8F4C4DB398F5006C5C8A61">
    <w:name w:val="F24E4632DA8F4C4DB398F5006C5C8A61"/>
    <w:rsid w:val="001F589F"/>
    <w:pPr>
      <w:spacing w:after="160" w:line="259" w:lineRule="auto"/>
    </w:pPr>
  </w:style>
  <w:style w:type="paragraph" w:customStyle="1" w:styleId="A569A4213EF144129DEAB4B3217926DF">
    <w:name w:val="A569A4213EF144129DEAB4B3217926DF"/>
    <w:rsid w:val="001F589F"/>
    <w:pPr>
      <w:spacing w:after="160" w:line="259" w:lineRule="auto"/>
    </w:pPr>
  </w:style>
  <w:style w:type="paragraph" w:customStyle="1" w:styleId="1ED63E93146A4784B826E470E81FAA48">
    <w:name w:val="1ED63E93146A4784B826E470E81FAA48"/>
    <w:rsid w:val="001F589F"/>
    <w:pPr>
      <w:spacing w:after="160" w:line="259" w:lineRule="auto"/>
    </w:pPr>
  </w:style>
  <w:style w:type="paragraph" w:customStyle="1" w:styleId="8E7447F38846473BB6C64F40B9E16BC4">
    <w:name w:val="8E7447F38846473BB6C64F40B9E16BC4"/>
    <w:rsid w:val="001F589F"/>
    <w:pPr>
      <w:spacing w:after="160" w:line="259" w:lineRule="auto"/>
    </w:pPr>
  </w:style>
  <w:style w:type="paragraph" w:customStyle="1" w:styleId="7721271F2E144042987BBADAA168E005">
    <w:name w:val="7721271F2E144042987BBADAA168E005"/>
    <w:rsid w:val="001F589F"/>
    <w:pPr>
      <w:spacing w:after="160" w:line="259" w:lineRule="auto"/>
    </w:pPr>
  </w:style>
  <w:style w:type="paragraph" w:customStyle="1" w:styleId="00A7C825D3B845EDB7099BDC48CF3487">
    <w:name w:val="00A7C825D3B845EDB7099BDC48CF3487"/>
    <w:rsid w:val="001F589F"/>
    <w:pPr>
      <w:spacing w:after="160" w:line="259" w:lineRule="auto"/>
    </w:pPr>
  </w:style>
  <w:style w:type="paragraph" w:customStyle="1" w:styleId="F6E6E13421D34C5AA4CC42BA893A34D7">
    <w:name w:val="F6E6E13421D34C5AA4CC42BA893A34D7"/>
    <w:rsid w:val="001F589F"/>
    <w:pPr>
      <w:spacing w:after="160" w:line="259" w:lineRule="auto"/>
    </w:pPr>
  </w:style>
  <w:style w:type="paragraph" w:customStyle="1" w:styleId="529CA75AF6184C71890FA3AB618FA249">
    <w:name w:val="529CA75AF6184C71890FA3AB618FA249"/>
    <w:rsid w:val="001F589F"/>
    <w:pPr>
      <w:spacing w:after="160" w:line="259" w:lineRule="auto"/>
    </w:pPr>
  </w:style>
  <w:style w:type="paragraph" w:customStyle="1" w:styleId="8E17ECD685234CF5AA686D61A661FE83">
    <w:name w:val="8E17ECD685234CF5AA686D61A661FE83"/>
    <w:rsid w:val="001F589F"/>
    <w:pPr>
      <w:spacing w:after="160" w:line="259" w:lineRule="auto"/>
    </w:pPr>
  </w:style>
  <w:style w:type="paragraph" w:customStyle="1" w:styleId="D006D128B5E84E97807C98A6109AE9B7">
    <w:name w:val="D006D128B5E84E97807C98A6109AE9B7"/>
    <w:rsid w:val="001F589F"/>
    <w:pPr>
      <w:spacing w:after="160" w:line="259" w:lineRule="auto"/>
    </w:pPr>
  </w:style>
  <w:style w:type="paragraph" w:customStyle="1" w:styleId="34AD9C5ED4CF4083BA8D6C15B4DAFA40">
    <w:name w:val="34AD9C5ED4CF4083BA8D6C15B4DAFA40"/>
    <w:rsid w:val="001F589F"/>
    <w:pPr>
      <w:spacing w:after="160" w:line="259" w:lineRule="auto"/>
    </w:pPr>
  </w:style>
  <w:style w:type="paragraph" w:customStyle="1" w:styleId="FD4B8817D19A45EEA8BCD410A64AA1D9">
    <w:name w:val="FD4B8817D19A45EEA8BCD410A64AA1D9"/>
    <w:rsid w:val="001F589F"/>
    <w:pPr>
      <w:spacing w:after="160" w:line="259" w:lineRule="auto"/>
    </w:pPr>
  </w:style>
  <w:style w:type="paragraph" w:customStyle="1" w:styleId="16BBCE6BABDB4F428F7AA177A6F5D769">
    <w:name w:val="16BBCE6BABDB4F428F7AA177A6F5D769"/>
    <w:rsid w:val="001F589F"/>
    <w:pPr>
      <w:spacing w:after="160" w:line="259" w:lineRule="auto"/>
    </w:pPr>
  </w:style>
  <w:style w:type="paragraph" w:customStyle="1" w:styleId="0EDEE435CB0549DE9EC6F71CCC2DF73C">
    <w:name w:val="0EDEE435CB0549DE9EC6F71CCC2DF73C"/>
    <w:rsid w:val="001F589F"/>
    <w:pPr>
      <w:spacing w:after="160" w:line="259" w:lineRule="auto"/>
    </w:pPr>
  </w:style>
  <w:style w:type="paragraph" w:customStyle="1" w:styleId="BA63C03E7F214A69B0E4516D2ACDE1FA">
    <w:name w:val="BA63C03E7F214A69B0E4516D2ACDE1FA"/>
    <w:rsid w:val="001F589F"/>
    <w:pPr>
      <w:spacing w:after="160" w:line="259" w:lineRule="auto"/>
    </w:pPr>
  </w:style>
  <w:style w:type="paragraph" w:customStyle="1" w:styleId="3CE157B965ED487A9B9D62225353CA02">
    <w:name w:val="3CE157B965ED487A9B9D62225353CA02"/>
    <w:rsid w:val="001F589F"/>
    <w:pPr>
      <w:spacing w:after="160" w:line="259" w:lineRule="auto"/>
    </w:pPr>
  </w:style>
  <w:style w:type="paragraph" w:customStyle="1" w:styleId="CD6C856F197D4123B7ACB5914F52D268">
    <w:name w:val="CD6C856F197D4123B7ACB5914F52D268"/>
    <w:rsid w:val="001F589F"/>
    <w:pPr>
      <w:spacing w:after="160" w:line="259" w:lineRule="auto"/>
    </w:pPr>
  </w:style>
  <w:style w:type="paragraph" w:customStyle="1" w:styleId="5C2D6D5A9CD843B19752869FE57645E2">
    <w:name w:val="5C2D6D5A9CD843B19752869FE57645E2"/>
    <w:rsid w:val="001F589F"/>
    <w:pPr>
      <w:spacing w:after="160" w:line="259" w:lineRule="auto"/>
    </w:pPr>
  </w:style>
  <w:style w:type="paragraph" w:customStyle="1" w:styleId="3D8CEF228ABC462D933054C4B3AA144C">
    <w:name w:val="3D8CEF228ABC462D933054C4B3AA144C"/>
    <w:rsid w:val="001F589F"/>
    <w:pPr>
      <w:spacing w:after="160" w:line="259" w:lineRule="auto"/>
    </w:pPr>
  </w:style>
  <w:style w:type="paragraph" w:customStyle="1" w:styleId="DA6CD9BC8E4445A4829DBC3F58A3A9E2">
    <w:name w:val="DA6CD9BC8E4445A4829DBC3F58A3A9E2"/>
    <w:rsid w:val="001F589F"/>
    <w:pPr>
      <w:spacing w:after="160" w:line="259" w:lineRule="auto"/>
    </w:pPr>
  </w:style>
  <w:style w:type="paragraph" w:customStyle="1" w:styleId="D13F0F9C2BE1477DB146B71437F1B82D">
    <w:name w:val="D13F0F9C2BE1477DB146B71437F1B82D"/>
    <w:rsid w:val="001F589F"/>
    <w:pPr>
      <w:spacing w:after="160" w:line="259" w:lineRule="auto"/>
    </w:pPr>
  </w:style>
  <w:style w:type="paragraph" w:customStyle="1" w:styleId="F82F798A128F4D5BB8AB7BF148697E09">
    <w:name w:val="F82F798A128F4D5BB8AB7BF148697E09"/>
    <w:rsid w:val="001F589F"/>
    <w:pPr>
      <w:spacing w:after="160" w:line="259" w:lineRule="auto"/>
    </w:pPr>
  </w:style>
  <w:style w:type="paragraph" w:customStyle="1" w:styleId="CB4449FBB6B24D32AB0425F5ED8F18B2">
    <w:name w:val="CB4449FBB6B24D32AB0425F5ED8F18B2"/>
    <w:rsid w:val="001F589F"/>
    <w:pPr>
      <w:spacing w:after="160" w:line="259" w:lineRule="auto"/>
    </w:pPr>
  </w:style>
  <w:style w:type="paragraph" w:customStyle="1" w:styleId="DDCD028CD5DB4BA799479BA4B4212AEF">
    <w:name w:val="DDCD028CD5DB4BA799479BA4B4212AEF"/>
    <w:rsid w:val="001F589F"/>
    <w:pPr>
      <w:spacing w:after="160" w:line="259" w:lineRule="auto"/>
    </w:pPr>
  </w:style>
  <w:style w:type="paragraph" w:customStyle="1" w:styleId="F1E7AC163F4C4C839E1F68B916CE83B6">
    <w:name w:val="F1E7AC163F4C4C839E1F68B916CE83B6"/>
    <w:rsid w:val="001F589F"/>
    <w:pPr>
      <w:spacing w:after="160" w:line="259" w:lineRule="auto"/>
    </w:pPr>
  </w:style>
  <w:style w:type="paragraph" w:customStyle="1" w:styleId="3E051A4E08C04311817EB27ED256E0D2">
    <w:name w:val="3E051A4E08C04311817EB27ED256E0D2"/>
    <w:rsid w:val="001F589F"/>
    <w:pPr>
      <w:spacing w:after="160" w:line="259" w:lineRule="auto"/>
    </w:pPr>
  </w:style>
  <w:style w:type="paragraph" w:customStyle="1" w:styleId="ECE0B1B1221D4F3F95F780F88FDB6A2D">
    <w:name w:val="ECE0B1B1221D4F3F95F780F88FDB6A2D"/>
    <w:rsid w:val="001F589F"/>
    <w:pPr>
      <w:spacing w:after="160" w:line="259" w:lineRule="auto"/>
    </w:pPr>
  </w:style>
  <w:style w:type="paragraph" w:customStyle="1" w:styleId="4457D7C5FF0D4BAC9D7253C558AE672D10">
    <w:name w:val="4457D7C5FF0D4BAC9D7253C558AE672D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9">
    <w:name w:val="2C7B7E87BA2341A19FF5A22E769BCD4B9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1">
    <w:name w:val="C6670801DF75449E92C0281AECFF5C8D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1">
    <w:name w:val="08E1465F445144D1B802AB75AA3E3BF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1">
    <w:name w:val="DF3920A8B8CA4ED48EF0E46DB915E020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1">
    <w:name w:val="85DF63F048644FB6A7C0EAD9CEEF4D95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1">
    <w:name w:val="DD3C4368AB7E4AC3A69C6EE98F57588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1">
    <w:name w:val="7156486319FB48B9AB6FA59E16519DC8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1">
    <w:name w:val="78211D3DB4DE4916B95D24409DC7C2ED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1">
    <w:name w:val="2B8B4AC0150E4987BDB9C5CEB3739A2C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1">
    <w:name w:val="8218D4173E294FFD91C2B580F8F6CC84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1">
    <w:name w:val="1F76FA71165941C68D5F8540262805A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1">
    <w:name w:val="F5430FBD75A647BF92294F2E6479109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1">
    <w:name w:val="65CD596CCE8A457FB8BC65EB28099000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1">
    <w:name w:val="5915FC85D74344E1A0348FF554A6A8FF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1">
    <w:name w:val="F24E4632DA8F4C4DB398F5006C5C8A6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1">
    <w:name w:val="A569A4213EF144129DEAB4B3217926DF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1">
    <w:name w:val="1ED63E93146A4784B826E470E81FAA48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">
    <w:name w:val="635649710BAF4D49975E0ECBFDD43DAB"/>
    <w:rsid w:val="004446A9"/>
    <w:pPr>
      <w:spacing w:after="160" w:line="259" w:lineRule="auto"/>
    </w:pPr>
  </w:style>
  <w:style w:type="paragraph" w:customStyle="1" w:styleId="AD605A1209F44B408AA9C1AB0131E2B4">
    <w:name w:val="AD605A1209F44B408AA9C1AB0131E2B4"/>
    <w:rsid w:val="004446A9"/>
    <w:pPr>
      <w:spacing w:after="160" w:line="259" w:lineRule="auto"/>
    </w:pPr>
  </w:style>
  <w:style w:type="paragraph" w:customStyle="1" w:styleId="4457D7C5FF0D4BAC9D7253C558AE672D11">
    <w:name w:val="4457D7C5FF0D4BAC9D7253C558AE672D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0">
    <w:name w:val="2C7B7E87BA2341A19FF5A22E769BCD4B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2">
    <w:name w:val="C6670801DF75449E92C0281AECFF5C8D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2">
    <w:name w:val="08E1465F445144D1B802AB75AA3E3BF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2">
    <w:name w:val="DF3920A8B8CA4ED48EF0E46DB915E020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2">
    <w:name w:val="85DF63F048644FB6A7C0EAD9CEEF4D95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2">
    <w:name w:val="DD3C4368AB7E4AC3A69C6EE98F575881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2">
    <w:name w:val="7156486319FB48B9AB6FA59E16519DC8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2">
    <w:name w:val="78211D3DB4DE4916B95D24409DC7C2ED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2">
    <w:name w:val="2B8B4AC0150E4987BDB9C5CEB3739A2C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2">
    <w:name w:val="8218D4173E294FFD91C2B580F8F6CC84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2">
    <w:name w:val="1F76FA71165941C68D5F8540262805A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2">
    <w:name w:val="F5430FBD75A647BF92294F2E6479109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2">
    <w:name w:val="65CD596CCE8A457FB8BC65EB28099000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2">
    <w:name w:val="5915FC85D74344E1A0348FF554A6A8FF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2">
    <w:name w:val="F24E4632DA8F4C4DB398F5006C5C8A61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2">
    <w:name w:val="A569A4213EF144129DEAB4B3217926DF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2">
    <w:name w:val="1ED63E93146A4784B826E470E81FAA48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1">
    <w:name w:val="635649710BAF4D49975E0ECBFDD43DAB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1">
    <w:name w:val="AD605A1209F44B408AA9C1AB0131E2B4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525251D59304C7191C266C0B9111F98">
    <w:name w:val="B525251D59304C7191C266C0B9111F9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">
    <w:name w:val="4FFC4D8E35A14470AEB7B986CA6A5C29"/>
    <w:rsid w:val="004446A9"/>
    <w:pPr>
      <w:spacing w:after="160" w:line="259" w:lineRule="auto"/>
    </w:pPr>
  </w:style>
  <w:style w:type="paragraph" w:customStyle="1" w:styleId="EEBACC3C7BA24575B1A5B728706B4E2E">
    <w:name w:val="EEBACC3C7BA24575B1A5B728706B4E2E"/>
    <w:rsid w:val="004446A9"/>
    <w:pPr>
      <w:spacing w:after="160" w:line="259" w:lineRule="auto"/>
    </w:pPr>
  </w:style>
  <w:style w:type="paragraph" w:customStyle="1" w:styleId="05975CCA9D2347B780C4A1E479782FD6">
    <w:name w:val="05975CCA9D2347B780C4A1E479782FD6"/>
    <w:rsid w:val="004446A9"/>
    <w:pPr>
      <w:spacing w:after="160" w:line="259" w:lineRule="auto"/>
    </w:pPr>
  </w:style>
  <w:style w:type="paragraph" w:customStyle="1" w:styleId="8204794D0C4048B498C660ED15A61339">
    <w:name w:val="8204794D0C4048B498C660ED15A61339"/>
    <w:rsid w:val="004446A9"/>
    <w:pPr>
      <w:spacing w:after="160" w:line="259" w:lineRule="auto"/>
    </w:pPr>
  </w:style>
  <w:style w:type="paragraph" w:customStyle="1" w:styleId="052D877361884C56A86EF16054B13707">
    <w:name w:val="052D877361884C56A86EF16054B13707"/>
    <w:rsid w:val="004446A9"/>
    <w:pPr>
      <w:spacing w:after="160" w:line="259" w:lineRule="auto"/>
    </w:pPr>
  </w:style>
  <w:style w:type="paragraph" w:customStyle="1" w:styleId="3E3C14021A424F12BF52844C768189B4">
    <w:name w:val="3E3C14021A424F12BF52844C768189B4"/>
    <w:rsid w:val="00DA4D2B"/>
  </w:style>
  <w:style w:type="paragraph" w:customStyle="1" w:styleId="1D44719137FA4CFA97A11BF92740CE74">
    <w:name w:val="1D44719137FA4CFA97A11BF92740CE74"/>
    <w:rsid w:val="00DA4D2B"/>
  </w:style>
  <w:style w:type="paragraph" w:customStyle="1" w:styleId="E9786CB250924D9D968460B883073CD0">
    <w:name w:val="E9786CB250924D9D968460B883073CD0"/>
    <w:rsid w:val="00DA4D2B"/>
  </w:style>
  <w:style w:type="paragraph" w:customStyle="1" w:styleId="537C189B06E449B289BBA87EA7710C03">
    <w:name w:val="537C189B06E449B289BBA87EA7710C03"/>
    <w:rsid w:val="00DA4D2B"/>
  </w:style>
  <w:style w:type="paragraph" w:customStyle="1" w:styleId="C2C796BEE9E34E42B0559FA1950A0C00">
    <w:name w:val="C2C796BEE9E34E42B0559FA1950A0C00"/>
    <w:rsid w:val="00DA4D2B"/>
  </w:style>
  <w:style w:type="paragraph" w:customStyle="1" w:styleId="4002E1B795014DAB8539AAB2D4FE92EC">
    <w:name w:val="4002E1B795014DAB8539AAB2D4FE92EC"/>
    <w:rsid w:val="00DA4D2B"/>
  </w:style>
  <w:style w:type="paragraph" w:customStyle="1" w:styleId="ED0A2040943248CFA6DABA782AA42C15">
    <w:name w:val="ED0A2040943248CFA6DABA782AA42C15"/>
    <w:rsid w:val="00DA4D2B"/>
  </w:style>
  <w:style w:type="paragraph" w:customStyle="1" w:styleId="4457D7C5FF0D4BAC9D7253C558AE672D12">
    <w:name w:val="4457D7C5FF0D4BAC9D7253C558AE672D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1">
    <w:name w:val="2C7B7E87BA2341A19FF5A22E769BCD4B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1">
    <w:name w:val="3E3C14021A424F12BF52844C768189B4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1">
    <w:name w:val="1D44719137FA4CFA97A11BF92740CE74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1">
    <w:name w:val="E9786CB250924D9D968460B883073CD0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1">
    <w:name w:val="537C189B06E449B289BBA87EA7710C03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1">
    <w:name w:val="C2C796BEE9E34E42B0559FA1950A0C00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2">
    <w:name w:val="635649710BAF4D49975E0ECBFDD43DAB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2">
    <w:name w:val="AD605A1209F44B408AA9C1AB0131E2B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2D877361884C56A86EF16054B137071">
    <w:name w:val="052D877361884C56A86EF16054B13707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02E1B795014DAB8539AAB2D4FE92EC1">
    <w:name w:val="4002E1B795014DAB8539AAB2D4FE92EC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D0A2040943248CFA6DABA782AA42C151">
    <w:name w:val="ED0A2040943248CFA6DABA782AA42C15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1">
    <w:name w:val="4FFC4D8E35A14470AEB7B986CA6A5C29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1">
    <w:name w:val="EEBACC3C7BA24575B1A5B728706B4E2E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DBE1F2E509489D86AEEDA29BC92D9D">
    <w:name w:val="D0DBE1F2E509489D86AEEDA29BC92D9D"/>
    <w:rsid w:val="00DA4D2B"/>
  </w:style>
  <w:style w:type="paragraph" w:customStyle="1" w:styleId="4457D7C5FF0D4BAC9D7253C558AE672D13">
    <w:name w:val="4457D7C5FF0D4BAC9D7253C558AE672D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2">
    <w:name w:val="2C7B7E87BA2341A19FF5A22E769BCD4B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2">
    <w:name w:val="3E3C14021A424F12BF52844C768189B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2">
    <w:name w:val="1D44719137FA4CFA97A11BF92740CE7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2">
    <w:name w:val="E9786CB250924D9D968460B883073CD0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2">
    <w:name w:val="537C189B06E449B289BBA87EA7710C03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2">
    <w:name w:val="C2C796BEE9E34E42B0559FA1950A0C00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3">
    <w:name w:val="635649710BAF4D49975E0ECBFDD43DAB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3">
    <w:name w:val="AD605A1209F44B408AA9C1AB0131E2B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2D877361884C56A86EF16054B137072">
    <w:name w:val="052D877361884C56A86EF16054B13707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02E1B795014DAB8539AAB2D4FE92EC2">
    <w:name w:val="4002E1B795014DAB8539AAB2D4FE92EC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DBE1F2E509489D86AEEDA29BC92D9D1">
    <w:name w:val="D0DBE1F2E509489D86AEEDA29BC92D9D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2">
    <w:name w:val="4FFC4D8E35A14470AEB7B986CA6A5C29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2">
    <w:name w:val="EEBACC3C7BA24575B1A5B728706B4E2E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34F4258C3C47F2A5E3002BEA23770E">
    <w:name w:val="EC34F4258C3C47F2A5E3002BEA23770E"/>
    <w:rsid w:val="00DA4D2B"/>
  </w:style>
  <w:style w:type="paragraph" w:customStyle="1" w:styleId="82796E24D21E49A08A9577EF1E41409E">
    <w:name w:val="82796E24D21E49A08A9577EF1E41409E"/>
    <w:rsid w:val="00DA4D2B"/>
  </w:style>
  <w:style w:type="paragraph" w:customStyle="1" w:styleId="D4DB1505F2C1419CB777F7006501B6E1">
    <w:name w:val="D4DB1505F2C1419CB777F7006501B6E1"/>
    <w:rsid w:val="00DA4D2B"/>
  </w:style>
  <w:style w:type="paragraph" w:customStyle="1" w:styleId="8AF97C8C3A7A4077B58ED6891601EA23">
    <w:name w:val="8AF97C8C3A7A4077B58ED6891601EA23"/>
    <w:rsid w:val="00DA4D2B"/>
  </w:style>
  <w:style w:type="paragraph" w:customStyle="1" w:styleId="120DDE4C77904143854485D4B334A35B">
    <w:name w:val="120DDE4C77904143854485D4B334A35B"/>
    <w:rsid w:val="00DA4D2B"/>
  </w:style>
  <w:style w:type="paragraph" w:customStyle="1" w:styleId="96508928051445A5B113E3DF58385D92">
    <w:name w:val="96508928051445A5B113E3DF58385D92"/>
    <w:rsid w:val="00DA4D2B"/>
  </w:style>
  <w:style w:type="paragraph" w:customStyle="1" w:styleId="9B0574675B49456C994EA5C1F6908485">
    <w:name w:val="9B0574675B49456C994EA5C1F6908485"/>
    <w:rsid w:val="00DA4D2B"/>
  </w:style>
  <w:style w:type="paragraph" w:customStyle="1" w:styleId="52A19D0319DD41539417B4D6AEA577F3">
    <w:name w:val="52A19D0319DD41539417B4D6AEA577F3"/>
    <w:rsid w:val="00DA4D2B"/>
  </w:style>
  <w:style w:type="paragraph" w:customStyle="1" w:styleId="32B22B0F0A56441087961C60A8E60151">
    <w:name w:val="32B22B0F0A56441087961C60A8E60151"/>
    <w:rsid w:val="00DA4D2B"/>
  </w:style>
  <w:style w:type="paragraph" w:customStyle="1" w:styleId="FBCE175EDE7448309C4A13F84570C93B">
    <w:name w:val="FBCE175EDE7448309C4A13F84570C93B"/>
    <w:rsid w:val="00DA4D2B"/>
  </w:style>
  <w:style w:type="paragraph" w:customStyle="1" w:styleId="A04F1810F0F34DF2A25B2CE2F8B580A4">
    <w:name w:val="A04F1810F0F34DF2A25B2CE2F8B580A4"/>
    <w:rsid w:val="00DA4D2B"/>
  </w:style>
  <w:style w:type="paragraph" w:customStyle="1" w:styleId="475BF76223A240DEAFF85EAE00565DC1">
    <w:name w:val="475BF76223A240DEAFF85EAE00565DC1"/>
    <w:rsid w:val="00DA4D2B"/>
  </w:style>
  <w:style w:type="paragraph" w:customStyle="1" w:styleId="F3822977EFDE4568B4DF386881BE6DC9">
    <w:name w:val="F3822977EFDE4568B4DF386881BE6DC9"/>
    <w:rsid w:val="00DA4D2B"/>
  </w:style>
  <w:style w:type="paragraph" w:customStyle="1" w:styleId="BF369292883D4B428ED5CC45DBCD5A5D">
    <w:name w:val="BF369292883D4B428ED5CC45DBCD5A5D"/>
    <w:rsid w:val="00DA4D2B"/>
  </w:style>
  <w:style w:type="paragraph" w:customStyle="1" w:styleId="F6F8743281484887A9E931C80E0FB77F">
    <w:name w:val="F6F8743281484887A9E931C80E0FB77F"/>
    <w:rsid w:val="00DA4D2B"/>
  </w:style>
  <w:style w:type="paragraph" w:customStyle="1" w:styleId="1C8856480C974172A4378CC44079581A">
    <w:name w:val="1C8856480C974172A4378CC44079581A"/>
    <w:rsid w:val="00DA4D2B"/>
  </w:style>
  <w:style w:type="paragraph" w:customStyle="1" w:styleId="4457D7C5FF0D4BAC9D7253C558AE672D14">
    <w:name w:val="4457D7C5FF0D4BAC9D7253C558AE672D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4">
    <w:name w:val="E441C559B3254AAD98A095DD0CD14EF1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4">
    <w:name w:val="73849BD2BDA0426DBD71B3B6DBEE3FE6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3">
    <w:name w:val="2C7B7E87BA2341A19FF5A22E769BCD4B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2">
    <w:name w:val="8457E938F68D4C4ABA1A959AF87B82F2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3">
    <w:name w:val="3E3C14021A424F12BF52844C768189B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3">
    <w:name w:val="1D44719137FA4CFA97A11BF92740CE7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3">
    <w:name w:val="E9786CB250924D9D968460B883073CD0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1">
    <w:name w:val="C7CF2E41971849978E729AA5244C31BE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3">
    <w:name w:val="537C189B06E449B289BBA87EA7710C03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3">
    <w:name w:val="C2C796BEE9E34E42B0559FA1950A0C00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4">
    <w:name w:val="635649710BAF4D49975E0ECBFDD43DAB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4">
    <w:name w:val="AD605A1209F44B408AA9C1AB0131E2B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3">
    <w:name w:val="4FFC4D8E35A14470AEB7B986CA6A5C29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1">
    <w:name w:val="F3822977EFDE4568B4DF386881BE6DC9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1">
    <w:name w:val="BF369292883D4B428ED5CC45DBCD5A5D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1">
    <w:name w:val="1C8856480C974172A4378CC44079581A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3">
    <w:name w:val="EEBACC3C7BA24575B1A5B728706B4E2E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5">
    <w:name w:val="4457D7C5FF0D4BAC9D7253C558AE672D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5">
    <w:name w:val="E441C559B3254AAD98A095DD0CD14EF1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5">
    <w:name w:val="73849BD2BDA0426DBD71B3B6DBEE3FE6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4">
    <w:name w:val="2C7B7E87BA2341A19FF5A22E769BCD4B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3">
    <w:name w:val="8457E938F68D4C4ABA1A959AF87B82F2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4">
    <w:name w:val="3E3C14021A424F12BF52844C768189B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4">
    <w:name w:val="1D44719137FA4CFA97A11BF92740CE7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4">
    <w:name w:val="E9786CB250924D9D968460B883073CD0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2">
    <w:name w:val="C7CF2E41971849978E729AA5244C31BE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4">
    <w:name w:val="537C189B06E449B289BBA87EA7710C03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4">
    <w:name w:val="C2C796BEE9E34E42B0559FA1950A0C00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5">
    <w:name w:val="635649710BAF4D49975E0ECBFDD43DAB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5">
    <w:name w:val="AD605A1209F44B408AA9C1AB0131E2B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4">
    <w:name w:val="4FFC4D8E35A14470AEB7B986CA6A5C29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2">
    <w:name w:val="F3822977EFDE4568B4DF386881BE6DC9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2">
    <w:name w:val="BF369292883D4B428ED5CC45DBCD5A5D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2">
    <w:name w:val="1C8856480C974172A4378CC44079581A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4">
    <w:name w:val="EEBACC3C7BA24575B1A5B728706B4E2E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6">
    <w:name w:val="4457D7C5FF0D4BAC9D7253C558AE672D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6">
    <w:name w:val="E441C559B3254AAD98A095DD0CD14EF1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6">
    <w:name w:val="73849BD2BDA0426DBD71B3B6DBEE3FE6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5">
    <w:name w:val="2C7B7E87BA2341A19FF5A22E769BCD4B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4">
    <w:name w:val="8457E938F68D4C4ABA1A959AF87B82F2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5">
    <w:name w:val="3E3C14021A424F12BF52844C768189B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5">
    <w:name w:val="1D44719137FA4CFA97A11BF92740CE7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5">
    <w:name w:val="E9786CB250924D9D968460B883073CD0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3">
    <w:name w:val="C7CF2E41971849978E729AA5244C31BE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5">
    <w:name w:val="537C189B06E449B289BBA87EA7710C03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5">
    <w:name w:val="C2C796BEE9E34E42B0559FA1950A0C00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6">
    <w:name w:val="635649710BAF4D49975E0ECBFDD43DAB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6">
    <w:name w:val="AD605A1209F44B408AA9C1AB0131E2B4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5">
    <w:name w:val="4FFC4D8E35A14470AEB7B986CA6A5C29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3">
    <w:name w:val="F3822977EFDE4568B4DF386881BE6DC9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3">
    <w:name w:val="BF369292883D4B428ED5CC45DBCD5A5D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3">
    <w:name w:val="1C8856480C974172A4378CC44079581A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5">
    <w:name w:val="EEBACC3C7BA24575B1A5B728706B4E2E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4D2B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">
    <w:name w:val="D07254FB7446481ABAC8C87FCCEE9ECD"/>
    <w:rsid w:val="001F589F"/>
    <w:pPr>
      <w:spacing w:after="160" w:line="259" w:lineRule="auto"/>
    </w:pPr>
  </w:style>
  <w:style w:type="paragraph" w:customStyle="1" w:styleId="12FC60698A0D485FB55253F2D3A389DF">
    <w:name w:val="12FC60698A0D485FB55253F2D3A389DF"/>
    <w:rsid w:val="001F589F"/>
    <w:pPr>
      <w:spacing w:after="160" w:line="259" w:lineRule="auto"/>
    </w:pPr>
  </w:style>
  <w:style w:type="paragraph" w:customStyle="1" w:styleId="BA1AA8E6B6CD47F9A8D9C960A75AFADF">
    <w:name w:val="BA1AA8E6B6CD47F9A8D9C960A75AFADF"/>
    <w:rsid w:val="001F589F"/>
    <w:pPr>
      <w:spacing w:after="160" w:line="259" w:lineRule="auto"/>
    </w:pPr>
  </w:style>
  <w:style w:type="paragraph" w:customStyle="1" w:styleId="54892BE19CB84C0A88626E2F36BDD284">
    <w:name w:val="54892BE19CB84C0A88626E2F36BDD284"/>
    <w:rsid w:val="001F589F"/>
    <w:pPr>
      <w:spacing w:after="160" w:line="259" w:lineRule="auto"/>
    </w:pPr>
  </w:style>
  <w:style w:type="paragraph" w:customStyle="1" w:styleId="A5B63B070B344622AFC1C421896E9447">
    <w:name w:val="A5B63B070B344622AFC1C421896E9447"/>
    <w:rsid w:val="001F589F"/>
    <w:pPr>
      <w:spacing w:after="160" w:line="259" w:lineRule="auto"/>
    </w:pPr>
  </w:style>
  <w:style w:type="paragraph" w:customStyle="1" w:styleId="3655324D504B4F39BD6006AEE8839207">
    <w:name w:val="3655324D504B4F39BD6006AEE8839207"/>
    <w:rsid w:val="001F589F"/>
    <w:pPr>
      <w:spacing w:after="160" w:line="259" w:lineRule="auto"/>
    </w:pPr>
  </w:style>
  <w:style w:type="paragraph" w:customStyle="1" w:styleId="124054087D2A417394A06DB9E6B57E7A">
    <w:name w:val="124054087D2A417394A06DB9E6B57E7A"/>
    <w:rsid w:val="001F589F"/>
    <w:pPr>
      <w:spacing w:after="160" w:line="259" w:lineRule="auto"/>
    </w:pPr>
  </w:style>
  <w:style w:type="paragraph" w:customStyle="1" w:styleId="8DF11BCCB1504400A0C2B7706E559E95">
    <w:name w:val="8DF11BCCB1504400A0C2B7706E559E95"/>
    <w:rsid w:val="001F589F"/>
    <w:pPr>
      <w:spacing w:after="160" w:line="259" w:lineRule="auto"/>
    </w:pPr>
  </w:style>
  <w:style w:type="paragraph" w:customStyle="1" w:styleId="007780978F764B7399E3A858CF8A3902">
    <w:name w:val="007780978F764B7399E3A858CF8A3902"/>
    <w:rsid w:val="001F589F"/>
    <w:pPr>
      <w:spacing w:after="160" w:line="259" w:lineRule="auto"/>
    </w:pPr>
  </w:style>
  <w:style w:type="paragraph" w:customStyle="1" w:styleId="C9356FCEC82F40A5873CEF7ED16098EF">
    <w:name w:val="C9356FCEC82F40A5873CEF7ED16098EF"/>
    <w:rsid w:val="001F589F"/>
    <w:pPr>
      <w:spacing w:after="160" w:line="259" w:lineRule="auto"/>
    </w:pPr>
  </w:style>
  <w:style w:type="paragraph" w:customStyle="1" w:styleId="EF6425F568EC45AA83879D7B6B93FAF7">
    <w:name w:val="EF6425F568EC45AA83879D7B6B93FAF7"/>
    <w:rsid w:val="001F589F"/>
    <w:pPr>
      <w:spacing w:after="160" w:line="259" w:lineRule="auto"/>
    </w:pPr>
  </w:style>
  <w:style w:type="paragraph" w:customStyle="1" w:styleId="33392C2D48154585A1CE39981A6FFBC3">
    <w:name w:val="33392C2D48154585A1CE39981A6FFBC3"/>
    <w:rsid w:val="001F589F"/>
    <w:pPr>
      <w:spacing w:after="160" w:line="259" w:lineRule="auto"/>
    </w:pPr>
  </w:style>
  <w:style w:type="paragraph" w:customStyle="1" w:styleId="F32EF5C11D594675AA305DAA2423E8F5">
    <w:name w:val="F32EF5C11D594675AA305DAA2423E8F5"/>
    <w:rsid w:val="001F589F"/>
    <w:pPr>
      <w:spacing w:after="160" w:line="259" w:lineRule="auto"/>
    </w:pPr>
  </w:style>
  <w:style w:type="paragraph" w:customStyle="1" w:styleId="40CF84290F004F2DA42D759AA027BA34">
    <w:name w:val="40CF84290F004F2DA42D759AA027BA34"/>
    <w:rsid w:val="001F589F"/>
    <w:pPr>
      <w:spacing w:after="160" w:line="259" w:lineRule="auto"/>
    </w:pPr>
  </w:style>
  <w:style w:type="paragraph" w:customStyle="1" w:styleId="0547E2C2B77C4E85B61F8A96F22834B8">
    <w:name w:val="0547E2C2B77C4E85B61F8A96F22834B8"/>
    <w:rsid w:val="001F589F"/>
    <w:pPr>
      <w:spacing w:after="160" w:line="259" w:lineRule="auto"/>
    </w:pPr>
  </w:style>
  <w:style w:type="paragraph" w:customStyle="1" w:styleId="E209C215D74340C38B3025307B82335C">
    <w:name w:val="E209C215D74340C38B3025307B82335C"/>
    <w:rsid w:val="001F589F"/>
    <w:pPr>
      <w:spacing w:after="160" w:line="259" w:lineRule="auto"/>
    </w:pPr>
  </w:style>
  <w:style w:type="paragraph" w:customStyle="1" w:styleId="42DA4C3DE0EB4AA0BA5DFFE7C135C3CD">
    <w:name w:val="42DA4C3DE0EB4AA0BA5DFFE7C135C3CD"/>
    <w:rsid w:val="001F589F"/>
    <w:pPr>
      <w:spacing w:after="160" w:line="259" w:lineRule="auto"/>
    </w:pPr>
  </w:style>
  <w:style w:type="paragraph" w:customStyle="1" w:styleId="E6315CBB027D4B2DB6FC836B3AB138FC">
    <w:name w:val="E6315CBB027D4B2DB6FC836B3AB138FC"/>
    <w:rsid w:val="001F589F"/>
    <w:pPr>
      <w:spacing w:after="160" w:line="259" w:lineRule="auto"/>
    </w:pPr>
  </w:style>
  <w:style w:type="paragraph" w:customStyle="1" w:styleId="A3E4E56976B84A46A8FF221E18B85405">
    <w:name w:val="A3E4E56976B84A46A8FF221E18B85405"/>
    <w:rsid w:val="001F589F"/>
    <w:pPr>
      <w:spacing w:after="160" w:line="259" w:lineRule="auto"/>
    </w:pPr>
  </w:style>
  <w:style w:type="paragraph" w:customStyle="1" w:styleId="3B6AE870D5E94930AED7D28B7A461C6B">
    <w:name w:val="3B6AE870D5E94930AED7D28B7A461C6B"/>
    <w:rsid w:val="001F589F"/>
    <w:pPr>
      <w:spacing w:after="160" w:line="259" w:lineRule="auto"/>
    </w:pPr>
  </w:style>
  <w:style w:type="paragraph" w:customStyle="1" w:styleId="C6F9915309484AA3AD04E1F08679CD9E">
    <w:name w:val="C6F9915309484AA3AD04E1F08679CD9E"/>
    <w:rsid w:val="001F589F"/>
    <w:pPr>
      <w:spacing w:after="160" w:line="259" w:lineRule="auto"/>
    </w:pPr>
  </w:style>
  <w:style w:type="paragraph" w:customStyle="1" w:styleId="6A2681B1F82547DDAF5B82659905D68F">
    <w:name w:val="6A2681B1F82547DDAF5B82659905D68F"/>
    <w:rsid w:val="001F589F"/>
    <w:pPr>
      <w:spacing w:after="160" w:line="259" w:lineRule="auto"/>
    </w:pPr>
  </w:style>
  <w:style w:type="paragraph" w:customStyle="1" w:styleId="1AF493F4128B48AA8C310E0457367A8A">
    <w:name w:val="1AF493F4128B48AA8C310E0457367A8A"/>
    <w:rsid w:val="001F589F"/>
    <w:pPr>
      <w:spacing w:after="160" w:line="259" w:lineRule="auto"/>
    </w:pPr>
  </w:style>
  <w:style w:type="paragraph" w:customStyle="1" w:styleId="253B5CC33F194282B82A48DE9DD99F8E">
    <w:name w:val="253B5CC33F194282B82A48DE9DD99F8E"/>
    <w:rsid w:val="001F589F"/>
    <w:pPr>
      <w:spacing w:after="160" w:line="259" w:lineRule="auto"/>
    </w:pPr>
  </w:style>
  <w:style w:type="paragraph" w:customStyle="1" w:styleId="B99B4273B579431B8D70B37CE6C021C5">
    <w:name w:val="B99B4273B579431B8D70B37CE6C021C5"/>
    <w:rsid w:val="001F589F"/>
    <w:pPr>
      <w:spacing w:after="160" w:line="259" w:lineRule="auto"/>
    </w:pPr>
  </w:style>
  <w:style w:type="paragraph" w:customStyle="1" w:styleId="E0443BA271EC4943BC2CD02432A752C1">
    <w:name w:val="E0443BA271EC4943BC2CD02432A752C1"/>
    <w:rsid w:val="001F589F"/>
    <w:pPr>
      <w:spacing w:after="160" w:line="259" w:lineRule="auto"/>
    </w:pPr>
  </w:style>
  <w:style w:type="paragraph" w:customStyle="1" w:styleId="8A9F6B6155D14840BCABC52C61317EDC">
    <w:name w:val="8A9F6B6155D14840BCABC52C61317EDC"/>
    <w:rsid w:val="001F589F"/>
    <w:pPr>
      <w:spacing w:after="160" w:line="259" w:lineRule="auto"/>
    </w:pPr>
  </w:style>
  <w:style w:type="paragraph" w:customStyle="1" w:styleId="6FFFE4C8C51246F48A3ED5A008D02A8F">
    <w:name w:val="6FFFE4C8C51246F48A3ED5A008D02A8F"/>
    <w:rsid w:val="001F589F"/>
    <w:pPr>
      <w:spacing w:after="160" w:line="259" w:lineRule="auto"/>
    </w:pPr>
  </w:style>
  <w:style w:type="paragraph" w:customStyle="1" w:styleId="61097CE0BACE43678C77C5D274B7A0BF">
    <w:name w:val="61097CE0BACE43678C77C5D274B7A0BF"/>
    <w:rsid w:val="001F589F"/>
    <w:pPr>
      <w:spacing w:after="160" w:line="259" w:lineRule="auto"/>
    </w:pPr>
  </w:style>
  <w:style w:type="paragraph" w:customStyle="1" w:styleId="252A04CAEA8A4D1985CFE1A681146555">
    <w:name w:val="252A04CAEA8A4D1985CFE1A681146555"/>
    <w:rsid w:val="001F589F"/>
    <w:pPr>
      <w:spacing w:after="160" w:line="259" w:lineRule="auto"/>
    </w:pPr>
  </w:style>
  <w:style w:type="paragraph" w:customStyle="1" w:styleId="1E5C63D5F00F4E34B7AB377288A9F1EE">
    <w:name w:val="1E5C63D5F00F4E34B7AB377288A9F1EE"/>
    <w:rsid w:val="001F589F"/>
    <w:pPr>
      <w:spacing w:after="160" w:line="259" w:lineRule="auto"/>
    </w:pPr>
  </w:style>
  <w:style w:type="paragraph" w:customStyle="1" w:styleId="6CE4FD9555144C3EAB0DCE4879439AA3">
    <w:name w:val="6CE4FD9555144C3EAB0DCE4879439AA3"/>
    <w:rsid w:val="001F589F"/>
    <w:pPr>
      <w:spacing w:after="160" w:line="259" w:lineRule="auto"/>
    </w:pPr>
  </w:style>
  <w:style w:type="paragraph" w:customStyle="1" w:styleId="8D7F4732FC114570BAB975579A322F8B">
    <w:name w:val="8D7F4732FC114570BAB975579A322F8B"/>
    <w:rsid w:val="001F589F"/>
    <w:pPr>
      <w:spacing w:after="160" w:line="259" w:lineRule="auto"/>
    </w:pPr>
  </w:style>
  <w:style w:type="paragraph" w:customStyle="1" w:styleId="9C7921CCC31649DC8898910ACCE6CE61">
    <w:name w:val="9C7921CCC31649DC8898910ACCE6CE61"/>
    <w:rsid w:val="001F589F"/>
    <w:pPr>
      <w:spacing w:after="160" w:line="259" w:lineRule="auto"/>
    </w:pPr>
  </w:style>
  <w:style w:type="paragraph" w:customStyle="1" w:styleId="929AE888718E430EBE4B30FEA70634FC">
    <w:name w:val="929AE888718E430EBE4B30FEA70634FC"/>
    <w:rsid w:val="001F589F"/>
    <w:pPr>
      <w:spacing w:after="160" w:line="259" w:lineRule="auto"/>
    </w:pPr>
  </w:style>
  <w:style w:type="paragraph" w:customStyle="1" w:styleId="C1978389429B445B8134F5840270D011">
    <w:name w:val="C1978389429B445B8134F5840270D011"/>
    <w:rsid w:val="001F589F"/>
    <w:pPr>
      <w:spacing w:after="160" w:line="259" w:lineRule="auto"/>
    </w:pPr>
  </w:style>
  <w:style w:type="paragraph" w:customStyle="1" w:styleId="4457D7C5FF0D4BAC9D7253C558AE672D9">
    <w:name w:val="4457D7C5FF0D4BAC9D7253C558AE672D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8">
    <w:name w:val="2C7B7E87BA2341A19FF5A22E769BCD4B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1">
    <w:name w:val="D07254FB7446481ABAC8C87FCCEE9E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FC60698A0D485FB55253F2D3A389DF1">
    <w:name w:val="12FC60698A0D485FB55253F2D3A389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A1AA8E6B6CD47F9A8D9C960A75AFADF1">
    <w:name w:val="BA1AA8E6B6CD47F9A8D9C960A75AFA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4892BE19CB84C0A88626E2F36BDD2841">
    <w:name w:val="54892BE19CB84C0A88626E2F36BDD28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B63B070B344622AFC1C421896E94471">
    <w:name w:val="A5B63B070B344622AFC1C421896E944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655324D504B4F39BD6006AEE88392071">
    <w:name w:val="3655324D504B4F39BD6006AEE883920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4054087D2A417394A06DB9E6B57E7A1">
    <w:name w:val="124054087D2A417394A06DB9E6B57E7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F11BCCB1504400A0C2B7706E559E951">
    <w:name w:val="8DF11BCCB1504400A0C2B7706E559E9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7780978F764B7399E3A858CF8A39021">
    <w:name w:val="007780978F764B7399E3A858CF8A3902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9356FCEC82F40A5873CEF7ED16098EF1">
    <w:name w:val="C9356FCEC82F40A5873CEF7ED16098E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F6425F568EC45AA83879D7B6B93FAF71">
    <w:name w:val="EF6425F568EC45AA83879D7B6B93FAF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3392C2D48154585A1CE39981A6FFBC31">
    <w:name w:val="33392C2D48154585A1CE39981A6FFBC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2EF5C11D594675AA305DAA2423E8F51">
    <w:name w:val="F32EF5C11D594675AA305DAA2423E8F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CF84290F004F2DA42D759AA027BA341">
    <w:name w:val="40CF84290F004F2DA42D759AA027BA3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47E2C2B77C4E85B61F8A96F22834B81">
    <w:name w:val="0547E2C2B77C4E85B61F8A96F22834B8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09C215D74340C38B3025307B82335C1">
    <w:name w:val="E209C215D74340C38B3025307B82335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2DA4C3DE0EB4AA0BA5DFFE7C135C3CD1">
    <w:name w:val="42DA4C3DE0EB4AA0BA5DFFE7C135C3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315CBB027D4B2DB6FC836B3AB138FC1">
    <w:name w:val="E6315CBB027D4B2DB6FC836B3AB138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3E4E56976B84A46A8FF221E18B854051">
    <w:name w:val="A3E4E56976B84A46A8FF221E18B8540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B6AE870D5E94930AED7D28B7A461C6B1">
    <w:name w:val="3B6AE870D5E94930AED7D28B7A461C6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F9915309484AA3AD04E1F08679CD9E1">
    <w:name w:val="C6F9915309484AA3AD04E1F08679CD9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A2681B1F82547DDAF5B82659905D68F1">
    <w:name w:val="6A2681B1F82547DDAF5B82659905D6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AF493F4128B48AA8C310E0457367A8A1">
    <w:name w:val="1AF493F4128B48AA8C310E0457367A8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3B5CC33F194282B82A48DE9DD99F8E1">
    <w:name w:val="253B5CC33F194282B82A48DE9DD99F8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9B4273B579431B8D70B37CE6C021C51">
    <w:name w:val="B99B4273B579431B8D70B37CE6C021C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0443BA271EC4943BC2CD02432A752C11">
    <w:name w:val="E0443BA271EC4943BC2CD02432A752C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A9F6B6155D14840BCABC52C61317EDC1">
    <w:name w:val="8A9F6B6155D14840BCABC52C61317ED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FFE4C8C51246F48A3ED5A008D02A8F1">
    <w:name w:val="6FFFE4C8C51246F48A3ED5A008D02A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1097CE0BACE43678C77C5D274B7A0BF1">
    <w:name w:val="61097CE0BACE43678C77C5D274B7A0B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2A04CAEA8A4D1985CFE1A6811465551">
    <w:name w:val="252A04CAEA8A4D1985CFE1A68114655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5C63D5F00F4E34B7AB377288A9F1EE1">
    <w:name w:val="1E5C63D5F00F4E34B7AB377288A9F1E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CE4FD9555144C3EAB0DCE4879439AA31">
    <w:name w:val="6CE4FD9555144C3EAB0DCE4879439AA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7F4732FC114570BAB975579A322F8B1">
    <w:name w:val="8D7F4732FC114570BAB975579A322F8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C7921CCC31649DC8898910ACCE6CE611">
    <w:name w:val="9C7921CCC31649DC8898910ACCE6CE6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29AE888718E430EBE4B30FEA70634FC1">
    <w:name w:val="929AE888718E430EBE4B30FEA70634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1978389429B445B8134F5840270D0111">
    <w:name w:val="C1978389429B445B8134F5840270D01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">
    <w:name w:val="C6670801DF75449E92C0281AECFF5C8D"/>
    <w:rsid w:val="001F589F"/>
    <w:pPr>
      <w:spacing w:after="160" w:line="259" w:lineRule="auto"/>
    </w:pPr>
  </w:style>
  <w:style w:type="paragraph" w:customStyle="1" w:styleId="08E1465F445144D1B802AB75AA3E3BF9">
    <w:name w:val="08E1465F445144D1B802AB75AA3E3BF9"/>
    <w:rsid w:val="001F589F"/>
    <w:pPr>
      <w:spacing w:after="160" w:line="259" w:lineRule="auto"/>
    </w:pPr>
  </w:style>
  <w:style w:type="paragraph" w:customStyle="1" w:styleId="DF3920A8B8CA4ED48EF0E46DB915E020">
    <w:name w:val="DF3920A8B8CA4ED48EF0E46DB915E020"/>
    <w:rsid w:val="001F589F"/>
    <w:pPr>
      <w:spacing w:after="160" w:line="259" w:lineRule="auto"/>
    </w:pPr>
  </w:style>
  <w:style w:type="paragraph" w:customStyle="1" w:styleId="85DF63F048644FB6A7C0EAD9CEEF4D95">
    <w:name w:val="85DF63F048644FB6A7C0EAD9CEEF4D95"/>
    <w:rsid w:val="001F589F"/>
    <w:pPr>
      <w:spacing w:after="160" w:line="259" w:lineRule="auto"/>
    </w:pPr>
  </w:style>
  <w:style w:type="paragraph" w:customStyle="1" w:styleId="DD3C4368AB7E4AC3A69C6EE98F575881">
    <w:name w:val="DD3C4368AB7E4AC3A69C6EE98F575881"/>
    <w:rsid w:val="001F589F"/>
    <w:pPr>
      <w:spacing w:after="160" w:line="259" w:lineRule="auto"/>
    </w:pPr>
  </w:style>
  <w:style w:type="paragraph" w:customStyle="1" w:styleId="7156486319FB48B9AB6FA59E16519DC8">
    <w:name w:val="7156486319FB48B9AB6FA59E16519DC8"/>
    <w:rsid w:val="001F589F"/>
    <w:pPr>
      <w:spacing w:after="160" w:line="259" w:lineRule="auto"/>
    </w:pPr>
  </w:style>
  <w:style w:type="paragraph" w:customStyle="1" w:styleId="78211D3DB4DE4916B95D24409DC7C2ED">
    <w:name w:val="78211D3DB4DE4916B95D24409DC7C2ED"/>
    <w:rsid w:val="001F589F"/>
    <w:pPr>
      <w:spacing w:after="160" w:line="259" w:lineRule="auto"/>
    </w:pPr>
  </w:style>
  <w:style w:type="paragraph" w:customStyle="1" w:styleId="2B8B4AC0150E4987BDB9C5CEB3739A2C">
    <w:name w:val="2B8B4AC0150E4987BDB9C5CEB3739A2C"/>
    <w:rsid w:val="001F589F"/>
    <w:pPr>
      <w:spacing w:after="160" w:line="259" w:lineRule="auto"/>
    </w:pPr>
  </w:style>
  <w:style w:type="paragraph" w:customStyle="1" w:styleId="8218D4173E294FFD91C2B580F8F6CC84">
    <w:name w:val="8218D4173E294FFD91C2B580F8F6CC84"/>
    <w:rsid w:val="001F589F"/>
    <w:pPr>
      <w:spacing w:after="160" w:line="259" w:lineRule="auto"/>
    </w:pPr>
  </w:style>
  <w:style w:type="paragraph" w:customStyle="1" w:styleId="1F76FA71165941C68D5F8540262805A9">
    <w:name w:val="1F76FA71165941C68D5F8540262805A9"/>
    <w:rsid w:val="001F589F"/>
    <w:pPr>
      <w:spacing w:after="160" w:line="259" w:lineRule="auto"/>
    </w:pPr>
  </w:style>
  <w:style w:type="paragraph" w:customStyle="1" w:styleId="F5430FBD75A647BF92294F2E64791099">
    <w:name w:val="F5430FBD75A647BF92294F2E64791099"/>
    <w:rsid w:val="001F589F"/>
    <w:pPr>
      <w:spacing w:after="160" w:line="259" w:lineRule="auto"/>
    </w:pPr>
  </w:style>
  <w:style w:type="paragraph" w:customStyle="1" w:styleId="65CD596CCE8A457FB8BC65EB28099000">
    <w:name w:val="65CD596CCE8A457FB8BC65EB28099000"/>
    <w:rsid w:val="001F589F"/>
    <w:pPr>
      <w:spacing w:after="160" w:line="259" w:lineRule="auto"/>
    </w:pPr>
  </w:style>
  <w:style w:type="paragraph" w:customStyle="1" w:styleId="5915FC85D74344E1A0348FF554A6A8FF">
    <w:name w:val="5915FC85D74344E1A0348FF554A6A8FF"/>
    <w:rsid w:val="001F589F"/>
    <w:pPr>
      <w:spacing w:after="160" w:line="259" w:lineRule="auto"/>
    </w:pPr>
  </w:style>
  <w:style w:type="paragraph" w:customStyle="1" w:styleId="F24E4632DA8F4C4DB398F5006C5C8A61">
    <w:name w:val="F24E4632DA8F4C4DB398F5006C5C8A61"/>
    <w:rsid w:val="001F589F"/>
    <w:pPr>
      <w:spacing w:after="160" w:line="259" w:lineRule="auto"/>
    </w:pPr>
  </w:style>
  <w:style w:type="paragraph" w:customStyle="1" w:styleId="A569A4213EF144129DEAB4B3217926DF">
    <w:name w:val="A569A4213EF144129DEAB4B3217926DF"/>
    <w:rsid w:val="001F589F"/>
    <w:pPr>
      <w:spacing w:after="160" w:line="259" w:lineRule="auto"/>
    </w:pPr>
  </w:style>
  <w:style w:type="paragraph" w:customStyle="1" w:styleId="1ED63E93146A4784B826E470E81FAA48">
    <w:name w:val="1ED63E93146A4784B826E470E81FAA48"/>
    <w:rsid w:val="001F589F"/>
    <w:pPr>
      <w:spacing w:after="160" w:line="259" w:lineRule="auto"/>
    </w:pPr>
  </w:style>
  <w:style w:type="paragraph" w:customStyle="1" w:styleId="8E7447F38846473BB6C64F40B9E16BC4">
    <w:name w:val="8E7447F38846473BB6C64F40B9E16BC4"/>
    <w:rsid w:val="001F589F"/>
    <w:pPr>
      <w:spacing w:after="160" w:line="259" w:lineRule="auto"/>
    </w:pPr>
  </w:style>
  <w:style w:type="paragraph" w:customStyle="1" w:styleId="7721271F2E144042987BBADAA168E005">
    <w:name w:val="7721271F2E144042987BBADAA168E005"/>
    <w:rsid w:val="001F589F"/>
    <w:pPr>
      <w:spacing w:after="160" w:line="259" w:lineRule="auto"/>
    </w:pPr>
  </w:style>
  <w:style w:type="paragraph" w:customStyle="1" w:styleId="00A7C825D3B845EDB7099BDC48CF3487">
    <w:name w:val="00A7C825D3B845EDB7099BDC48CF3487"/>
    <w:rsid w:val="001F589F"/>
    <w:pPr>
      <w:spacing w:after="160" w:line="259" w:lineRule="auto"/>
    </w:pPr>
  </w:style>
  <w:style w:type="paragraph" w:customStyle="1" w:styleId="F6E6E13421D34C5AA4CC42BA893A34D7">
    <w:name w:val="F6E6E13421D34C5AA4CC42BA893A34D7"/>
    <w:rsid w:val="001F589F"/>
    <w:pPr>
      <w:spacing w:after="160" w:line="259" w:lineRule="auto"/>
    </w:pPr>
  </w:style>
  <w:style w:type="paragraph" w:customStyle="1" w:styleId="529CA75AF6184C71890FA3AB618FA249">
    <w:name w:val="529CA75AF6184C71890FA3AB618FA249"/>
    <w:rsid w:val="001F589F"/>
    <w:pPr>
      <w:spacing w:after="160" w:line="259" w:lineRule="auto"/>
    </w:pPr>
  </w:style>
  <w:style w:type="paragraph" w:customStyle="1" w:styleId="8E17ECD685234CF5AA686D61A661FE83">
    <w:name w:val="8E17ECD685234CF5AA686D61A661FE83"/>
    <w:rsid w:val="001F589F"/>
    <w:pPr>
      <w:spacing w:after="160" w:line="259" w:lineRule="auto"/>
    </w:pPr>
  </w:style>
  <w:style w:type="paragraph" w:customStyle="1" w:styleId="D006D128B5E84E97807C98A6109AE9B7">
    <w:name w:val="D006D128B5E84E97807C98A6109AE9B7"/>
    <w:rsid w:val="001F589F"/>
    <w:pPr>
      <w:spacing w:after="160" w:line="259" w:lineRule="auto"/>
    </w:pPr>
  </w:style>
  <w:style w:type="paragraph" w:customStyle="1" w:styleId="34AD9C5ED4CF4083BA8D6C15B4DAFA40">
    <w:name w:val="34AD9C5ED4CF4083BA8D6C15B4DAFA40"/>
    <w:rsid w:val="001F589F"/>
    <w:pPr>
      <w:spacing w:after="160" w:line="259" w:lineRule="auto"/>
    </w:pPr>
  </w:style>
  <w:style w:type="paragraph" w:customStyle="1" w:styleId="FD4B8817D19A45EEA8BCD410A64AA1D9">
    <w:name w:val="FD4B8817D19A45EEA8BCD410A64AA1D9"/>
    <w:rsid w:val="001F589F"/>
    <w:pPr>
      <w:spacing w:after="160" w:line="259" w:lineRule="auto"/>
    </w:pPr>
  </w:style>
  <w:style w:type="paragraph" w:customStyle="1" w:styleId="16BBCE6BABDB4F428F7AA177A6F5D769">
    <w:name w:val="16BBCE6BABDB4F428F7AA177A6F5D769"/>
    <w:rsid w:val="001F589F"/>
    <w:pPr>
      <w:spacing w:after="160" w:line="259" w:lineRule="auto"/>
    </w:pPr>
  </w:style>
  <w:style w:type="paragraph" w:customStyle="1" w:styleId="0EDEE435CB0549DE9EC6F71CCC2DF73C">
    <w:name w:val="0EDEE435CB0549DE9EC6F71CCC2DF73C"/>
    <w:rsid w:val="001F589F"/>
    <w:pPr>
      <w:spacing w:after="160" w:line="259" w:lineRule="auto"/>
    </w:pPr>
  </w:style>
  <w:style w:type="paragraph" w:customStyle="1" w:styleId="BA63C03E7F214A69B0E4516D2ACDE1FA">
    <w:name w:val="BA63C03E7F214A69B0E4516D2ACDE1FA"/>
    <w:rsid w:val="001F589F"/>
    <w:pPr>
      <w:spacing w:after="160" w:line="259" w:lineRule="auto"/>
    </w:pPr>
  </w:style>
  <w:style w:type="paragraph" w:customStyle="1" w:styleId="3CE157B965ED487A9B9D62225353CA02">
    <w:name w:val="3CE157B965ED487A9B9D62225353CA02"/>
    <w:rsid w:val="001F589F"/>
    <w:pPr>
      <w:spacing w:after="160" w:line="259" w:lineRule="auto"/>
    </w:pPr>
  </w:style>
  <w:style w:type="paragraph" w:customStyle="1" w:styleId="CD6C856F197D4123B7ACB5914F52D268">
    <w:name w:val="CD6C856F197D4123B7ACB5914F52D268"/>
    <w:rsid w:val="001F589F"/>
    <w:pPr>
      <w:spacing w:after="160" w:line="259" w:lineRule="auto"/>
    </w:pPr>
  </w:style>
  <w:style w:type="paragraph" w:customStyle="1" w:styleId="5C2D6D5A9CD843B19752869FE57645E2">
    <w:name w:val="5C2D6D5A9CD843B19752869FE57645E2"/>
    <w:rsid w:val="001F589F"/>
    <w:pPr>
      <w:spacing w:after="160" w:line="259" w:lineRule="auto"/>
    </w:pPr>
  </w:style>
  <w:style w:type="paragraph" w:customStyle="1" w:styleId="3D8CEF228ABC462D933054C4B3AA144C">
    <w:name w:val="3D8CEF228ABC462D933054C4B3AA144C"/>
    <w:rsid w:val="001F589F"/>
    <w:pPr>
      <w:spacing w:after="160" w:line="259" w:lineRule="auto"/>
    </w:pPr>
  </w:style>
  <w:style w:type="paragraph" w:customStyle="1" w:styleId="DA6CD9BC8E4445A4829DBC3F58A3A9E2">
    <w:name w:val="DA6CD9BC8E4445A4829DBC3F58A3A9E2"/>
    <w:rsid w:val="001F589F"/>
    <w:pPr>
      <w:spacing w:after="160" w:line="259" w:lineRule="auto"/>
    </w:pPr>
  </w:style>
  <w:style w:type="paragraph" w:customStyle="1" w:styleId="D13F0F9C2BE1477DB146B71437F1B82D">
    <w:name w:val="D13F0F9C2BE1477DB146B71437F1B82D"/>
    <w:rsid w:val="001F589F"/>
    <w:pPr>
      <w:spacing w:after="160" w:line="259" w:lineRule="auto"/>
    </w:pPr>
  </w:style>
  <w:style w:type="paragraph" w:customStyle="1" w:styleId="F82F798A128F4D5BB8AB7BF148697E09">
    <w:name w:val="F82F798A128F4D5BB8AB7BF148697E09"/>
    <w:rsid w:val="001F589F"/>
    <w:pPr>
      <w:spacing w:after="160" w:line="259" w:lineRule="auto"/>
    </w:pPr>
  </w:style>
  <w:style w:type="paragraph" w:customStyle="1" w:styleId="CB4449FBB6B24D32AB0425F5ED8F18B2">
    <w:name w:val="CB4449FBB6B24D32AB0425F5ED8F18B2"/>
    <w:rsid w:val="001F589F"/>
    <w:pPr>
      <w:spacing w:after="160" w:line="259" w:lineRule="auto"/>
    </w:pPr>
  </w:style>
  <w:style w:type="paragraph" w:customStyle="1" w:styleId="DDCD028CD5DB4BA799479BA4B4212AEF">
    <w:name w:val="DDCD028CD5DB4BA799479BA4B4212AEF"/>
    <w:rsid w:val="001F589F"/>
    <w:pPr>
      <w:spacing w:after="160" w:line="259" w:lineRule="auto"/>
    </w:pPr>
  </w:style>
  <w:style w:type="paragraph" w:customStyle="1" w:styleId="F1E7AC163F4C4C839E1F68B916CE83B6">
    <w:name w:val="F1E7AC163F4C4C839E1F68B916CE83B6"/>
    <w:rsid w:val="001F589F"/>
    <w:pPr>
      <w:spacing w:after="160" w:line="259" w:lineRule="auto"/>
    </w:pPr>
  </w:style>
  <w:style w:type="paragraph" w:customStyle="1" w:styleId="3E051A4E08C04311817EB27ED256E0D2">
    <w:name w:val="3E051A4E08C04311817EB27ED256E0D2"/>
    <w:rsid w:val="001F589F"/>
    <w:pPr>
      <w:spacing w:after="160" w:line="259" w:lineRule="auto"/>
    </w:pPr>
  </w:style>
  <w:style w:type="paragraph" w:customStyle="1" w:styleId="ECE0B1B1221D4F3F95F780F88FDB6A2D">
    <w:name w:val="ECE0B1B1221D4F3F95F780F88FDB6A2D"/>
    <w:rsid w:val="001F589F"/>
    <w:pPr>
      <w:spacing w:after="160" w:line="259" w:lineRule="auto"/>
    </w:pPr>
  </w:style>
  <w:style w:type="paragraph" w:customStyle="1" w:styleId="4457D7C5FF0D4BAC9D7253C558AE672D10">
    <w:name w:val="4457D7C5FF0D4BAC9D7253C558AE672D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9">
    <w:name w:val="2C7B7E87BA2341A19FF5A22E769BCD4B9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1">
    <w:name w:val="C6670801DF75449E92C0281AECFF5C8D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1">
    <w:name w:val="08E1465F445144D1B802AB75AA3E3BF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1">
    <w:name w:val="DF3920A8B8CA4ED48EF0E46DB915E020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1">
    <w:name w:val="85DF63F048644FB6A7C0EAD9CEEF4D95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1">
    <w:name w:val="DD3C4368AB7E4AC3A69C6EE98F57588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1">
    <w:name w:val="7156486319FB48B9AB6FA59E16519DC8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1">
    <w:name w:val="78211D3DB4DE4916B95D24409DC7C2ED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1">
    <w:name w:val="2B8B4AC0150E4987BDB9C5CEB3739A2C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1">
    <w:name w:val="8218D4173E294FFD91C2B580F8F6CC84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1">
    <w:name w:val="1F76FA71165941C68D5F8540262805A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1">
    <w:name w:val="F5430FBD75A647BF92294F2E64791099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1">
    <w:name w:val="65CD596CCE8A457FB8BC65EB28099000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1">
    <w:name w:val="5915FC85D74344E1A0348FF554A6A8FF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1">
    <w:name w:val="F24E4632DA8F4C4DB398F5006C5C8A6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1">
    <w:name w:val="A569A4213EF144129DEAB4B3217926DF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1">
    <w:name w:val="1ED63E93146A4784B826E470E81FAA48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">
    <w:name w:val="635649710BAF4D49975E0ECBFDD43DAB"/>
    <w:rsid w:val="004446A9"/>
    <w:pPr>
      <w:spacing w:after="160" w:line="259" w:lineRule="auto"/>
    </w:pPr>
  </w:style>
  <w:style w:type="paragraph" w:customStyle="1" w:styleId="AD605A1209F44B408AA9C1AB0131E2B4">
    <w:name w:val="AD605A1209F44B408AA9C1AB0131E2B4"/>
    <w:rsid w:val="004446A9"/>
    <w:pPr>
      <w:spacing w:after="160" w:line="259" w:lineRule="auto"/>
    </w:pPr>
  </w:style>
  <w:style w:type="paragraph" w:customStyle="1" w:styleId="4457D7C5FF0D4BAC9D7253C558AE672D11">
    <w:name w:val="4457D7C5FF0D4BAC9D7253C558AE672D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0">
    <w:name w:val="2C7B7E87BA2341A19FF5A22E769BCD4B10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2">
    <w:name w:val="C6670801DF75449E92C0281AECFF5C8D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2">
    <w:name w:val="08E1465F445144D1B802AB75AA3E3BF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2">
    <w:name w:val="DF3920A8B8CA4ED48EF0E46DB915E020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2">
    <w:name w:val="85DF63F048644FB6A7C0EAD9CEEF4D95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2">
    <w:name w:val="DD3C4368AB7E4AC3A69C6EE98F575881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2">
    <w:name w:val="7156486319FB48B9AB6FA59E16519DC8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2">
    <w:name w:val="78211D3DB4DE4916B95D24409DC7C2ED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2">
    <w:name w:val="2B8B4AC0150E4987BDB9C5CEB3739A2C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2">
    <w:name w:val="8218D4173E294FFD91C2B580F8F6CC84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2">
    <w:name w:val="1F76FA71165941C68D5F8540262805A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2">
    <w:name w:val="F5430FBD75A647BF92294F2E64791099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2">
    <w:name w:val="65CD596CCE8A457FB8BC65EB28099000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2">
    <w:name w:val="5915FC85D74344E1A0348FF554A6A8FF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2">
    <w:name w:val="F24E4632DA8F4C4DB398F5006C5C8A61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2">
    <w:name w:val="A569A4213EF144129DEAB4B3217926DF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2">
    <w:name w:val="1ED63E93146A4784B826E470E81FAA482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1">
    <w:name w:val="635649710BAF4D49975E0ECBFDD43DAB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1">
    <w:name w:val="AD605A1209F44B408AA9C1AB0131E2B41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525251D59304C7191C266C0B9111F98">
    <w:name w:val="B525251D59304C7191C266C0B9111F98"/>
    <w:rsid w:val="004446A9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">
    <w:name w:val="4FFC4D8E35A14470AEB7B986CA6A5C29"/>
    <w:rsid w:val="004446A9"/>
    <w:pPr>
      <w:spacing w:after="160" w:line="259" w:lineRule="auto"/>
    </w:pPr>
  </w:style>
  <w:style w:type="paragraph" w:customStyle="1" w:styleId="EEBACC3C7BA24575B1A5B728706B4E2E">
    <w:name w:val="EEBACC3C7BA24575B1A5B728706B4E2E"/>
    <w:rsid w:val="004446A9"/>
    <w:pPr>
      <w:spacing w:after="160" w:line="259" w:lineRule="auto"/>
    </w:pPr>
  </w:style>
  <w:style w:type="paragraph" w:customStyle="1" w:styleId="05975CCA9D2347B780C4A1E479782FD6">
    <w:name w:val="05975CCA9D2347B780C4A1E479782FD6"/>
    <w:rsid w:val="004446A9"/>
    <w:pPr>
      <w:spacing w:after="160" w:line="259" w:lineRule="auto"/>
    </w:pPr>
  </w:style>
  <w:style w:type="paragraph" w:customStyle="1" w:styleId="8204794D0C4048B498C660ED15A61339">
    <w:name w:val="8204794D0C4048B498C660ED15A61339"/>
    <w:rsid w:val="004446A9"/>
    <w:pPr>
      <w:spacing w:after="160" w:line="259" w:lineRule="auto"/>
    </w:pPr>
  </w:style>
  <w:style w:type="paragraph" w:customStyle="1" w:styleId="052D877361884C56A86EF16054B13707">
    <w:name w:val="052D877361884C56A86EF16054B13707"/>
    <w:rsid w:val="004446A9"/>
    <w:pPr>
      <w:spacing w:after="160" w:line="259" w:lineRule="auto"/>
    </w:pPr>
  </w:style>
  <w:style w:type="paragraph" w:customStyle="1" w:styleId="3E3C14021A424F12BF52844C768189B4">
    <w:name w:val="3E3C14021A424F12BF52844C768189B4"/>
    <w:rsid w:val="00DA4D2B"/>
  </w:style>
  <w:style w:type="paragraph" w:customStyle="1" w:styleId="1D44719137FA4CFA97A11BF92740CE74">
    <w:name w:val="1D44719137FA4CFA97A11BF92740CE74"/>
    <w:rsid w:val="00DA4D2B"/>
  </w:style>
  <w:style w:type="paragraph" w:customStyle="1" w:styleId="E9786CB250924D9D968460B883073CD0">
    <w:name w:val="E9786CB250924D9D968460B883073CD0"/>
    <w:rsid w:val="00DA4D2B"/>
  </w:style>
  <w:style w:type="paragraph" w:customStyle="1" w:styleId="537C189B06E449B289BBA87EA7710C03">
    <w:name w:val="537C189B06E449B289BBA87EA7710C03"/>
    <w:rsid w:val="00DA4D2B"/>
  </w:style>
  <w:style w:type="paragraph" w:customStyle="1" w:styleId="C2C796BEE9E34E42B0559FA1950A0C00">
    <w:name w:val="C2C796BEE9E34E42B0559FA1950A0C00"/>
    <w:rsid w:val="00DA4D2B"/>
  </w:style>
  <w:style w:type="paragraph" w:customStyle="1" w:styleId="4002E1B795014DAB8539AAB2D4FE92EC">
    <w:name w:val="4002E1B795014DAB8539AAB2D4FE92EC"/>
    <w:rsid w:val="00DA4D2B"/>
  </w:style>
  <w:style w:type="paragraph" w:customStyle="1" w:styleId="ED0A2040943248CFA6DABA782AA42C15">
    <w:name w:val="ED0A2040943248CFA6DABA782AA42C15"/>
    <w:rsid w:val="00DA4D2B"/>
  </w:style>
  <w:style w:type="paragraph" w:customStyle="1" w:styleId="4457D7C5FF0D4BAC9D7253C558AE672D12">
    <w:name w:val="4457D7C5FF0D4BAC9D7253C558AE672D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1">
    <w:name w:val="2C7B7E87BA2341A19FF5A22E769BCD4B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1">
    <w:name w:val="3E3C14021A424F12BF52844C768189B4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1">
    <w:name w:val="1D44719137FA4CFA97A11BF92740CE74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1">
    <w:name w:val="E9786CB250924D9D968460B883073CD0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1">
    <w:name w:val="537C189B06E449B289BBA87EA7710C03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1">
    <w:name w:val="C2C796BEE9E34E42B0559FA1950A0C00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2">
    <w:name w:val="635649710BAF4D49975E0ECBFDD43DAB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2">
    <w:name w:val="AD605A1209F44B408AA9C1AB0131E2B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2D877361884C56A86EF16054B137071">
    <w:name w:val="052D877361884C56A86EF16054B13707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02E1B795014DAB8539AAB2D4FE92EC1">
    <w:name w:val="4002E1B795014DAB8539AAB2D4FE92EC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D0A2040943248CFA6DABA782AA42C151">
    <w:name w:val="ED0A2040943248CFA6DABA782AA42C15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1">
    <w:name w:val="4FFC4D8E35A14470AEB7B986CA6A5C29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1">
    <w:name w:val="EEBACC3C7BA24575B1A5B728706B4E2E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DBE1F2E509489D86AEEDA29BC92D9D">
    <w:name w:val="D0DBE1F2E509489D86AEEDA29BC92D9D"/>
    <w:rsid w:val="00DA4D2B"/>
  </w:style>
  <w:style w:type="paragraph" w:customStyle="1" w:styleId="4457D7C5FF0D4BAC9D7253C558AE672D13">
    <w:name w:val="4457D7C5FF0D4BAC9D7253C558AE672D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2">
    <w:name w:val="2C7B7E87BA2341A19FF5A22E769BCD4B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2">
    <w:name w:val="3E3C14021A424F12BF52844C768189B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2">
    <w:name w:val="1D44719137FA4CFA97A11BF92740CE74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2">
    <w:name w:val="E9786CB250924D9D968460B883073CD0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2">
    <w:name w:val="537C189B06E449B289BBA87EA7710C03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2">
    <w:name w:val="C2C796BEE9E34E42B0559FA1950A0C00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3">
    <w:name w:val="635649710BAF4D49975E0ECBFDD43DAB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3">
    <w:name w:val="AD605A1209F44B408AA9C1AB0131E2B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2D877361884C56A86EF16054B137072">
    <w:name w:val="052D877361884C56A86EF16054B13707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02E1B795014DAB8539AAB2D4FE92EC2">
    <w:name w:val="4002E1B795014DAB8539AAB2D4FE92EC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DBE1F2E509489D86AEEDA29BC92D9D1">
    <w:name w:val="D0DBE1F2E509489D86AEEDA29BC92D9D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2">
    <w:name w:val="4FFC4D8E35A14470AEB7B986CA6A5C29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2">
    <w:name w:val="EEBACC3C7BA24575B1A5B728706B4E2E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34F4258C3C47F2A5E3002BEA23770E">
    <w:name w:val="EC34F4258C3C47F2A5E3002BEA23770E"/>
    <w:rsid w:val="00DA4D2B"/>
  </w:style>
  <w:style w:type="paragraph" w:customStyle="1" w:styleId="82796E24D21E49A08A9577EF1E41409E">
    <w:name w:val="82796E24D21E49A08A9577EF1E41409E"/>
    <w:rsid w:val="00DA4D2B"/>
  </w:style>
  <w:style w:type="paragraph" w:customStyle="1" w:styleId="D4DB1505F2C1419CB777F7006501B6E1">
    <w:name w:val="D4DB1505F2C1419CB777F7006501B6E1"/>
    <w:rsid w:val="00DA4D2B"/>
  </w:style>
  <w:style w:type="paragraph" w:customStyle="1" w:styleId="8AF97C8C3A7A4077B58ED6891601EA23">
    <w:name w:val="8AF97C8C3A7A4077B58ED6891601EA23"/>
    <w:rsid w:val="00DA4D2B"/>
  </w:style>
  <w:style w:type="paragraph" w:customStyle="1" w:styleId="120DDE4C77904143854485D4B334A35B">
    <w:name w:val="120DDE4C77904143854485D4B334A35B"/>
    <w:rsid w:val="00DA4D2B"/>
  </w:style>
  <w:style w:type="paragraph" w:customStyle="1" w:styleId="96508928051445A5B113E3DF58385D92">
    <w:name w:val="96508928051445A5B113E3DF58385D92"/>
    <w:rsid w:val="00DA4D2B"/>
  </w:style>
  <w:style w:type="paragraph" w:customStyle="1" w:styleId="9B0574675B49456C994EA5C1F6908485">
    <w:name w:val="9B0574675B49456C994EA5C1F6908485"/>
    <w:rsid w:val="00DA4D2B"/>
  </w:style>
  <w:style w:type="paragraph" w:customStyle="1" w:styleId="52A19D0319DD41539417B4D6AEA577F3">
    <w:name w:val="52A19D0319DD41539417B4D6AEA577F3"/>
    <w:rsid w:val="00DA4D2B"/>
  </w:style>
  <w:style w:type="paragraph" w:customStyle="1" w:styleId="32B22B0F0A56441087961C60A8E60151">
    <w:name w:val="32B22B0F0A56441087961C60A8E60151"/>
    <w:rsid w:val="00DA4D2B"/>
  </w:style>
  <w:style w:type="paragraph" w:customStyle="1" w:styleId="FBCE175EDE7448309C4A13F84570C93B">
    <w:name w:val="FBCE175EDE7448309C4A13F84570C93B"/>
    <w:rsid w:val="00DA4D2B"/>
  </w:style>
  <w:style w:type="paragraph" w:customStyle="1" w:styleId="A04F1810F0F34DF2A25B2CE2F8B580A4">
    <w:name w:val="A04F1810F0F34DF2A25B2CE2F8B580A4"/>
    <w:rsid w:val="00DA4D2B"/>
  </w:style>
  <w:style w:type="paragraph" w:customStyle="1" w:styleId="475BF76223A240DEAFF85EAE00565DC1">
    <w:name w:val="475BF76223A240DEAFF85EAE00565DC1"/>
    <w:rsid w:val="00DA4D2B"/>
  </w:style>
  <w:style w:type="paragraph" w:customStyle="1" w:styleId="F3822977EFDE4568B4DF386881BE6DC9">
    <w:name w:val="F3822977EFDE4568B4DF386881BE6DC9"/>
    <w:rsid w:val="00DA4D2B"/>
  </w:style>
  <w:style w:type="paragraph" w:customStyle="1" w:styleId="BF369292883D4B428ED5CC45DBCD5A5D">
    <w:name w:val="BF369292883D4B428ED5CC45DBCD5A5D"/>
    <w:rsid w:val="00DA4D2B"/>
  </w:style>
  <w:style w:type="paragraph" w:customStyle="1" w:styleId="F6F8743281484887A9E931C80E0FB77F">
    <w:name w:val="F6F8743281484887A9E931C80E0FB77F"/>
    <w:rsid w:val="00DA4D2B"/>
  </w:style>
  <w:style w:type="paragraph" w:customStyle="1" w:styleId="1C8856480C974172A4378CC44079581A">
    <w:name w:val="1C8856480C974172A4378CC44079581A"/>
    <w:rsid w:val="00DA4D2B"/>
  </w:style>
  <w:style w:type="paragraph" w:customStyle="1" w:styleId="4457D7C5FF0D4BAC9D7253C558AE672D14">
    <w:name w:val="4457D7C5FF0D4BAC9D7253C558AE672D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4">
    <w:name w:val="E441C559B3254AAD98A095DD0CD14EF1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4">
    <w:name w:val="73849BD2BDA0426DBD71B3B6DBEE3FE6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3">
    <w:name w:val="2C7B7E87BA2341A19FF5A22E769BCD4B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2">
    <w:name w:val="8457E938F68D4C4ABA1A959AF87B82F2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3">
    <w:name w:val="3E3C14021A424F12BF52844C768189B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3">
    <w:name w:val="1D44719137FA4CFA97A11BF92740CE74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3">
    <w:name w:val="E9786CB250924D9D968460B883073CD0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1">
    <w:name w:val="C7CF2E41971849978E729AA5244C31BE1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3">
    <w:name w:val="537C189B06E449B289BBA87EA7710C03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3">
    <w:name w:val="C2C796BEE9E34E42B0559FA1950A0C00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4">
    <w:name w:val="635649710BAF4D49975E0ECBFDD43DAB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4">
    <w:name w:val="AD605A1209F44B408AA9C1AB0131E2B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3">
    <w:name w:val="4FFC4D8E35A14470AEB7B986CA6A5C29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1">
    <w:name w:val="F3822977EFDE4568B4DF386881BE6DC9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1">
    <w:name w:val="BF369292883D4B428ED5CC45DBCD5A5D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1">
    <w:name w:val="1C8856480C974172A4378CC44079581A1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3">
    <w:name w:val="EEBACC3C7BA24575B1A5B728706B4E2E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5">
    <w:name w:val="4457D7C5FF0D4BAC9D7253C558AE672D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5">
    <w:name w:val="E441C559B3254AAD98A095DD0CD14EF1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5">
    <w:name w:val="73849BD2BDA0426DBD71B3B6DBEE3FE6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4">
    <w:name w:val="2C7B7E87BA2341A19FF5A22E769BCD4B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3">
    <w:name w:val="8457E938F68D4C4ABA1A959AF87B82F2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4">
    <w:name w:val="3E3C14021A424F12BF52844C768189B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4">
    <w:name w:val="1D44719137FA4CFA97A11BF92740CE74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4">
    <w:name w:val="E9786CB250924D9D968460B883073CD0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2">
    <w:name w:val="C7CF2E41971849978E729AA5244C31BE1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4">
    <w:name w:val="537C189B06E449B289BBA87EA7710C03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4">
    <w:name w:val="C2C796BEE9E34E42B0559FA1950A0C00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5">
    <w:name w:val="635649710BAF4D49975E0ECBFDD43DAB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5">
    <w:name w:val="AD605A1209F44B408AA9C1AB0131E2B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4">
    <w:name w:val="4FFC4D8E35A14470AEB7B986CA6A5C29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2">
    <w:name w:val="F3822977EFDE4568B4DF386881BE6DC9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2">
    <w:name w:val="BF369292883D4B428ED5CC45DBCD5A5D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2">
    <w:name w:val="1C8856480C974172A4378CC44079581A2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4">
    <w:name w:val="EEBACC3C7BA24575B1A5B728706B4E2E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16">
    <w:name w:val="4457D7C5FF0D4BAC9D7253C558AE672D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6">
    <w:name w:val="E441C559B3254AAD98A095DD0CD14EF1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6">
    <w:name w:val="73849BD2BDA0426DBD71B3B6DBEE3FE61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5">
    <w:name w:val="2C7B7E87BA2341A19FF5A22E769BCD4B1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4">
    <w:name w:val="8457E938F68D4C4ABA1A959AF87B82F214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3C14021A424F12BF52844C768189B45">
    <w:name w:val="3E3C14021A424F12BF52844C768189B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D44719137FA4CFA97A11BF92740CE745">
    <w:name w:val="1D44719137FA4CFA97A11BF92740CE74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9786CB250924D9D968460B883073CD05">
    <w:name w:val="E9786CB250924D9D968460B883073CD0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3">
    <w:name w:val="C7CF2E41971849978E729AA5244C31BE1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37C189B06E449B289BBA87EA7710C035">
    <w:name w:val="537C189B06E449B289BBA87EA7710C03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2C796BEE9E34E42B0559FA1950A0C005">
    <w:name w:val="C2C796BEE9E34E42B0559FA1950A0C00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35649710BAF4D49975E0ECBFDD43DAB6">
    <w:name w:val="635649710BAF4D49975E0ECBFDD43DAB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D605A1209F44B408AA9C1AB0131E2B46">
    <w:name w:val="AD605A1209F44B408AA9C1AB0131E2B46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FC4D8E35A14470AEB7B986CA6A5C295">
    <w:name w:val="4FFC4D8E35A14470AEB7B986CA6A5C29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822977EFDE4568B4DF386881BE6DC93">
    <w:name w:val="F3822977EFDE4568B4DF386881BE6DC9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F369292883D4B428ED5CC45DBCD5A5D3">
    <w:name w:val="BF369292883D4B428ED5CC45DBCD5A5D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8856480C974172A4378CC44079581A3">
    <w:name w:val="1C8856480C974172A4378CC44079581A3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BACC3C7BA24575B1A5B728706B4E2E5">
    <w:name w:val="EEBACC3C7BA24575B1A5B728706B4E2E5"/>
    <w:rsid w:val="00DA4D2B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581B0-551C-44C3-8832-FDA262F2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modello_ferie ATA .dotx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giomAC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cp:lastPrinted>2018-09-26T11:48:00Z</cp:lastPrinted>
  <dcterms:created xsi:type="dcterms:W3CDTF">2018-09-27T17:01:00Z</dcterms:created>
  <dcterms:modified xsi:type="dcterms:W3CDTF">2018-09-27T17:03:00Z</dcterms:modified>
</cp:coreProperties>
</file>