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7FE" w:rsidRPr="00E92536" w:rsidRDefault="009F47FE" w:rsidP="009F47FE">
      <w:pPr>
        <w:tabs>
          <w:tab w:val="left" w:pos="3686"/>
        </w:tabs>
        <w:ind w:left="6372" w:hanging="560"/>
        <w:rPr>
          <w:rFonts w:asciiTheme="minorHAnsi" w:hAnsiTheme="minorHAnsi" w:cstheme="minorHAnsi"/>
          <w:b/>
        </w:rPr>
      </w:pPr>
      <w:r w:rsidRPr="00E92536">
        <w:rPr>
          <w:rFonts w:asciiTheme="minorHAnsi" w:hAnsiTheme="minorHAnsi" w:cstheme="minorHAnsi"/>
          <w:b/>
        </w:rPr>
        <w:t>Alla Dirigente Scolastica</w:t>
      </w:r>
    </w:p>
    <w:p w:rsidR="009F47FE" w:rsidRPr="00E92536" w:rsidRDefault="009F47FE" w:rsidP="009F47FE">
      <w:pPr>
        <w:tabs>
          <w:tab w:val="left" w:pos="3686"/>
        </w:tabs>
        <w:rPr>
          <w:rFonts w:asciiTheme="minorHAnsi" w:hAnsiTheme="minorHAnsi" w:cstheme="minorHAnsi"/>
          <w:b/>
        </w:rPr>
      </w:pPr>
      <w:r w:rsidRPr="00E92536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I.C. “VIA CENEDA”</w:t>
      </w:r>
    </w:p>
    <w:p w:rsidR="009F47FE" w:rsidRPr="00E92536" w:rsidRDefault="009F47FE" w:rsidP="00671DF5">
      <w:pPr>
        <w:tabs>
          <w:tab w:val="left" w:pos="3686"/>
        </w:tabs>
        <w:rPr>
          <w:rFonts w:asciiTheme="minorHAnsi" w:hAnsiTheme="minorHAnsi" w:cstheme="minorHAnsi"/>
          <w:b/>
          <w:u w:val="single"/>
        </w:rPr>
      </w:pPr>
      <w:r w:rsidRPr="00E92536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</w:t>
      </w:r>
      <w:r w:rsidR="00671DF5" w:rsidRPr="00E92536">
        <w:rPr>
          <w:rFonts w:asciiTheme="minorHAnsi" w:hAnsiTheme="minorHAnsi" w:cstheme="minorHAnsi"/>
          <w:b/>
          <w:u w:val="single"/>
        </w:rPr>
        <w:t>SEDE</w:t>
      </w:r>
    </w:p>
    <w:p w:rsidR="00106AF4" w:rsidRDefault="00106AF4" w:rsidP="009F47FE">
      <w:pPr>
        <w:tabs>
          <w:tab w:val="left" w:pos="3686"/>
        </w:tabs>
        <w:rPr>
          <w:rFonts w:asciiTheme="minorHAnsi" w:hAnsiTheme="minorHAnsi" w:cstheme="minorHAnsi"/>
          <w:u w:val="single"/>
        </w:rPr>
      </w:pPr>
    </w:p>
    <w:p w:rsidR="00637FBE" w:rsidRDefault="00637FBE" w:rsidP="009F47FE">
      <w:pPr>
        <w:tabs>
          <w:tab w:val="left" w:pos="3686"/>
        </w:tabs>
        <w:rPr>
          <w:rFonts w:asciiTheme="minorHAnsi" w:hAnsiTheme="minorHAnsi" w:cstheme="minorHAnsi"/>
        </w:rPr>
      </w:pPr>
    </w:p>
    <w:p w:rsidR="00323B6F" w:rsidRDefault="00323B6F" w:rsidP="009F47FE">
      <w:pPr>
        <w:tabs>
          <w:tab w:val="left" w:pos="3686"/>
        </w:tabs>
        <w:rPr>
          <w:rFonts w:asciiTheme="minorHAnsi" w:hAnsiTheme="minorHAnsi" w:cstheme="minorHAnsi"/>
        </w:rPr>
      </w:pPr>
    </w:p>
    <w:p w:rsidR="00323B6F" w:rsidRDefault="00323B6F" w:rsidP="009F47FE">
      <w:pPr>
        <w:tabs>
          <w:tab w:val="left" w:pos="3686"/>
        </w:tabs>
        <w:rPr>
          <w:rFonts w:asciiTheme="minorHAnsi" w:hAnsiTheme="minorHAnsi" w:cstheme="minorHAnsi"/>
        </w:rPr>
      </w:pPr>
    </w:p>
    <w:p w:rsidR="009F47FE" w:rsidRPr="00FD0EDD" w:rsidRDefault="009F47FE" w:rsidP="00167CE5">
      <w:pPr>
        <w:tabs>
          <w:tab w:val="left" w:pos="3686"/>
        </w:tabs>
        <w:spacing w:line="360" w:lineRule="auto"/>
        <w:rPr>
          <w:rFonts w:asciiTheme="minorHAnsi" w:hAnsiTheme="minorHAnsi" w:cstheme="minorHAnsi"/>
        </w:rPr>
      </w:pPr>
      <w:r w:rsidRPr="00FD0EDD">
        <w:rPr>
          <w:rFonts w:asciiTheme="minorHAnsi" w:hAnsiTheme="minorHAnsi" w:cstheme="minorHAnsi"/>
        </w:rPr>
        <w:t xml:space="preserve">Il/La sottoscritto/a </w:t>
      </w:r>
      <w:r w:rsidRPr="00114FDB">
        <w:rPr>
          <w:rFonts w:asciiTheme="minorHAnsi" w:hAnsiTheme="minorHAnsi" w:cstheme="minorHAnsi"/>
        </w:rPr>
        <w:t>:</w:t>
      </w:r>
      <w:r w:rsidR="00443B66" w:rsidRPr="00114FDB">
        <w:rPr>
          <w:rFonts w:asciiTheme="minorHAnsi" w:hAnsiTheme="minorHAnsi" w:cstheme="minorHAnsi"/>
        </w:rPr>
        <w:t xml:space="preserve"> </w:t>
      </w:r>
      <w:r w:rsidR="00B3068F" w:rsidRPr="00114FD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34067152"/>
          <w:placeholder>
            <w:docPart w:val="4457D7C5FF0D4BAC9D7253C558AE672D"/>
          </w:placeholder>
          <w:showingPlcHdr/>
        </w:sdtPr>
        <w:sdtEndPr/>
        <w:sdtContent>
          <w:r w:rsidR="00CE64EA"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</w:sdtContent>
      </w:sdt>
      <w:r w:rsidR="00FD0EDD" w:rsidRPr="00114FDB">
        <w:rPr>
          <w:rFonts w:asciiTheme="minorHAnsi" w:hAnsiTheme="minorHAnsi" w:cstheme="minorHAnsi"/>
          <w:b/>
        </w:rPr>
        <w:t xml:space="preserve">  </w:t>
      </w:r>
      <w:r w:rsidR="00B3068F" w:rsidRPr="00114FDB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-1522071668"/>
          <w:placeholder>
            <w:docPart w:val="E441C559B3254AAD98A095DD0CD14EF1"/>
          </w:placeholder>
          <w:showingPlcHdr/>
        </w:sdtPr>
        <w:sdtEndPr/>
        <w:sdtContent>
          <w:r w:rsidR="00B3068F" w:rsidRPr="00114FDB">
            <w:rPr>
              <w:rStyle w:val="Testosegnaposto"/>
              <w:rFonts w:asciiTheme="minorHAnsi" w:hAnsiTheme="minorHAnsi" w:cstheme="minorHAnsi"/>
              <w:b/>
            </w:rPr>
            <w:t>digitare qui Nome</w:t>
          </w:r>
          <w:r w:rsidR="002020AF" w:rsidRPr="00114FDB">
            <w:rPr>
              <w:rStyle w:val="Testosegnaposto"/>
              <w:rFonts w:asciiTheme="minorHAnsi" w:hAnsiTheme="minorHAnsi" w:cstheme="minorHAnsi"/>
              <w:b/>
            </w:rPr>
            <w:t>.</w:t>
          </w:r>
        </w:sdtContent>
      </w:sdt>
    </w:p>
    <w:p w:rsidR="003C2462" w:rsidRDefault="00FD0EDD" w:rsidP="00167CE5">
      <w:pPr>
        <w:spacing w:line="360" w:lineRule="auto"/>
        <w:rPr>
          <w:rFonts w:asciiTheme="minorHAnsi" w:hAnsiTheme="minorHAnsi" w:cstheme="minorHAnsi"/>
        </w:rPr>
      </w:pPr>
      <w:r w:rsidRPr="00FD0EDD">
        <w:rPr>
          <w:rFonts w:asciiTheme="minorHAnsi" w:hAnsiTheme="minorHAnsi" w:cstheme="minorHAnsi"/>
        </w:rPr>
        <w:t>i</w:t>
      </w:r>
      <w:r w:rsidR="009C4152" w:rsidRPr="00FD0EDD">
        <w:rPr>
          <w:rFonts w:asciiTheme="minorHAnsi" w:hAnsiTheme="minorHAnsi" w:cstheme="minorHAnsi"/>
        </w:rPr>
        <w:t xml:space="preserve">n servizio presso il Plesso </w:t>
      </w:r>
      <w:sdt>
        <w:sdtPr>
          <w:rPr>
            <w:rFonts w:asciiTheme="minorHAnsi" w:hAnsiTheme="minorHAnsi" w:cstheme="minorHAnsi"/>
          </w:rPr>
          <w:id w:val="1843665573"/>
          <w:placeholder>
            <w:docPart w:val="73849BD2BDA0426DBD71B3B6DBEE3FE6"/>
          </w:placeholder>
          <w:showingPlcHdr/>
          <w:comboBox>
            <w:listItem w:displayText="&quot;Ceneda&quot;" w:value="&quot;Ceneda&quot;"/>
            <w:listItem w:displayText="&quot;Bobbio&quot;" w:value="&quot;Bobbio&quot;"/>
            <w:listItem w:displayText="&quot;Camilla&quot;" w:value="&quot;Camilla&quot;"/>
            <w:listItem w:displayText="&quot;Lorenzo Cuneo&quot;" w:value="&quot;Lorenzo Cuneo&quot;"/>
            <w:listItem w:displayText="&quot;Mondovì&quot;" w:value="&quot;Mondovì&quot;"/>
          </w:comboBox>
        </w:sdtPr>
        <w:sdtEndPr/>
        <w:sdtContent>
          <w:r w:rsidR="00BB6A7C" w:rsidRPr="002020AF">
            <w:rPr>
              <w:rStyle w:val="Testosegnaposto"/>
              <w:rFonts w:asciiTheme="minorHAnsi" w:hAnsiTheme="minorHAnsi" w:cstheme="minorHAnsi"/>
              <w:sz w:val="16"/>
              <w:szCs w:val="16"/>
            </w:rPr>
            <w:t>Scegli Plesso</w:t>
          </w:r>
          <w:r w:rsidR="002020AF">
            <w:rPr>
              <w:rFonts w:asciiTheme="minorHAnsi" w:hAnsiTheme="minorHAnsi" w:cstheme="minorHAnsi"/>
            </w:rPr>
            <w:t>.</w:t>
          </w:r>
        </w:sdtContent>
      </w:sdt>
      <w:r w:rsidR="00BB6A7C" w:rsidRPr="00FD0EDD">
        <w:rPr>
          <w:rFonts w:asciiTheme="minorHAnsi" w:hAnsiTheme="minorHAnsi" w:cstheme="minorHAnsi"/>
        </w:rPr>
        <w:t xml:space="preserve"> </w:t>
      </w:r>
      <w:r w:rsidRPr="00FD0EDD">
        <w:rPr>
          <w:rFonts w:asciiTheme="minorHAnsi" w:hAnsiTheme="minorHAnsi" w:cstheme="minorHAnsi"/>
        </w:rPr>
        <w:t xml:space="preserve"> di </w:t>
      </w:r>
      <w:r w:rsidR="002020AF">
        <w:rPr>
          <w:rFonts w:asciiTheme="minorHAnsi" w:hAnsiTheme="minorHAnsi" w:cstheme="minorHAnsi"/>
        </w:rPr>
        <w:t>Codesto Istituto C</w:t>
      </w:r>
      <w:r w:rsidRPr="00FD0EDD">
        <w:rPr>
          <w:rFonts w:asciiTheme="minorHAnsi" w:hAnsiTheme="minorHAnsi" w:cstheme="minorHAnsi"/>
        </w:rPr>
        <w:t>omprensivo</w:t>
      </w:r>
    </w:p>
    <w:p w:rsidR="00A925DB" w:rsidRDefault="003C2462" w:rsidP="00167CE5">
      <w:pPr>
        <w:spacing w:line="360" w:lineRule="auto"/>
        <w:rPr>
          <w:rFonts w:asciiTheme="minorHAnsi" w:hAnsiTheme="minorHAnsi" w:cstheme="minorHAnsi"/>
        </w:rPr>
      </w:pPr>
      <w:r w:rsidRPr="003C24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in qualità di </w:t>
      </w:r>
      <w:sdt>
        <w:sdtPr>
          <w:rPr>
            <w:rFonts w:asciiTheme="minorHAnsi" w:hAnsiTheme="minorHAnsi" w:cstheme="minorHAnsi"/>
            <w:b/>
          </w:rPr>
          <w:id w:val="-340402274"/>
          <w:placeholder>
            <w:docPart w:val="245FBCB43A6E410880F29E090517B271"/>
          </w:placeholder>
          <w:showingPlcHdr/>
          <w:comboBox>
            <w:listItem w:value="Scegliere un elemento."/>
            <w:listItem w:displayText="Assistente Amministrativo" w:value="Assistente Amministrativo"/>
            <w:listItem w:displayText="Collaboratore Scolastico" w:value="Collaboratore Scolastico"/>
            <w:listItem w:displayText="D.S.G.A." w:value="D.S.G.A."/>
          </w:comboBox>
        </w:sdtPr>
        <w:sdtEndPr/>
        <w:sdtContent>
          <w:r w:rsidR="00A925DB" w:rsidRPr="00E45C8D">
            <w:rPr>
              <w:rStyle w:val="Testosegnaposto"/>
              <w:rFonts w:asciiTheme="minorHAnsi" w:hAnsiTheme="minorHAnsi" w:cstheme="minorHAnsi"/>
              <w:b/>
            </w:rPr>
            <w:t>Scegli un elemento</w:t>
          </w:r>
          <w:r w:rsidR="00A925DB" w:rsidRPr="00E45C8D">
            <w:rPr>
              <w:rStyle w:val="Testosegnaposto"/>
              <w:b/>
            </w:rPr>
            <w:t>.</w:t>
          </w:r>
        </w:sdtContent>
      </w:sdt>
      <w:r w:rsidR="00A925DB">
        <w:rPr>
          <w:rFonts w:asciiTheme="minorHAnsi" w:hAnsiTheme="minorHAnsi" w:cstheme="minorHAnsi"/>
        </w:rPr>
        <w:t xml:space="preserve"> con</w:t>
      </w:r>
      <w:r>
        <w:rPr>
          <w:rFonts w:asciiTheme="minorHAnsi" w:hAnsiTheme="minorHAnsi" w:cstheme="minorHAnsi"/>
        </w:rPr>
        <w:t xml:space="preserve"> contratto a tempo  </w:t>
      </w:r>
      <w:sdt>
        <w:sdtPr>
          <w:rPr>
            <w:rFonts w:asciiTheme="minorHAnsi" w:hAnsiTheme="minorHAnsi" w:cstheme="minorHAnsi"/>
          </w:rPr>
          <w:id w:val="-926495521"/>
          <w:placeholder>
            <w:docPart w:val="8457E938F68D4C4ABA1A959AF87B82F2"/>
          </w:placeholder>
          <w:showingPlcHdr/>
          <w:comboBox>
            <w:listItem w:value="Scegliere un elemento."/>
            <w:listItem w:displayText="indeterminato" w:value="indeterminato"/>
            <w:listItem w:displayText="determinato" w:value="determinato"/>
          </w:comboBox>
        </w:sdtPr>
        <w:sdtEndPr/>
        <w:sdtContent>
          <w:r w:rsidRPr="003C2462">
            <w:rPr>
              <w:rStyle w:val="Testosegnaposto"/>
              <w:rFonts w:asciiTheme="minorHAnsi" w:hAnsiTheme="minorHAnsi" w:cstheme="minorHAnsi"/>
            </w:rPr>
            <w:t>Scegliere un elemento.</w:t>
          </w:r>
        </w:sdtContent>
      </w:sdt>
    </w:p>
    <w:p w:rsidR="00FD0EDD" w:rsidRDefault="00FD0EDD" w:rsidP="00167CE5">
      <w:pPr>
        <w:spacing w:line="360" w:lineRule="auto"/>
        <w:jc w:val="center"/>
        <w:rPr>
          <w:rFonts w:ascii="Calibri" w:hAnsi="Calibri" w:cs="Calibri"/>
          <w:b/>
          <w:sz w:val="36"/>
          <w:szCs w:val="36"/>
        </w:rPr>
      </w:pPr>
      <w:r w:rsidRPr="00CE64EA">
        <w:rPr>
          <w:rFonts w:ascii="Calibri" w:hAnsi="Calibri" w:cs="Calibri"/>
          <w:b/>
          <w:sz w:val="36"/>
          <w:szCs w:val="36"/>
        </w:rPr>
        <w:t>CHIEDE</w:t>
      </w:r>
    </w:p>
    <w:p w:rsidR="00ED0197" w:rsidRDefault="00FD0EDD" w:rsidP="00ED0197">
      <w:pPr>
        <w:tabs>
          <w:tab w:val="left" w:pos="2410"/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proofErr w:type="gramStart"/>
      <w:r w:rsidRPr="00FD0EDD">
        <w:rPr>
          <w:rFonts w:ascii="Calibri" w:hAnsi="Calibri" w:cs="Calibri"/>
        </w:rPr>
        <w:t>di</w:t>
      </w:r>
      <w:proofErr w:type="gramEnd"/>
      <w:r w:rsidRPr="00FD0EDD">
        <w:rPr>
          <w:rFonts w:ascii="Calibri" w:hAnsi="Calibri" w:cs="Calibri"/>
        </w:rPr>
        <w:t xml:space="preserve"> poter fruire</w:t>
      </w:r>
      <w:r w:rsidR="00ED0197">
        <w:rPr>
          <w:rFonts w:ascii="Calibri" w:hAnsi="Calibri" w:cs="Calibri"/>
        </w:rPr>
        <w:t xml:space="preserve"> di n° : </w:t>
      </w:r>
      <w:r w:rsidR="00ED0197" w:rsidRPr="00381E1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226213315"/>
          <w:placeholder>
            <w:docPart w:val="FD6BA110A82C4D40BFBB4990C3CD5272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Content>
          <w:r w:rsidR="00ED0197" w:rsidRPr="00381E1B">
            <w:rPr>
              <w:rFonts w:asciiTheme="minorHAnsi" w:hAnsiTheme="minorHAnsi" w:cstheme="minorHAnsi"/>
              <w:b/>
            </w:rPr>
            <w:t>scegli n° giorni</w:t>
          </w:r>
        </w:sdtContent>
      </w:sdt>
      <w:r w:rsidR="00ED0197" w:rsidRPr="00381E1B">
        <w:rPr>
          <w:rFonts w:asciiTheme="minorHAnsi" w:hAnsiTheme="minorHAnsi" w:cstheme="minorHAnsi"/>
        </w:rPr>
        <w:t xml:space="preserve"> </w:t>
      </w:r>
      <w:r w:rsidR="00ED0197">
        <w:rPr>
          <w:rFonts w:asciiTheme="minorHAnsi" w:hAnsiTheme="minorHAnsi" w:cstheme="minorHAnsi"/>
        </w:rPr>
        <w:t xml:space="preserve"> giorni </w:t>
      </w:r>
    </w:p>
    <w:p w:rsidR="00ED0197" w:rsidRPr="00381E1B" w:rsidRDefault="00ED0197" w:rsidP="00ED0197">
      <w:pPr>
        <w:tabs>
          <w:tab w:val="left" w:pos="2410"/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</w:t>
      </w:r>
      <w:proofErr w:type="gramStart"/>
      <w:r w:rsidRPr="00381E1B">
        <w:rPr>
          <w:rFonts w:asciiTheme="minorHAnsi" w:hAnsiTheme="minorHAnsi" w:cstheme="minorHAnsi"/>
        </w:rPr>
        <w:t>dal</w:t>
      </w:r>
      <w:proofErr w:type="gramEnd"/>
      <w:r w:rsidRPr="00381E1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541336022"/>
          <w:placeholder>
            <w:docPart w:val="641671DF6E9B46E2806771281B6F4F76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381E1B">
            <w:rPr>
              <w:rStyle w:val="Testosegnaposto"/>
              <w:rFonts w:asciiTheme="minorHAnsi" w:hAnsiTheme="minorHAnsi" w:cstheme="minorHAnsi"/>
              <w:b/>
            </w:rPr>
            <w:t>clic per immettere data inizio.</w:t>
          </w:r>
        </w:sdtContent>
      </w:sdt>
      <w:r w:rsidRPr="00381E1B">
        <w:rPr>
          <w:rFonts w:asciiTheme="minorHAnsi" w:hAnsiTheme="minorHAnsi" w:cstheme="minorHAnsi"/>
        </w:rPr>
        <w:t xml:space="preserve">  </w:t>
      </w:r>
      <w:proofErr w:type="gramStart"/>
      <w:r w:rsidRPr="00381E1B">
        <w:rPr>
          <w:rFonts w:asciiTheme="minorHAnsi" w:hAnsiTheme="minorHAnsi" w:cstheme="minorHAnsi"/>
        </w:rPr>
        <w:t>al</w:t>
      </w:r>
      <w:proofErr w:type="gramEnd"/>
      <w:r w:rsidRPr="00381E1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573769986"/>
          <w:placeholder>
            <w:docPart w:val="1C7CB2A637B340059E850FEE0276960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381E1B">
            <w:rPr>
              <w:rStyle w:val="Testosegnaposto"/>
              <w:rFonts w:asciiTheme="minorHAnsi" w:hAnsiTheme="minorHAnsi" w:cstheme="minorHAnsi"/>
              <w:b/>
            </w:rPr>
            <w:t>clic per immettere data fine.</w:t>
          </w:r>
        </w:sdtContent>
      </w:sdt>
    </w:p>
    <w:p w:rsidR="00DB0A0B" w:rsidRDefault="006E4A29" w:rsidP="00381E1B">
      <w:pPr>
        <w:spacing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pict>
          <v:rect id="_x0000_i1025" style="width:0;height:1.5pt" o:hralign="center" o:hrstd="t" o:hr="t" fillcolor="#a0a0a0" stroked="f"/>
        </w:pict>
      </w:r>
    </w:p>
    <w:p w:rsidR="00381E1B" w:rsidRDefault="00381E1B" w:rsidP="00381E1B">
      <w:pPr>
        <w:spacing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PER MOTIVI DI</w:t>
      </w:r>
      <w:proofErr w:type="gramStart"/>
      <w:r>
        <w:rPr>
          <w:rFonts w:asciiTheme="minorHAnsi" w:hAnsiTheme="minorHAnsi" w:cstheme="minorHAnsi"/>
          <w:b/>
        </w:rPr>
        <w:t xml:space="preserve"> :</w:t>
      </w:r>
      <w:proofErr w:type="gramEnd"/>
    </w:p>
    <w:p w:rsidR="00381E1B" w:rsidRPr="000069C4" w:rsidRDefault="006E4A29" w:rsidP="00381E1B">
      <w:pPr>
        <w:spacing w:line="360" w:lineRule="auto"/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sdt>
        <w:sdtPr>
          <w:rPr>
            <w:rFonts w:asciiTheme="minorHAnsi" w:hAnsiTheme="minorHAnsi" w:cstheme="minorHAnsi"/>
            <w:b/>
            <w:sz w:val="20"/>
            <w:szCs w:val="20"/>
          </w:rPr>
          <w:id w:val="-1033950065"/>
          <w:placeholder>
            <w:docPart w:val="563F167F11E34D83866248ABC2E7F64B"/>
          </w:placeholder>
          <w:showingPlcHdr/>
          <w:comboBox>
            <w:listItem w:value="Scegliere un elemento."/>
            <w:listItem w:displayText="MALATTIA (art.23)" w:value="MALATTIA (art.23)"/>
            <w:listItem w:displayText="AGGIORNAMENTO O FORMAZIONE" w:value="AGGIORNAMENTO O FORMAZIONE"/>
            <w:listItem w:displayText="CONCORSI/ESAMI" w:value="CONCORSI/ESAMI"/>
            <w:listItem w:displayText="Legge 104/1992" w:value="Legge 104/1992"/>
            <w:listItem w:displayText="CONGEDO PARENTALE malattia figlio" w:value="CONGEDO PARENTALE malattia figlio"/>
            <w:listItem w:displayText="CONGEDO PARENTALE 1-8 anni" w:value="CONGEDO PARENTALE 1-8 anni"/>
            <w:listItem w:displayText="ALTRO " w:value="ALTRO "/>
          </w:comboBox>
        </w:sdtPr>
        <w:sdtEndPr>
          <w:rPr>
            <w:sz w:val="28"/>
            <w:szCs w:val="28"/>
          </w:rPr>
        </w:sdtEndPr>
        <w:sdtContent>
          <w:r w:rsidR="00C41162" w:rsidRPr="000069C4">
            <w:rPr>
              <w:rStyle w:val="Testosegnaposto"/>
              <w:rFonts w:asciiTheme="minorHAnsi" w:hAnsiTheme="minorHAnsi" w:cstheme="minorHAnsi"/>
              <w:b/>
              <w:sz w:val="28"/>
              <w:szCs w:val="28"/>
            </w:rPr>
            <w:t>Scegliere un elemento (se ALTRO specificare a lato).</w:t>
          </w:r>
        </w:sdtContent>
      </w:sdt>
      <w:r w:rsidR="00C41162" w:rsidRPr="000069C4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0069C4" w:rsidRPr="000069C4">
        <w:rPr>
          <w:rFonts w:asciiTheme="minorHAnsi" w:hAnsiTheme="minorHAnsi" w:cstheme="minorHAnsi"/>
          <w:b/>
          <w:sz w:val="28"/>
          <w:szCs w:val="28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199051392"/>
          <w:placeholder>
            <w:docPart w:val="FFF9B9D6FD9445B9AF0681E5B270D229"/>
          </w:placeholder>
          <w:showingPlcHdr/>
        </w:sdtPr>
        <w:sdtEndPr/>
        <w:sdtContent>
          <w:r w:rsidR="000069C4" w:rsidRPr="000069C4">
            <w:rPr>
              <w:rStyle w:val="Testosegnaposto"/>
              <w:rFonts w:asciiTheme="minorHAnsi" w:hAnsiTheme="minorHAnsi" w:cstheme="minorHAnsi"/>
              <w:b/>
            </w:rPr>
            <w:t>Specificare se ALTRO.</w:t>
          </w:r>
        </w:sdtContent>
      </w:sdt>
    </w:p>
    <w:p w:rsidR="00E977A4" w:rsidRPr="00F66DF6" w:rsidRDefault="006E4A29" w:rsidP="00167CE5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</w:rPr>
        <w:pict>
          <v:rect id="_x0000_i1026" style="width:0;height:1.5pt" o:hralign="center" o:hrstd="t" o:hr="t" fillcolor="#a0a0a0" stroked="f"/>
        </w:pict>
      </w:r>
    </w:p>
    <w:p w:rsidR="00742AD8" w:rsidRDefault="00742AD8" w:rsidP="00444C57">
      <w:pPr>
        <w:rPr>
          <w:rFonts w:asciiTheme="minorHAnsi" w:hAnsiTheme="minorHAnsi" w:cstheme="minorHAnsi"/>
          <w:spacing w:val="-25"/>
        </w:rPr>
      </w:pPr>
    </w:p>
    <w:p w:rsidR="00BC19DA" w:rsidRPr="00352682" w:rsidRDefault="00132ABD" w:rsidP="00444C57">
      <w:pPr>
        <w:rPr>
          <w:rFonts w:asciiTheme="minorHAnsi" w:hAnsiTheme="minorHAnsi" w:cstheme="minorHAnsi"/>
          <w:sz w:val="22"/>
          <w:szCs w:val="22"/>
        </w:rPr>
      </w:pPr>
      <w:r w:rsidRPr="00330135">
        <w:rPr>
          <w:rFonts w:asciiTheme="minorHAnsi" w:hAnsiTheme="minorHAnsi" w:cstheme="minorHAnsi"/>
          <w:spacing w:val="-25"/>
        </w:rPr>
        <w:t>Roma, lì</w:t>
      </w:r>
      <w:r w:rsidR="00352682">
        <w:rPr>
          <w:rFonts w:asciiTheme="minorHAnsi" w:hAnsiTheme="minorHAnsi" w:cstheme="minorHAnsi"/>
          <w:spacing w:val="-25"/>
          <w:sz w:val="22"/>
          <w:szCs w:val="22"/>
        </w:rPr>
        <w:t xml:space="preserve">   </w:t>
      </w:r>
      <w:r w:rsidRPr="00352682">
        <w:rPr>
          <w:rFonts w:asciiTheme="minorHAnsi" w:hAnsiTheme="minorHAnsi" w:cstheme="minorHAnsi"/>
          <w:spacing w:val="-25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pacing w:val="-25"/>
            <w:sz w:val="22"/>
            <w:szCs w:val="22"/>
          </w:rPr>
          <w:id w:val="1797565596"/>
          <w:placeholder>
            <w:docPart w:val="C7CF2E41971849978E729AA5244C31B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73FAA" w:rsidRPr="00352682">
            <w:rPr>
              <w:rStyle w:val="Testosegnaposto"/>
              <w:rFonts w:ascii="Calibri" w:hAnsi="Calibri" w:cs="Calibri"/>
              <w:sz w:val="22"/>
              <w:szCs w:val="22"/>
            </w:rPr>
            <w:t>clic per immettere data.</w:t>
          </w:r>
        </w:sdtContent>
      </w:sdt>
    </w:p>
    <w:p w:rsidR="00742AD8" w:rsidRDefault="00673FAA" w:rsidP="00444C5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412446" w:rsidRDefault="00673FAA" w:rsidP="00444C5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tbl>
      <w:tblPr>
        <w:tblStyle w:val="Grigliatabella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323B6F" w:rsidTr="00323B6F">
        <w:tc>
          <w:tcPr>
            <w:tcW w:w="10348" w:type="dxa"/>
          </w:tcPr>
          <w:p w:rsidR="00323B6F" w:rsidRDefault="006E4A29" w:rsidP="00323B6F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36812742"/>
                <w:placeholder>
                  <w:docPart w:val="CDD119BE2A0C450D86A7B2A92187B342"/>
                </w:placeholder>
                <w:showingPlcHdr/>
                <w:dropDownList>
                  <w:listItem w:value="Scegliere un elemento."/>
                  <w:listItem w:displayText="Il" w:value="Il"/>
                  <w:listItem w:displayText="La" w:value="La"/>
                </w:dropDownList>
              </w:sdtPr>
              <w:sdtEndPr/>
              <w:sdtContent>
                <w:r w:rsidR="00323B6F" w:rsidRPr="00895B5D">
                  <w:rPr>
                    <w:rStyle w:val="Testosegnaposto"/>
                    <w:rFonts w:asciiTheme="minorHAnsi" w:hAnsiTheme="minorHAnsi" w:cstheme="minorHAnsi"/>
                  </w:rPr>
                  <w:t>Scegli Il/La.</w:t>
                </w:r>
              </w:sdtContent>
            </w:sdt>
            <w:r w:rsidR="00323B6F" w:rsidRPr="00FD0EDD">
              <w:rPr>
                <w:rFonts w:asciiTheme="minorHAnsi" w:hAnsiTheme="minorHAnsi" w:cstheme="minorHAnsi"/>
              </w:rPr>
              <w:t xml:space="preserve"> </w:t>
            </w:r>
            <w:r w:rsidR="00323B6F">
              <w:rPr>
                <w:rFonts w:asciiTheme="minorHAnsi" w:hAnsiTheme="minorHAnsi" w:cstheme="minorHAnsi"/>
              </w:rPr>
              <w:t xml:space="preserve"> Richiedente</w:t>
            </w:r>
          </w:p>
        </w:tc>
      </w:tr>
      <w:tr w:rsidR="00323B6F" w:rsidTr="00323B6F">
        <w:tc>
          <w:tcPr>
            <w:tcW w:w="10348" w:type="dxa"/>
          </w:tcPr>
          <w:p w:rsidR="00323B6F" w:rsidRPr="00BC19DA" w:rsidRDefault="00323B6F" w:rsidP="00323B6F">
            <w:pPr>
              <w:jc w:val="center"/>
              <w:rPr>
                <w:rFonts w:asciiTheme="minorHAnsi" w:hAnsiTheme="minorHAnsi" w:cstheme="minorHAnsi"/>
                <w:sz w:val="16"/>
                <w:szCs w:val="16"/>
                <w:u w:val="dotted"/>
              </w:rPr>
            </w:pPr>
          </w:p>
          <w:p w:rsidR="00323B6F" w:rsidRPr="00BB2550" w:rsidRDefault="00BB2550" w:rsidP="00323B6F">
            <w:pPr>
              <w:jc w:val="center"/>
              <w:rPr>
                <w:rFonts w:asciiTheme="minorHAnsi" w:hAnsiTheme="minorHAnsi" w:cstheme="minorHAnsi"/>
                <w:u w:val="wavyDouble"/>
              </w:rPr>
            </w:pPr>
            <w:sdt>
              <w:sdtPr>
                <w:rPr>
                  <w:rFonts w:asciiTheme="minorHAnsi" w:hAnsiTheme="minorHAnsi" w:cstheme="minorHAnsi"/>
                  <w:b/>
                  <w:u w:val="wavyDouble"/>
                </w:rPr>
                <w:id w:val="-1527869081"/>
                <w:placeholder>
                  <w:docPart w:val="FFD5A84641C444778D649F7DE613FD4E"/>
                </w:placeholder>
                <w:showingPlcHdr/>
              </w:sdtPr>
              <w:sdtContent>
                <w:proofErr w:type="gramStart"/>
                <w:r w:rsidRPr="00BB2550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>digitare</w:t>
                </w:r>
                <w:proofErr w:type="gramEnd"/>
                <w:r w:rsidRPr="00BB2550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 xml:space="preserve"> qui Nome.</w:t>
                </w:r>
              </w:sdtContent>
            </w:sdt>
            <w:r w:rsidRPr="00BB2550">
              <w:rPr>
                <w:rFonts w:asciiTheme="minorHAnsi" w:hAnsiTheme="minorHAnsi" w:cstheme="minorHAnsi"/>
                <w:b/>
                <w:u w:val="wavyDoubl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u w:val="wavyDouble"/>
                </w:rPr>
                <w:id w:val="2083025607"/>
                <w:placeholder>
                  <w:docPart w:val="62B3C1F447C247D28DC35A46B430DC52"/>
                </w:placeholder>
                <w:showingPlcHdr/>
              </w:sdtPr>
              <w:sdtContent>
                <w:proofErr w:type="gramStart"/>
                <w:r w:rsidRPr="00BB2550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>digitare</w:t>
                </w:r>
                <w:proofErr w:type="gramEnd"/>
                <w:r w:rsidRPr="00BB2550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 xml:space="preserve"> qui Cognome.</w:t>
                </w:r>
              </w:sdtContent>
            </w:sdt>
            <w:r w:rsidRPr="00BB2550">
              <w:rPr>
                <w:rFonts w:asciiTheme="minorHAnsi" w:hAnsiTheme="minorHAnsi" w:cstheme="minorHAnsi"/>
                <w:b/>
                <w:u w:val="wavyDouble"/>
              </w:rPr>
              <w:t xml:space="preserve">   </w:t>
            </w:r>
          </w:p>
          <w:p w:rsidR="00323B6F" w:rsidRDefault="00323B6F" w:rsidP="00323B6F">
            <w:pPr>
              <w:jc w:val="center"/>
              <w:rPr>
                <w:rFonts w:asciiTheme="minorHAnsi" w:hAnsiTheme="minorHAnsi" w:cstheme="minorHAnsi"/>
              </w:rPr>
            </w:pPr>
            <w:r w:rsidRPr="00685DEB">
              <w:rPr>
                <w:rFonts w:asciiTheme="minorHAnsi" w:hAnsiTheme="minorHAnsi" w:cstheme="minorHAnsi"/>
                <w:i/>
                <w:sz w:val="16"/>
                <w:szCs w:val="16"/>
              </w:rPr>
              <w:t>(firma)</w:t>
            </w:r>
          </w:p>
        </w:tc>
      </w:tr>
    </w:tbl>
    <w:p w:rsidR="007628E7" w:rsidRDefault="007628E7" w:rsidP="000850A8">
      <w:pPr>
        <w:ind w:left="-284" w:hanging="425"/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:rsidR="00742AD8" w:rsidRDefault="00742AD8" w:rsidP="000850A8">
      <w:pPr>
        <w:ind w:left="-284" w:hanging="425"/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:rsidR="00623A7D" w:rsidRPr="000850A8" w:rsidRDefault="003E2A50" w:rsidP="00BB2550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  <w:r w:rsidRPr="000850A8">
        <w:rPr>
          <w:rFonts w:asciiTheme="minorHAnsi" w:hAnsiTheme="minorHAnsi" w:cstheme="minorHAnsi"/>
          <w:b/>
          <w:i/>
          <w:sz w:val="18"/>
          <w:szCs w:val="18"/>
        </w:rPr>
        <w:t>IS</w:t>
      </w:r>
      <w:r w:rsidR="00637FBE" w:rsidRPr="000850A8">
        <w:rPr>
          <w:rFonts w:asciiTheme="minorHAnsi" w:hAnsiTheme="minorHAnsi" w:cstheme="minorHAnsi"/>
          <w:b/>
          <w:i/>
          <w:sz w:val="18"/>
          <w:szCs w:val="18"/>
        </w:rPr>
        <w:t xml:space="preserve">TRUZIONI PER </w:t>
      </w:r>
      <w:r w:rsidR="007628E7">
        <w:rPr>
          <w:rFonts w:asciiTheme="minorHAnsi" w:hAnsiTheme="minorHAnsi" w:cstheme="minorHAnsi"/>
          <w:b/>
          <w:i/>
          <w:sz w:val="18"/>
          <w:szCs w:val="18"/>
        </w:rPr>
        <w:t>L’</w:t>
      </w:r>
      <w:r w:rsidR="00637FBE" w:rsidRPr="000850A8">
        <w:rPr>
          <w:rFonts w:asciiTheme="minorHAnsi" w:hAnsiTheme="minorHAnsi" w:cstheme="minorHAnsi"/>
          <w:b/>
          <w:i/>
          <w:sz w:val="18"/>
          <w:szCs w:val="18"/>
        </w:rPr>
        <w:t>INOLTRO</w:t>
      </w:r>
    </w:p>
    <w:p w:rsidR="00637FBE" w:rsidRPr="00BB2550" w:rsidRDefault="00623A7D" w:rsidP="00BB2550">
      <w:pPr>
        <w:pStyle w:val="Paragrafoelenco"/>
        <w:numPr>
          <w:ilvl w:val="0"/>
          <w:numId w:val="3"/>
        </w:numPr>
        <w:jc w:val="both"/>
        <w:rPr>
          <w:rFonts w:asciiTheme="minorHAnsi" w:hAnsiTheme="minorHAnsi" w:cstheme="minorHAnsi"/>
          <w:i/>
          <w:sz w:val="18"/>
          <w:szCs w:val="18"/>
        </w:rPr>
      </w:pPr>
      <w:r w:rsidRPr="00BB2550">
        <w:rPr>
          <w:rFonts w:asciiTheme="minorHAnsi" w:hAnsiTheme="minorHAnsi" w:cstheme="minorHAnsi"/>
          <w:i/>
          <w:sz w:val="18"/>
          <w:szCs w:val="18"/>
        </w:rPr>
        <w:t>se si utilizza</w:t>
      </w:r>
      <w:r w:rsidR="00CB0772" w:rsidRPr="00BB2550">
        <w:rPr>
          <w:rFonts w:asciiTheme="minorHAnsi" w:hAnsiTheme="minorHAnsi" w:cstheme="minorHAnsi"/>
          <w:i/>
          <w:sz w:val="18"/>
          <w:szCs w:val="18"/>
        </w:rPr>
        <w:t xml:space="preserve"> per l’invio</w:t>
      </w:r>
      <w:r w:rsidRPr="00BB2550">
        <w:rPr>
          <w:rFonts w:asciiTheme="minorHAnsi" w:hAnsiTheme="minorHAnsi" w:cstheme="minorHAnsi"/>
          <w:i/>
          <w:sz w:val="18"/>
          <w:szCs w:val="18"/>
        </w:rPr>
        <w:t xml:space="preserve"> la propria mail istituzionale (</w:t>
      </w:r>
      <w:hyperlink r:id="rId9" w:history="1">
        <w:r w:rsidRPr="00BB2550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cognome.nome@istruzione.it</w:t>
        </w:r>
      </w:hyperlink>
      <w:r w:rsidR="00FE18F2" w:rsidRPr="00BB2550">
        <w:rPr>
          <w:rFonts w:asciiTheme="minorHAnsi" w:hAnsiTheme="minorHAnsi" w:cstheme="minorHAnsi"/>
          <w:i/>
          <w:sz w:val="18"/>
          <w:szCs w:val="18"/>
        </w:rPr>
        <w:t>)</w:t>
      </w:r>
      <w:r w:rsidR="00155FD5" w:rsidRPr="00BB2550">
        <w:rPr>
          <w:rFonts w:asciiTheme="minorHAnsi" w:hAnsiTheme="minorHAnsi" w:cstheme="minorHAnsi"/>
          <w:i/>
          <w:sz w:val="18"/>
          <w:szCs w:val="18"/>
        </w:rPr>
        <w:t>:</w:t>
      </w:r>
      <w:r w:rsidR="00673FAA" w:rsidRPr="00BB2550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637FBE" w:rsidRPr="00BB2550">
        <w:rPr>
          <w:rFonts w:asciiTheme="minorHAnsi" w:hAnsiTheme="minorHAnsi" w:cstheme="minorHAnsi"/>
          <w:i/>
          <w:sz w:val="18"/>
          <w:szCs w:val="18"/>
        </w:rPr>
        <w:t>c</w:t>
      </w:r>
      <w:r w:rsidR="002E711B" w:rsidRPr="00BB2550">
        <w:rPr>
          <w:rFonts w:asciiTheme="minorHAnsi" w:hAnsiTheme="minorHAnsi" w:cstheme="minorHAnsi"/>
          <w:i/>
          <w:sz w:val="18"/>
          <w:szCs w:val="18"/>
        </w:rPr>
        <w:t>ompilare</w:t>
      </w:r>
      <w:r w:rsidR="00AF6D37" w:rsidRPr="00BB2550">
        <w:rPr>
          <w:rFonts w:asciiTheme="minorHAnsi" w:hAnsiTheme="minorHAnsi" w:cstheme="minorHAnsi"/>
          <w:i/>
          <w:sz w:val="18"/>
          <w:szCs w:val="18"/>
        </w:rPr>
        <w:t>, salvare in pdf</w:t>
      </w:r>
      <w:r w:rsidR="002E711B" w:rsidRPr="00BB2550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3E2A50" w:rsidRPr="00BB2550">
        <w:rPr>
          <w:rFonts w:asciiTheme="minorHAnsi" w:hAnsiTheme="minorHAnsi" w:cstheme="minorHAnsi"/>
          <w:i/>
          <w:sz w:val="18"/>
          <w:szCs w:val="18"/>
        </w:rPr>
        <w:t xml:space="preserve">ed inviare via mail a </w:t>
      </w:r>
      <w:hyperlink r:id="rId10" w:history="1">
        <w:r w:rsidR="003E2A50" w:rsidRPr="00BB2550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rmic8ge009@istruzione.it</w:t>
        </w:r>
      </w:hyperlink>
    </w:p>
    <w:p w:rsidR="00412446" w:rsidRPr="00BB2550" w:rsidRDefault="00637FBE" w:rsidP="00BB2550">
      <w:pPr>
        <w:pStyle w:val="Paragrafoelenco"/>
        <w:numPr>
          <w:ilvl w:val="0"/>
          <w:numId w:val="3"/>
        </w:numPr>
        <w:ind w:right="-2"/>
        <w:jc w:val="both"/>
        <w:rPr>
          <w:rFonts w:asciiTheme="minorHAnsi" w:hAnsiTheme="minorHAnsi" w:cstheme="minorHAnsi"/>
          <w:i/>
          <w:sz w:val="18"/>
          <w:szCs w:val="18"/>
          <w:u w:val="dotted"/>
        </w:rPr>
      </w:pPr>
      <w:bookmarkStart w:id="0" w:name="_GoBack"/>
      <w:bookmarkEnd w:id="0"/>
      <w:r w:rsidRPr="00BB2550">
        <w:rPr>
          <w:rFonts w:asciiTheme="minorHAnsi" w:hAnsiTheme="minorHAnsi" w:cstheme="minorHAnsi"/>
          <w:i/>
          <w:sz w:val="18"/>
          <w:szCs w:val="18"/>
        </w:rPr>
        <w:t>se si utilizza per l’invio una mail non istituzionale</w:t>
      </w:r>
      <w:r w:rsidR="00155FD5" w:rsidRPr="00BB2550">
        <w:rPr>
          <w:rFonts w:asciiTheme="minorHAnsi" w:hAnsiTheme="minorHAnsi" w:cstheme="minorHAnsi"/>
          <w:i/>
          <w:sz w:val="18"/>
          <w:szCs w:val="18"/>
        </w:rPr>
        <w:t>:</w:t>
      </w:r>
      <w:r w:rsidR="00E977A4" w:rsidRPr="00BB2550">
        <w:rPr>
          <w:rFonts w:asciiTheme="minorHAnsi" w:hAnsiTheme="minorHAnsi" w:cstheme="minorHAnsi"/>
          <w:i/>
          <w:sz w:val="18"/>
          <w:szCs w:val="18"/>
        </w:rPr>
        <w:t xml:space="preserve"> compilare, stampare e</w:t>
      </w:r>
      <w:r w:rsidRPr="00BB2550">
        <w:rPr>
          <w:rFonts w:asciiTheme="minorHAnsi" w:hAnsiTheme="minorHAnsi" w:cstheme="minorHAnsi"/>
          <w:i/>
          <w:sz w:val="18"/>
          <w:szCs w:val="18"/>
        </w:rPr>
        <w:t xml:space="preserve"> firmare in originale, quindi scannerizzare</w:t>
      </w:r>
      <w:r w:rsidR="00F00F1B" w:rsidRPr="00BB2550">
        <w:rPr>
          <w:rFonts w:asciiTheme="minorHAnsi" w:hAnsiTheme="minorHAnsi" w:cstheme="minorHAnsi"/>
          <w:i/>
          <w:sz w:val="18"/>
          <w:szCs w:val="18"/>
        </w:rPr>
        <w:t>, salvare in pdf</w:t>
      </w:r>
      <w:r w:rsidRPr="00BB2550">
        <w:rPr>
          <w:rFonts w:asciiTheme="minorHAnsi" w:hAnsiTheme="minorHAnsi" w:cstheme="minorHAnsi"/>
          <w:i/>
          <w:sz w:val="18"/>
          <w:szCs w:val="18"/>
        </w:rPr>
        <w:t xml:space="preserve"> ed inoltrare a</w:t>
      </w:r>
      <w:r w:rsidR="002E6EDC" w:rsidRPr="00BB2550">
        <w:rPr>
          <w:rFonts w:asciiTheme="minorHAnsi" w:hAnsiTheme="minorHAnsi" w:cstheme="minorHAnsi"/>
          <w:i/>
          <w:sz w:val="18"/>
          <w:szCs w:val="18"/>
        </w:rPr>
        <w:t xml:space="preserve"> </w:t>
      </w:r>
      <w:hyperlink r:id="rId11" w:history="1">
        <w:r w:rsidRPr="00BB2550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rmic8ge009@istruzione.it</w:t>
        </w:r>
      </w:hyperlink>
      <w:r w:rsidR="006C0914" w:rsidRPr="00BB2550">
        <w:rPr>
          <w:rFonts w:asciiTheme="minorHAnsi" w:hAnsiTheme="minorHAnsi" w:cstheme="minorHAnsi"/>
          <w:i/>
          <w:sz w:val="18"/>
          <w:szCs w:val="18"/>
        </w:rPr>
        <w:t xml:space="preserve">        </w:t>
      </w:r>
      <w:r w:rsidR="00673FAA" w:rsidRPr="00BB2550">
        <w:rPr>
          <w:rFonts w:asciiTheme="minorHAnsi" w:hAnsiTheme="minorHAnsi" w:cstheme="minorHAnsi"/>
          <w:i/>
          <w:sz w:val="18"/>
          <w:szCs w:val="18"/>
        </w:rPr>
        <w:t xml:space="preserve">                                           </w:t>
      </w:r>
      <w:r w:rsidR="00412446" w:rsidRPr="00BB2550">
        <w:rPr>
          <w:rFonts w:asciiTheme="minorHAnsi" w:hAnsiTheme="minorHAnsi" w:cstheme="minorHAnsi"/>
          <w:i/>
          <w:sz w:val="18"/>
          <w:szCs w:val="18"/>
        </w:rPr>
        <w:t xml:space="preserve">                    </w:t>
      </w:r>
    </w:p>
    <w:sectPr w:rsidR="00412446" w:rsidRPr="00BB2550" w:rsidSect="00B4668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A29" w:rsidRDefault="006E4A29" w:rsidP="00981B37">
      <w:r>
        <w:separator/>
      </w:r>
    </w:p>
  </w:endnote>
  <w:endnote w:type="continuationSeparator" w:id="0">
    <w:p w:rsidR="006E4A29" w:rsidRDefault="006E4A29" w:rsidP="0098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A29" w:rsidRDefault="006E4A29" w:rsidP="00981B37">
      <w:r>
        <w:separator/>
      </w:r>
    </w:p>
  </w:footnote>
  <w:footnote w:type="continuationSeparator" w:id="0">
    <w:p w:rsidR="006E4A29" w:rsidRDefault="006E4A29" w:rsidP="00981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6E4A29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4" o:spid="_x0000_s2054" type="#_x0000_t136" style="position:absolute;margin-left:0;margin-top:0;width:441.75pt;height:36.75pt;rotation:315;z-index:-251655168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6E4A29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5" o:spid="_x0000_s2055" type="#_x0000_t136" style="position:absolute;margin-left:0;margin-top:0;width:441.75pt;height:36.75pt;rotation:315;z-index:-251653120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6E4A29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3" o:spid="_x0000_s2053" type="#_x0000_t136" style="position:absolute;margin-left:0;margin-top:0;width:441.75pt;height:36.75pt;rotation:315;z-index:-251657216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E17F2"/>
    <w:multiLevelType w:val="hybridMultilevel"/>
    <w:tmpl w:val="A6DAA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F69BB"/>
    <w:multiLevelType w:val="hybridMultilevel"/>
    <w:tmpl w:val="034CD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D7770A"/>
    <w:multiLevelType w:val="hybridMultilevel"/>
    <w:tmpl w:val="4418C0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proofState w:spelling="clean" w:grammar="clean"/>
  <w:formsDesign/>
  <w:attachedTemplate r:id="rId1"/>
  <w:defaultTabStop w:val="708"/>
  <w:autoHyphenation/>
  <w:hyphenationZone w:val="283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AC"/>
    <w:rsid w:val="000069C4"/>
    <w:rsid w:val="0001515C"/>
    <w:rsid w:val="00076E49"/>
    <w:rsid w:val="000850A8"/>
    <w:rsid w:val="00090125"/>
    <w:rsid w:val="0009777F"/>
    <w:rsid w:val="000A0422"/>
    <w:rsid w:val="000D6521"/>
    <w:rsid w:val="00106AF4"/>
    <w:rsid w:val="00114FDB"/>
    <w:rsid w:val="00132ABD"/>
    <w:rsid w:val="00155FD5"/>
    <w:rsid w:val="00167CE5"/>
    <w:rsid w:val="001C697E"/>
    <w:rsid w:val="001E2C69"/>
    <w:rsid w:val="00201EC0"/>
    <w:rsid w:val="002020AF"/>
    <w:rsid w:val="00210DA9"/>
    <w:rsid w:val="002371ED"/>
    <w:rsid w:val="002652CC"/>
    <w:rsid w:val="002755B4"/>
    <w:rsid w:val="002E4869"/>
    <w:rsid w:val="002E6EDC"/>
    <w:rsid w:val="002E711B"/>
    <w:rsid w:val="00306F4D"/>
    <w:rsid w:val="00311C49"/>
    <w:rsid w:val="00313BAA"/>
    <w:rsid w:val="00323B6F"/>
    <w:rsid w:val="00330135"/>
    <w:rsid w:val="00350ACB"/>
    <w:rsid w:val="00352682"/>
    <w:rsid w:val="003739E3"/>
    <w:rsid w:val="00381E1B"/>
    <w:rsid w:val="003C2462"/>
    <w:rsid w:val="003E2A50"/>
    <w:rsid w:val="00401A5F"/>
    <w:rsid w:val="00412446"/>
    <w:rsid w:val="00443B66"/>
    <w:rsid w:val="00444C57"/>
    <w:rsid w:val="0046660C"/>
    <w:rsid w:val="004858B4"/>
    <w:rsid w:val="004A2ACE"/>
    <w:rsid w:val="004B55A1"/>
    <w:rsid w:val="004C6320"/>
    <w:rsid w:val="004E2008"/>
    <w:rsid w:val="004F2ECA"/>
    <w:rsid w:val="00504BA6"/>
    <w:rsid w:val="00570982"/>
    <w:rsid w:val="005901CB"/>
    <w:rsid w:val="005D3E88"/>
    <w:rsid w:val="005F014D"/>
    <w:rsid w:val="00623A7D"/>
    <w:rsid w:val="00630D3D"/>
    <w:rsid w:val="00637FBE"/>
    <w:rsid w:val="00666B7B"/>
    <w:rsid w:val="00671DF5"/>
    <w:rsid w:val="00673FAA"/>
    <w:rsid w:val="00685DEB"/>
    <w:rsid w:val="006C0914"/>
    <w:rsid w:val="006E4A29"/>
    <w:rsid w:val="00730CDD"/>
    <w:rsid w:val="00733B60"/>
    <w:rsid w:val="00742AD8"/>
    <w:rsid w:val="00754791"/>
    <w:rsid w:val="007628E7"/>
    <w:rsid w:val="007A2981"/>
    <w:rsid w:val="007A3824"/>
    <w:rsid w:val="007A5463"/>
    <w:rsid w:val="007A6688"/>
    <w:rsid w:val="007C3A18"/>
    <w:rsid w:val="007E3B14"/>
    <w:rsid w:val="00885C72"/>
    <w:rsid w:val="00895B5D"/>
    <w:rsid w:val="008D1A6A"/>
    <w:rsid w:val="0090539C"/>
    <w:rsid w:val="00932EDD"/>
    <w:rsid w:val="0098156D"/>
    <w:rsid w:val="00981B37"/>
    <w:rsid w:val="009C4152"/>
    <w:rsid w:val="009D1F81"/>
    <w:rsid w:val="009F47FE"/>
    <w:rsid w:val="00A3707C"/>
    <w:rsid w:val="00A50AEB"/>
    <w:rsid w:val="00A75FEB"/>
    <w:rsid w:val="00A925DB"/>
    <w:rsid w:val="00A9618F"/>
    <w:rsid w:val="00AD4636"/>
    <w:rsid w:val="00AF6D37"/>
    <w:rsid w:val="00B2053E"/>
    <w:rsid w:val="00B3068F"/>
    <w:rsid w:val="00B31610"/>
    <w:rsid w:val="00B35585"/>
    <w:rsid w:val="00B46686"/>
    <w:rsid w:val="00B506CD"/>
    <w:rsid w:val="00B611DB"/>
    <w:rsid w:val="00B7717C"/>
    <w:rsid w:val="00BB1D6A"/>
    <w:rsid w:val="00BB2550"/>
    <w:rsid w:val="00BB6A7C"/>
    <w:rsid w:val="00BC19DA"/>
    <w:rsid w:val="00BD7C13"/>
    <w:rsid w:val="00C016DC"/>
    <w:rsid w:val="00C41162"/>
    <w:rsid w:val="00C91FAC"/>
    <w:rsid w:val="00CA165D"/>
    <w:rsid w:val="00CB0772"/>
    <w:rsid w:val="00CD3E5C"/>
    <w:rsid w:val="00CE64EA"/>
    <w:rsid w:val="00D057D0"/>
    <w:rsid w:val="00D45E31"/>
    <w:rsid w:val="00DB0A0B"/>
    <w:rsid w:val="00DC7669"/>
    <w:rsid w:val="00DD26ED"/>
    <w:rsid w:val="00E333C6"/>
    <w:rsid w:val="00E52777"/>
    <w:rsid w:val="00E8682E"/>
    <w:rsid w:val="00E92536"/>
    <w:rsid w:val="00E977A4"/>
    <w:rsid w:val="00EB4F14"/>
    <w:rsid w:val="00ED0197"/>
    <w:rsid w:val="00F00F1B"/>
    <w:rsid w:val="00F132B1"/>
    <w:rsid w:val="00F66DF6"/>
    <w:rsid w:val="00FB4CDF"/>
    <w:rsid w:val="00FD0EDD"/>
    <w:rsid w:val="00FE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7F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47FE"/>
    <w:rPr>
      <w:color w:val="808080"/>
    </w:rPr>
  </w:style>
  <w:style w:type="table" w:styleId="Grigliatabella">
    <w:name w:val="Table Grid"/>
    <w:basedOn w:val="Tabellanormale"/>
    <w:uiPriority w:val="39"/>
    <w:rsid w:val="0041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F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FAC"/>
    <w:rPr>
      <w:rFonts w:ascii="Tahoma" w:eastAsia="Andale Sans U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A7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C09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7F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47FE"/>
    <w:rPr>
      <w:color w:val="808080"/>
    </w:rPr>
  </w:style>
  <w:style w:type="table" w:styleId="Grigliatabella">
    <w:name w:val="Table Grid"/>
    <w:basedOn w:val="Tabellanormale"/>
    <w:uiPriority w:val="39"/>
    <w:rsid w:val="0041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F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FAC"/>
    <w:rPr>
      <w:rFonts w:ascii="Tahoma" w:eastAsia="Andale Sans U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A7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C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mic8ge009@istruzion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rmic8ge009@istruzione.it" TargetMode="External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hyperlink" Target="mailto:cognome.nome@istruzione.it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C%20CENEDA\modello_ferie%20ATA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457D7C5FF0D4BAC9D7253C558AE67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0DBEB5-B1D8-414B-BCFA-070B6FBFF12A}"/>
      </w:docPartPr>
      <w:docPartBody>
        <w:p w:rsidR="00EC7DE0" w:rsidRDefault="00CA34B0" w:rsidP="00CA34B0">
          <w:pPr>
            <w:pStyle w:val="4457D7C5FF0D4BAC9D7253C558AE672D19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</w:p>
      </w:docPartBody>
    </w:docPart>
    <w:docPart>
      <w:docPartPr>
        <w:name w:val="E441C559B3254AAD98A095DD0CD14E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3ABA89-D049-490D-8913-C95DCDD46EAA}"/>
      </w:docPartPr>
      <w:docPartBody>
        <w:p w:rsidR="00EC7DE0" w:rsidRDefault="00CA34B0" w:rsidP="00CA34B0">
          <w:pPr>
            <w:pStyle w:val="E441C559B3254AAD98A095DD0CD14EF119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Nome.</w:t>
          </w:r>
        </w:p>
      </w:docPartBody>
    </w:docPart>
    <w:docPart>
      <w:docPartPr>
        <w:name w:val="73849BD2BDA0426DBD71B3B6DBEE3F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85066B-A8B6-4DEF-9064-F0E0A50FBC05}"/>
      </w:docPartPr>
      <w:docPartBody>
        <w:p w:rsidR="00EC7DE0" w:rsidRDefault="00CA34B0" w:rsidP="00CA34B0">
          <w:pPr>
            <w:pStyle w:val="73849BD2BDA0426DBD71B3B6DBEE3FE619"/>
          </w:pPr>
          <w:r w:rsidRPr="002020AF">
            <w:rPr>
              <w:rStyle w:val="Testosegnaposto"/>
              <w:rFonts w:asciiTheme="minorHAnsi" w:hAnsiTheme="minorHAnsi" w:cstheme="minorHAnsi"/>
              <w:sz w:val="16"/>
              <w:szCs w:val="16"/>
            </w:rPr>
            <w:t>Scegli Plesso</w:t>
          </w:r>
          <w:r>
            <w:rPr>
              <w:rFonts w:asciiTheme="minorHAnsi" w:hAnsiTheme="minorHAnsi" w:cstheme="minorHAnsi"/>
            </w:rPr>
            <w:t>.</w:t>
          </w:r>
        </w:p>
      </w:docPartBody>
    </w:docPart>
    <w:docPart>
      <w:docPartPr>
        <w:name w:val="8457E938F68D4C4ABA1A959AF87B82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3754B8-94C1-4CAC-8769-12B8758E9E61}"/>
      </w:docPartPr>
      <w:docPartBody>
        <w:p w:rsidR="006E39ED" w:rsidRDefault="00CA34B0" w:rsidP="00CA34B0">
          <w:pPr>
            <w:pStyle w:val="8457E938F68D4C4ABA1A959AF87B82F217"/>
          </w:pPr>
          <w:r w:rsidRPr="003C2462">
            <w:rPr>
              <w:rStyle w:val="Testosegnaposto"/>
              <w:rFonts w:asciiTheme="minorHAnsi" w:hAnsiTheme="minorHAnsi" w:cstheme="minorHAnsi"/>
            </w:rPr>
            <w:t>Scegliere un elemento.</w:t>
          </w:r>
        </w:p>
      </w:docPartBody>
    </w:docPart>
    <w:docPart>
      <w:docPartPr>
        <w:name w:val="C7CF2E41971849978E729AA5244C31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4A3603-CE03-467A-8B2D-C54DA1337CE7}"/>
      </w:docPartPr>
      <w:docPartBody>
        <w:p w:rsidR="00CC1977" w:rsidRDefault="00CA34B0" w:rsidP="00CA34B0">
          <w:pPr>
            <w:pStyle w:val="C7CF2E41971849978E729AA5244C31BE16"/>
          </w:pPr>
          <w:r w:rsidRPr="00352682">
            <w:rPr>
              <w:rStyle w:val="Testosegnaposto"/>
              <w:rFonts w:ascii="Calibri" w:hAnsi="Calibri" w:cs="Calibri"/>
              <w:sz w:val="22"/>
              <w:szCs w:val="22"/>
            </w:rPr>
            <w:t>clic per immettere data.</w:t>
          </w:r>
        </w:p>
      </w:docPartBody>
    </w:docPart>
    <w:docPart>
      <w:docPartPr>
        <w:name w:val="563F167F11E34D83866248ABC2E7F6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613698-EE22-4DEC-9080-35C22D3E6C7A}"/>
      </w:docPartPr>
      <w:docPartBody>
        <w:p w:rsidR="00312997" w:rsidRDefault="00CA34B0" w:rsidP="00CA34B0">
          <w:pPr>
            <w:pStyle w:val="563F167F11E34D83866248ABC2E7F64B3"/>
          </w:pPr>
          <w:r w:rsidRPr="000069C4">
            <w:rPr>
              <w:rStyle w:val="Testosegnaposto"/>
              <w:rFonts w:asciiTheme="minorHAnsi" w:hAnsiTheme="minorHAnsi" w:cstheme="minorHAnsi"/>
              <w:b/>
              <w:sz w:val="28"/>
              <w:szCs w:val="28"/>
            </w:rPr>
            <w:t>Scegliere un elemento (se ALTRO specificare a lato).</w:t>
          </w:r>
        </w:p>
      </w:docPartBody>
    </w:docPart>
    <w:docPart>
      <w:docPartPr>
        <w:name w:val="FFF9B9D6FD9445B9AF0681E5B270D2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9FE988-42BB-4C11-9E26-426BF09EDD31}"/>
      </w:docPartPr>
      <w:docPartBody>
        <w:p w:rsidR="00312997" w:rsidRDefault="00CA34B0" w:rsidP="00CA34B0">
          <w:pPr>
            <w:pStyle w:val="FFF9B9D6FD9445B9AF0681E5B270D2293"/>
          </w:pPr>
          <w:r w:rsidRPr="000069C4">
            <w:rPr>
              <w:rStyle w:val="Testosegnaposto"/>
              <w:rFonts w:asciiTheme="minorHAnsi" w:hAnsiTheme="minorHAnsi" w:cstheme="minorHAnsi"/>
              <w:b/>
            </w:rPr>
            <w:t>Specificare se ALTRO.</w:t>
          </w:r>
        </w:p>
      </w:docPartBody>
    </w:docPart>
    <w:docPart>
      <w:docPartPr>
        <w:name w:val="CDD119BE2A0C450D86A7B2A92187B3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A263B7-1507-426B-A314-2C67DD8AAA44}"/>
      </w:docPartPr>
      <w:docPartBody>
        <w:p w:rsidR="00312997" w:rsidRDefault="00CA34B0" w:rsidP="00CA34B0">
          <w:pPr>
            <w:pStyle w:val="CDD119BE2A0C450D86A7B2A92187B3422"/>
          </w:pPr>
          <w:r w:rsidRPr="00895B5D">
            <w:rPr>
              <w:rStyle w:val="Testosegnaposto"/>
              <w:rFonts w:asciiTheme="minorHAnsi" w:hAnsiTheme="minorHAnsi" w:cstheme="minorHAnsi"/>
            </w:rPr>
            <w:t>Scegli Il/La.</w:t>
          </w:r>
        </w:p>
      </w:docPartBody>
    </w:docPart>
    <w:docPart>
      <w:docPartPr>
        <w:name w:val="245FBCB43A6E410880F29E090517B2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33B491-54A1-46F6-977C-413DA39C78D6}"/>
      </w:docPartPr>
      <w:docPartBody>
        <w:p w:rsidR="00312997" w:rsidRDefault="00CA34B0" w:rsidP="00CA34B0">
          <w:pPr>
            <w:pStyle w:val="245FBCB43A6E410880F29E090517B2711"/>
          </w:pPr>
          <w:r w:rsidRPr="00E45C8D">
            <w:rPr>
              <w:rStyle w:val="Testosegnaposto"/>
              <w:rFonts w:asciiTheme="minorHAnsi" w:hAnsiTheme="minorHAnsi" w:cstheme="minorHAnsi"/>
              <w:b/>
            </w:rPr>
            <w:t>Scegli un elemento</w:t>
          </w:r>
          <w:r w:rsidRPr="00E45C8D">
            <w:rPr>
              <w:rStyle w:val="Testosegnaposto"/>
              <w:b/>
            </w:rPr>
            <w:t>.</w:t>
          </w:r>
        </w:p>
      </w:docPartBody>
    </w:docPart>
    <w:docPart>
      <w:docPartPr>
        <w:name w:val="FD6BA110A82C4D40BFBB4990C3CD52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2AD130-DD54-4558-9DC5-4C80752AE437}"/>
      </w:docPartPr>
      <w:docPartBody>
        <w:p w:rsidR="00000000" w:rsidRDefault="0071398E" w:rsidP="0071398E">
          <w:pPr>
            <w:pStyle w:val="FD6BA110A82C4D40BFBB4990C3CD5272"/>
          </w:pPr>
          <w:r w:rsidRPr="00381E1B">
            <w:rPr>
              <w:rFonts w:cstheme="minorHAnsi"/>
              <w:b/>
            </w:rPr>
            <w:t>scegli n° giorni</w:t>
          </w:r>
        </w:p>
      </w:docPartBody>
    </w:docPart>
    <w:docPart>
      <w:docPartPr>
        <w:name w:val="641671DF6E9B46E2806771281B6F4F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01A7E4-88D9-493F-A28F-11C3799DB569}"/>
      </w:docPartPr>
      <w:docPartBody>
        <w:p w:rsidR="00000000" w:rsidRDefault="0071398E" w:rsidP="0071398E">
          <w:pPr>
            <w:pStyle w:val="641671DF6E9B46E2806771281B6F4F76"/>
          </w:pPr>
          <w:r w:rsidRPr="00381E1B">
            <w:rPr>
              <w:rStyle w:val="Testosegnaposto"/>
              <w:rFonts w:cstheme="minorHAnsi"/>
              <w:b/>
            </w:rPr>
            <w:t>clic per immettere data inizio.</w:t>
          </w:r>
        </w:p>
      </w:docPartBody>
    </w:docPart>
    <w:docPart>
      <w:docPartPr>
        <w:name w:val="1C7CB2A637B340059E850FEE027696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1AC45D-42EE-4D00-9722-9DC6AA33D7A7}"/>
      </w:docPartPr>
      <w:docPartBody>
        <w:p w:rsidR="00000000" w:rsidRDefault="0071398E" w:rsidP="0071398E">
          <w:pPr>
            <w:pStyle w:val="1C7CB2A637B340059E850FEE02769609"/>
          </w:pPr>
          <w:r w:rsidRPr="00381E1B">
            <w:rPr>
              <w:rStyle w:val="Testosegnaposto"/>
              <w:rFonts w:cstheme="minorHAnsi"/>
              <w:b/>
            </w:rPr>
            <w:t>clic per immettere data fine.</w:t>
          </w:r>
        </w:p>
      </w:docPartBody>
    </w:docPart>
    <w:docPart>
      <w:docPartPr>
        <w:name w:val="FFD5A84641C444778D649F7DE613FD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715767-A409-4D29-9244-5BCE6741737F}"/>
      </w:docPartPr>
      <w:docPartBody>
        <w:p w:rsidR="00000000" w:rsidRDefault="0071398E" w:rsidP="0071398E">
          <w:pPr>
            <w:pStyle w:val="FFD5A84641C444778D649F7DE613FD4E"/>
          </w:pPr>
          <w:r w:rsidRPr="00114FDB">
            <w:rPr>
              <w:rStyle w:val="Testosegnaposto"/>
              <w:rFonts w:cstheme="minorHAnsi"/>
              <w:b/>
            </w:rPr>
            <w:t>digitare qui Nome.</w:t>
          </w:r>
        </w:p>
      </w:docPartBody>
    </w:docPart>
    <w:docPart>
      <w:docPartPr>
        <w:name w:val="62B3C1F447C247D28DC35A46B430DC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CEE3B8-FBB7-4EBE-974A-5FCE52324549}"/>
      </w:docPartPr>
      <w:docPartBody>
        <w:p w:rsidR="00000000" w:rsidRDefault="0071398E" w:rsidP="0071398E">
          <w:pPr>
            <w:pStyle w:val="62B3C1F447C247D28DC35A46B430DC52"/>
          </w:pPr>
          <w:r w:rsidRPr="00114FDB">
            <w:rPr>
              <w:rStyle w:val="Testosegnaposto"/>
              <w:rFonts w:cstheme="minorHAnsi"/>
              <w:b/>
            </w:rPr>
            <w:t>digitare qui Cognome.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51"/>
    <w:rsid w:val="001A0351"/>
    <w:rsid w:val="0021070A"/>
    <w:rsid w:val="00260578"/>
    <w:rsid w:val="002833D8"/>
    <w:rsid w:val="00312997"/>
    <w:rsid w:val="004E20F6"/>
    <w:rsid w:val="004E29A0"/>
    <w:rsid w:val="0057566F"/>
    <w:rsid w:val="006E327C"/>
    <w:rsid w:val="006E39ED"/>
    <w:rsid w:val="0070411F"/>
    <w:rsid w:val="0071398E"/>
    <w:rsid w:val="009B708E"/>
    <w:rsid w:val="00B22A9D"/>
    <w:rsid w:val="00CA34B0"/>
    <w:rsid w:val="00CC1977"/>
    <w:rsid w:val="00D00EF7"/>
    <w:rsid w:val="00D0244D"/>
    <w:rsid w:val="00EC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1398E"/>
    <w:rPr>
      <w:color w:val="808080"/>
    </w:rPr>
  </w:style>
  <w:style w:type="paragraph" w:customStyle="1" w:styleId="4457D7C5FF0D4BAC9D7253C558AE672D">
    <w:name w:val="4457D7C5FF0D4BAC9D7253C558AE672D"/>
  </w:style>
  <w:style w:type="paragraph" w:customStyle="1" w:styleId="E441C559B3254AAD98A095DD0CD14EF1">
    <w:name w:val="E441C559B3254AAD98A095DD0CD14EF1"/>
  </w:style>
  <w:style w:type="paragraph" w:customStyle="1" w:styleId="73849BD2BDA0426DBD71B3B6DBEE3FE6">
    <w:name w:val="73849BD2BDA0426DBD71B3B6DBEE3FE6"/>
  </w:style>
  <w:style w:type="paragraph" w:customStyle="1" w:styleId="C40994D093CD4726A70586A26096200C">
    <w:name w:val="C40994D093CD4726A70586A26096200C"/>
  </w:style>
  <w:style w:type="paragraph" w:customStyle="1" w:styleId="11B2D18B31EA4E3D94A5B251ED44B020">
    <w:name w:val="11B2D18B31EA4E3D94A5B251ED44B020"/>
  </w:style>
  <w:style w:type="paragraph" w:customStyle="1" w:styleId="869B4B7AD350466BAE916C87400B4FB4">
    <w:name w:val="869B4B7AD350466BAE916C87400B4FB4"/>
  </w:style>
  <w:style w:type="paragraph" w:customStyle="1" w:styleId="FB568E4C388A4FC6950B5020F71467EB">
    <w:name w:val="FB568E4C388A4FC6950B5020F71467EB"/>
  </w:style>
  <w:style w:type="paragraph" w:customStyle="1" w:styleId="841D68A09F594E8B84A8773592FA784B">
    <w:name w:val="841D68A09F594E8B84A8773592FA784B"/>
  </w:style>
  <w:style w:type="paragraph" w:customStyle="1" w:styleId="72DB820E45CC48F8B6CFFECB3A6A96CF">
    <w:name w:val="72DB820E45CC48F8B6CFFECB3A6A96CF"/>
  </w:style>
  <w:style w:type="paragraph" w:customStyle="1" w:styleId="09670A75299D40FD845E9FBC7283D805">
    <w:name w:val="09670A75299D40FD845E9FBC7283D805"/>
  </w:style>
  <w:style w:type="paragraph" w:customStyle="1" w:styleId="D12DAE3362AE43F4A35847F3B6D9D275">
    <w:name w:val="D12DAE3362AE43F4A35847F3B6D9D275"/>
  </w:style>
  <w:style w:type="paragraph" w:customStyle="1" w:styleId="87D9E5D59E1442A9B844A145B3260D32">
    <w:name w:val="87D9E5D59E1442A9B844A145B3260D32"/>
  </w:style>
  <w:style w:type="paragraph" w:customStyle="1" w:styleId="F48B4325D79B4C4C84A663370EFDEFC5">
    <w:name w:val="F48B4325D79B4C4C84A663370EFDEFC5"/>
  </w:style>
  <w:style w:type="paragraph" w:customStyle="1" w:styleId="04E684DAFA8B4E7AA79B756A615759A2">
    <w:name w:val="04E684DAFA8B4E7AA79B756A615759A2"/>
  </w:style>
  <w:style w:type="paragraph" w:customStyle="1" w:styleId="DCDE993157F44F298567EA819F2D453A">
    <w:name w:val="DCDE993157F44F298567EA819F2D453A"/>
  </w:style>
  <w:style w:type="paragraph" w:customStyle="1" w:styleId="B01F7A11A1944BE1911941B321939D7B">
    <w:name w:val="B01F7A11A1944BE1911941B321939D7B"/>
  </w:style>
  <w:style w:type="paragraph" w:customStyle="1" w:styleId="9BF48DAB241140A0B2DBB594C778CFD9">
    <w:name w:val="9BF48DAB241140A0B2DBB594C778CFD9"/>
  </w:style>
  <w:style w:type="paragraph" w:customStyle="1" w:styleId="C5E74953E3CE44979D38F3D87AC36D21">
    <w:name w:val="C5E74953E3CE44979D38F3D87AC36D21"/>
  </w:style>
  <w:style w:type="paragraph" w:customStyle="1" w:styleId="04D3625FCF384F56AC84125AB91889AE">
    <w:name w:val="04D3625FCF384F56AC84125AB91889AE"/>
  </w:style>
  <w:style w:type="paragraph" w:customStyle="1" w:styleId="4457D7C5FF0D4BAC9D7253C558AE672D1">
    <w:name w:val="4457D7C5FF0D4BAC9D7253C558AE672D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">
    <w:name w:val="E441C559B3254AAD98A095DD0CD14EF1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C9585E29F764C4480D106DF1E78925B">
    <w:name w:val="FC9585E29F764C4480D106DF1E78925B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">
    <w:name w:val="73849BD2BDA0426DBD71B3B6DBEE3FE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">
    <w:name w:val="C40994D093CD4726A70586A26096200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1">
    <w:name w:val="11B2D18B31EA4E3D94A5B251ED44B020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1">
    <w:name w:val="869B4B7AD350466BAE916C87400B4FB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">
    <w:name w:val="FB568E4C388A4FC6950B5020F71467E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">
    <w:name w:val="841D68A09F594E8B84A8773592FA78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">
    <w:name w:val="72DB820E45CC48F8B6CFFECB3A6A96CF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">
    <w:name w:val="09670A75299D40FD845E9FBC7283D80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">
    <w:name w:val="50DCC64C182A4895B16FA22B9F66C568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">
    <w:name w:val="E69D922DC98C4992A1475F8E6EF2DE06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">
    <w:name w:val="4F263AAD30F34ACE8ADC43E009BBD68C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">
    <w:name w:val="8222E34310E94EF28CE62A9D74567D6E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">
    <w:name w:val="CBD2AC9AFF26480EAEDE8AF387D0989A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">
    <w:name w:val="8C91B773D6E3410D8A17C97EBBA7C664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">
    <w:name w:val="AF3AF10A0D51490A8524DF7EEBC19A35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">
    <w:name w:val="2C7B7E87BA2341A19FF5A22E769BCD4B"/>
    <w:rsid w:val="002833D8"/>
  </w:style>
  <w:style w:type="paragraph" w:customStyle="1" w:styleId="4457D7C5FF0D4BAC9D7253C558AE672D2">
    <w:name w:val="4457D7C5FF0D4BAC9D7253C558AE672D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2">
    <w:name w:val="E441C559B3254AAD98A095DD0CD14EF1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2">
    <w:name w:val="73849BD2BDA0426DBD71B3B6DBEE3FE6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">
    <w:name w:val="2C7B7E87BA2341A19FF5A22E769BCD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">
    <w:name w:val="8457E938F68D4C4ABA1A959AF87B82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2">
    <w:name w:val="C40994D093CD4726A70586A26096200C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2">
    <w:name w:val="11B2D18B31EA4E3D94A5B251ED44B020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2">
    <w:name w:val="869B4B7AD350466BAE916C87400B4FB4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2">
    <w:name w:val="FB568E4C388A4FC6950B5020F71467E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2">
    <w:name w:val="841D68A09F594E8B84A8773592FA784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2">
    <w:name w:val="72DB820E45CC48F8B6CFFECB3A6A96C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2">
    <w:name w:val="09670A75299D40FD845E9FBC7283D805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">
    <w:name w:val="50DCC64C182A4895B16FA22B9F66C568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">
    <w:name w:val="E69D922DC98C4992A1475F8E6EF2DE0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">
    <w:name w:val="4F263AAD30F34ACE8ADC43E009BBD68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">
    <w:name w:val="8222E34310E94EF28CE62A9D74567D6E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1">
    <w:name w:val="CBD2AC9AFF26480EAEDE8AF387D0989A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1">
    <w:name w:val="8C91B773D6E3410D8A17C97EBBA7C66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1">
    <w:name w:val="AF3AF10A0D51490A8524DF7EEBC19A3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">
    <w:name w:val="8DA690DCE77647788075546096DA17C8"/>
    <w:rsid w:val="006E39ED"/>
    <w:pPr>
      <w:spacing w:after="160" w:line="259" w:lineRule="auto"/>
    </w:pPr>
  </w:style>
  <w:style w:type="paragraph" w:customStyle="1" w:styleId="E729EC4F4585404C86483B47DC4705F1">
    <w:name w:val="E729EC4F4585404C86483B47DC4705F1"/>
    <w:rsid w:val="006E39ED"/>
    <w:pPr>
      <w:spacing w:after="160" w:line="259" w:lineRule="auto"/>
    </w:pPr>
  </w:style>
  <w:style w:type="paragraph" w:customStyle="1" w:styleId="E25EF52948104EB5A171338615C7A328">
    <w:name w:val="E25EF52948104EB5A171338615C7A328"/>
    <w:rsid w:val="006E39ED"/>
    <w:pPr>
      <w:spacing w:after="160" w:line="259" w:lineRule="auto"/>
    </w:pPr>
  </w:style>
  <w:style w:type="paragraph" w:customStyle="1" w:styleId="B9BC1B2D5DA744ACBBB15A54611983F8">
    <w:name w:val="B9BC1B2D5DA744ACBBB15A54611983F8"/>
    <w:rsid w:val="006E39ED"/>
    <w:pPr>
      <w:spacing w:after="160" w:line="259" w:lineRule="auto"/>
    </w:pPr>
  </w:style>
  <w:style w:type="paragraph" w:customStyle="1" w:styleId="7D5683CE6D114FB0A5B5F391BD912A54">
    <w:name w:val="7D5683CE6D114FB0A5B5F391BD912A54"/>
    <w:rsid w:val="006E39ED"/>
    <w:pPr>
      <w:spacing w:after="160" w:line="259" w:lineRule="auto"/>
    </w:pPr>
  </w:style>
  <w:style w:type="paragraph" w:customStyle="1" w:styleId="F8B86A4FC18A4DEAA4235127CEA2D9BC">
    <w:name w:val="F8B86A4FC18A4DEAA4235127CEA2D9BC"/>
    <w:rsid w:val="006E39ED"/>
    <w:pPr>
      <w:spacing w:after="160" w:line="259" w:lineRule="auto"/>
    </w:pPr>
  </w:style>
  <w:style w:type="paragraph" w:customStyle="1" w:styleId="9611E59AC22649608F5D08C6D19D402A">
    <w:name w:val="9611E59AC22649608F5D08C6D19D402A"/>
    <w:rsid w:val="006E39ED"/>
    <w:pPr>
      <w:spacing w:after="160" w:line="259" w:lineRule="auto"/>
    </w:pPr>
  </w:style>
  <w:style w:type="paragraph" w:customStyle="1" w:styleId="112A6376C7914D6194F6B7A7179DB8C6">
    <w:name w:val="112A6376C7914D6194F6B7A7179DB8C6"/>
    <w:rsid w:val="006E39ED"/>
    <w:pPr>
      <w:spacing w:after="160" w:line="259" w:lineRule="auto"/>
    </w:pPr>
  </w:style>
  <w:style w:type="paragraph" w:customStyle="1" w:styleId="DCD34F636F794566B427D88FCEA383EA">
    <w:name w:val="DCD34F636F794566B427D88FCEA383EA"/>
    <w:rsid w:val="006E39ED"/>
    <w:pPr>
      <w:spacing w:after="160" w:line="259" w:lineRule="auto"/>
    </w:pPr>
  </w:style>
  <w:style w:type="paragraph" w:customStyle="1" w:styleId="AAF6265CB007438CB72BEC752EA5F93D">
    <w:name w:val="AAF6265CB007438CB72BEC752EA5F93D"/>
    <w:rsid w:val="006E39ED"/>
    <w:pPr>
      <w:spacing w:after="160" w:line="259" w:lineRule="auto"/>
    </w:pPr>
  </w:style>
  <w:style w:type="paragraph" w:customStyle="1" w:styleId="F5D37CDAED1E4534AB722575D69AEE84">
    <w:name w:val="F5D37CDAED1E4534AB722575D69AEE84"/>
    <w:rsid w:val="006E39ED"/>
    <w:pPr>
      <w:spacing w:after="160" w:line="259" w:lineRule="auto"/>
    </w:pPr>
  </w:style>
  <w:style w:type="paragraph" w:customStyle="1" w:styleId="7A9179C0C1EA402197A5CC4F501D3C82">
    <w:name w:val="7A9179C0C1EA402197A5CC4F501D3C82"/>
    <w:rsid w:val="006E39ED"/>
    <w:pPr>
      <w:spacing w:after="160" w:line="259" w:lineRule="auto"/>
    </w:pPr>
  </w:style>
  <w:style w:type="paragraph" w:customStyle="1" w:styleId="72B946ABCD9B47769B72E32FC102592B">
    <w:name w:val="72B946ABCD9B47769B72E32FC102592B"/>
    <w:rsid w:val="006E39ED"/>
    <w:pPr>
      <w:spacing w:after="160" w:line="259" w:lineRule="auto"/>
    </w:pPr>
  </w:style>
  <w:style w:type="paragraph" w:customStyle="1" w:styleId="8EBD459CCB074B109C4D2B25BF262EE3">
    <w:name w:val="8EBD459CCB074B109C4D2B25BF262EE3"/>
    <w:rsid w:val="006E39ED"/>
    <w:pPr>
      <w:spacing w:after="160" w:line="259" w:lineRule="auto"/>
    </w:pPr>
  </w:style>
  <w:style w:type="paragraph" w:customStyle="1" w:styleId="E3675E5C16524FCF840EBB22C9B0D3BD">
    <w:name w:val="E3675E5C16524FCF840EBB22C9B0D3BD"/>
    <w:rsid w:val="006E39ED"/>
    <w:pPr>
      <w:spacing w:after="160" w:line="259" w:lineRule="auto"/>
    </w:pPr>
  </w:style>
  <w:style w:type="paragraph" w:customStyle="1" w:styleId="265CD67B664D4AE7B57C6902EBD01202">
    <w:name w:val="265CD67B664D4AE7B57C6902EBD01202"/>
    <w:rsid w:val="006E39ED"/>
    <w:pPr>
      <w:spacing w:after="160" w:line="259" w:lineRule="auto"/>
    </w:pPr>
  </w:style>
  <w:style w:type="paragraph" w:customStyle="1" w:styleId="4457D7C5FF0D4BAC9D7253C558AE672D3">
    <w:name w:val="4457D7C5FF0D4BAC9D7253C558AE672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3">
    <w:name w:val="E441C559B3254AAD98A095DD0CD14E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3">
    <w:name w:val="73849BD2BDA0426DBD71B3B6DBEE3FE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2">
    <w:name w:val="2C7B7E87BA2341A19FF5A22E769BCD4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">
    <w:name w:val="8457E938F68D4C4ABA1A959AF87B82F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3">
    <w:name w:val="C40994D093CD4726A70586A26096200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3">
    <w:name w:val="11B2D18B31EA4E3D94A5B251ED44B020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3">
    <w:name w:val="869B4B7AD350466BAE916C87400B4FB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1">
    <w:name w:val="8DA690DCE77647788075546096DA17C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">
    <w:name w:val="E729EC4F4585404C86483B47DC4705F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">
    <w:name w:val="E25EF52948104EB5A171338615C7A32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">
    <w:name w:val="B9BC1B2D5DA744ACBBB15A54611983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">
    <w:name w:val="7D5683CE6D114FB0A5B5F391BD912A5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">
    <w:name w:val="F8B86A4FC18A4DEAA4235127CEA2D9B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">
    <w:name w:val="9611E59AC22649608F5D08C6D19D402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">
    <w:name w:val="112A6376C7914D6194F6B7A7179DB8C6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3">
    <w:name w:val="FB568E4C388A4FC6950B5020F71467E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3">
    <w:name w:val="841D68A09F594E8B84A8773592FA78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">
    <w:name w:val="DCD34F636F794566B427D88FCEA383E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">
    <w:name w:val="AAF6265CB007438CB72BEC752EA5F93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">
    <w:name w:val="F5D37CDAED1E4534AB722575D69AEE8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">
    <w:name w:val="7A9179C0C1EA402197A5CC4F501D3C8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">
    <w:name w:val="72B946ABCD9B47769B72E32FC102592B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">
    <w:name w:val="8EBD459CCB074B109C4D2B25BF262EE3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">
    <w:name w:val="E3675E5C16524FCF840EBB22C9B0D3B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">
    <w:name w:val="265CD67B664D4AE7B57C6902EBD0120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3">
    <w:name w:val="72DB820E45CC48F8B6CFFECB3A6A96CF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3">
    <w:name w:val="09670A75299D40FD845E9FBC7283D805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2">
    <w:name w:val="50DCC64C182A4895B16FA22B9F66C56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2">
    <w:name w:val="E69D922DC98C4992A1475F8E6EF2DE0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2">
    <w:name w:val="4F263AAD30F34ACE8ADC43E009BBD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2">
    <w:name w:val="8222E34310E94EF28CE62A9D74567D6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">
    <w:name w:val="38F46D7A50C44E0A8AB8BD78134E8CAC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">
    <w:name w:val="B10E77B7328E442EB46D1DC1BF7835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">
    <w:name w:val="C7CF2E41971849978E729AA5244C31BE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4">
    <w:name w:val="4457D7C5FF0D4BAC9D7253C558AE672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4">
    <w:name w:val="E441C559B3254AAD98A095DD0CD14E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4">
    <w:name w:val="73849BD2BDA0426DBD71B3B6DBEE3FE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3">
    <w:name w:val="2C7B7E87BA2341A19FF5A22E769BCD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2">
    <w:name w:val="8457E938F68D4C4ABA1A959AF87B82F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4">
    <w:name w:val="C40994D093CD4726A70586A26096200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4">
    <w:name w:val="869B4B7AD350466BAE916C87400B4FB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2">
    <w:name w:val="E729EC4F4585404C86483B47DC4705F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2">
    <w:name w:val="E25EF52948104EB5A171338615C7A32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2">
    <w:name w:val="B9BC1B2D5DA744ACBBB15A54611983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2">
    <w:name w:val="7D5683CE6D114FB0A5B5F391BD912A5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2">
    <w:name w:val="F8B86A4FC18A4DEAA4235127CEA2D9B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2">
    <w:name w:val="9611E59AC22649608F5D08C6D19D402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2">
    <w:name w:val="112A6376C7914D6194F6B7A7179DB8C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4">
    <w:name w:val="FB568E4C388A4FC6950B5020F71467E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4">
    <w:name w:val="841D68A09F594E8B84A8773592FA78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2">
    <w:name w:val="DCD34F636F794566B427D88FCEA383E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2">
    <w:name w:val="AAF6265CB007438CB72BEC752EA5F93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2">
    <w:name w:val="F5D37CDAED1E4534AB722575D69AEE8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2">
    <w:name w:val="7A9179C0C1EA402197A5CC4F501D3C8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2">
    <w:name w:val="72B946ABCD9B47769B72E32FC102592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2">
    <w:name w:val="8EBD459CCB074B109C4D2B25BF262EE3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2">
    <w:name w:val="E3675E5C16524FCF840EBB22C9B0D3B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2">
    <w:name w:val="265CD67B664D4AE7B57C6902EBD0120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4">
    <w:name w:val="72DB820E45CC48F8B6CFFECB3A6A96CF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4">
    <w:name w:val="09670A75299D40FD845E9FBC7283D805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3">
    <w:name w:val="50DCC64C182A4895B16FA22B9F66C56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3">
    <w:name w:val="E69D922DC98C4992A1475F8E6EF2DE0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3">
    <w:name w:val="4F263AAD30F34ACE8ADC43E009BBD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3">
    <w:name w:val="8222E34310E94EF28CE62A9D74567D6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">
    <w:name w:val="38F46D7A50C44E0A8AB8BD78134E8CA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">
    <w:name w:val="B10E77B7328E442EB46D1DC1BF7835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">
    <w:name w:val="C7CF2E41971849978E729AA5244C31BE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5">
    <w:name w:val="4457D7C5FF0D4BAC9D7253C558AE672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5">
    <w:name w:val="E441C559B3254AAD98A095DD0CD14E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5">
    <w:name w:val="73849BD2BDA0426DBD71B3B6DBEE3FE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4">
    <w:name w:val="2C7B7E87BA2341A19FF5A22E769BCD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3">
    <w:name w:val="8457E938F68D4C4ABA1A959AF87B82F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5">
    <w:name w:val="C40994D093CD4726A70586A26096200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5">
    <w:name w:val="869B4B7AD350466BAE916C87400B4FB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3">
    <w:name w:val="E729EC4F4585404C86483B47DC4705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3">
    <w:name w:val="E25EF52948104EB5A171338615C7A32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3">
    <w:name w:val="B9BC1B2D5DA744ACBBB15A54611983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3">
    <w:name w:val="7D5683CE6D114FB0A5B5F391BD912A5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3">
    <w:name w:val="F8B86A4FC18A4DEAA4235127CEA2D9B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3">
    <w:name w:val="9611E59AC22649608F5D08C6D19D402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3">
    <w:name w:val="112A6376C7914D6194F6B7A7179DB8C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5">
    <w:name w:val="FB568E4C388A4FC6950B5020F71467E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5">
    <w:name w:val="841D68A09F594E8B84A8773592FA78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3">
    <w:name w:val="DCD34F636F794566B427D88FCEA383E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3">
    <w:name w:val="AAF6265CB007438CB72BEC752EA5F93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3">
    <w:name w:val="F5D37CDAED1E4534AB722575D69AEE8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3">
    <w:name w:val="7A9179C0C1EA402197A5CC4F501D3C8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3">
    <w:name w:val="72B946ABCD9B47769B72E32FC102592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3">
    <w:name w:val="8EBD459CCB074B109C4D2B25BF262EE3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3">
    <w:name w:val="E3675E5C16524FCF840EBB22C9B0D3B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3">
    <w:name w:val="265CD67B664D4AE7B57C6902EBD0120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5">
    <w:name w:val="72DB820E45CC48F8B6CFFECB3A6A96CF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5">
    <w:name w:val="09670A75299D40FD845E9FBC7283D805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4">
    <w:name w:val="50DCC64C182A4895B16FA22B9F66C56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4">
    <w:name w:val="E69D922DC98C4992A1475F8E6EF2DE0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4">
    <w:name w:val="4F263AAD30F34ACE8ADC43E009BBD68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4">
    <w:name w:val="8222E34310E94EF28CE62A9D74567D6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2">
    <w:name w:val="38F46D7A50C44E0A8AB8BD78134E8CA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2">
    <w:name w:val="B10E77B7328E442EB46D1DC1BF7835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2">
    <w:name w:val="C7CF2E41971849978E729AA5244C31B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">
    <w:name w:val="8E722022272F4EB1882FD505C581A68C"/>
    <w:rsid w:val="006E39ED"/>
    <w:pPr>
      <w:spacing w:after="160" w:line="259" w:lineRule="auto"/>
    </w:pPr>
  </w:style>
  <w:style w:type="paragraph" w:customStyle="1" w:styleId="2B0CA6B85F6048B1A00F66D32FE59011">
    <w:name w:val="2B0CA6B85F6048B1A00F66D32FE59011"/>
    <w:rsid w:val="006E39ED"/>
    <w:pPr>
      <w:spacing w:after="160" w:line="259" w:lineRule="auto"/>
    </w:pPr>
  </w:style>
  <w:style w:type="paragraph" w:customStyle="1" w:styleId="3AB997CE6232426CBDF44FBC265FC151">
    <w:name w:val="3AB997CE6232426CBDF44FBC265FC151"/>
    <w:rsid w:val="006E39ED"/>
    <w:pPr>
      <w:spacing w:after="160" w:line="259" w:lineRule="auto"/>
    </w:pPr>
  </w:style>
  <w:style w:type="paragraph" w:customStyle="1" w:styleId="4457D7C5FF0D4BAC9D7253C558AE672D6">
    <w:name w:val="4457D7C5FF0D4BAC9D7253C558AE672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6">
    <w:name w:val="E441C559B3254AAD98A095DD0CD14E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6">
    <w:name w:val="73849BD2BDA0426DBD71B3B6DBEE3FE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5">
    <w:name w:val="2C7B7E87BA2341A19FF5A22E769BCD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4">
    <w:name w:val="8457E938F68D4C4ABA1A959AF87B82F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6">
    <w:name w:val="C40994D093CD4726A70586A26096200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">
    <w:name w:val="2B0CA6B85F6048B1A00F66D32FE5901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">
    <w:name w:val="3AB997CE6232426CBDF44FBC265FC15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">
    <w:name w:val="8E722022272F4EB1882FD505C581A68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4">
    <w:name w:val="E729EC4F4585404C86483B47DC4705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4">
    <w:name w:val="E25EF52948104EB5A171338615C7A32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4">
    <w:name w:val="B9BC1B2D5DA744ACBBB15A54611983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4">
    <w:name w:val="7D5683CE6D114FB0A5B5F391BD912A5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4">
    <w:name w:val="F8B86A4FC18A4DEAA4235127CEA2D9B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4">
    <w:name w:val="9611E59AC22649608F5D08C6D19D402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4">
    <w:name w:val="112A6376C7914D6194F6B7A7179DB8C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6">
    <w:name w:val="FB568E4C388A4FC6950B5020F71467E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6">
    <w:name w:val="841D68A09F594E8B84A8773592FA78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4">
    <w:name w:val="DCD34F636F794566B427D88FCEA383E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4">
    <w:name w:val="AAF6265CB007438CB72BEC752EA5F93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4">
    <w:name w:val="F5D37CDAED1E4534AB722575D69AEE8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4">
    <w:name w:val="7A9179C0C1EA402197A5CC4F501D3C8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4">
    <w:name w:val="72B946ABCD9B47769B72E32FC102592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4">
    <w:name w:val="8EBD459CCB074B109C4D2B25BF262EE3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4">
    <w:name w:val="E3675E5C16524FCF840EBB22C9B0D3B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4">
    <w:name w:val="265CD67B664D4AE7B57C6902EBD0120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6">
    <w:name w:val="72DB820E45CC48F8B6CFFECB3A6A96CF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6">
    <w:name w:val="09670A75299D40FD845E9FBC7283D805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5">
    <w:name w:val="50DCC64C182A4895B16FA22B9F66C56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5">
    <w:name w:val="E69D922DC98C4992A1475F8E6EF2DE0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5">
    <w:name w:val="4F263AAD30F34ACE8ADC43E009BBD68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5">
    <w:name w:val="8222E34310E94EF28CE62A9D74567D6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3">
    <w:name w:val="38F46D7A50C44E0A8AB8BD78134E8CA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3">
    <w:name w:val="B10E77B7328E442EB46D1DC1BF7835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3">
    <w:name w:val="C7CF2E41971849978E729AA5244C31B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7">
    <w:name w:val="4457D7C5FF0D4BAC9D7253C558AE672D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7">
    <w:name w:val="E441C559B3254AAD98A095DD0CD14EF1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7">
    <w:name w:val="73849BD2BDA0426DBD71B3B6DBEE3FE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6">
    <w:name w:val="2C7B7E87BA2341A19FF5A22E769BCD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5">
    <w:name w:val="8457E938F68D4C4ABA1A959AF87B82F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7">
    <w:name w:val="C40994D093CD4726A70586A26096200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2">
    <w:name w:val="2B0CA6B85F6048B1A00F66D32FE5901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2">
    <w:name w:val="3AB997CE6232426CBDF44FBC265FC15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2">
    <w:name w:val="8E722022272F4EB1882FD505C581A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5">
    <w:name w:val="E729EC4F4585404C86483B47DC4705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5">
    <w:name w:val="E25EF52948104EB5A171338615C7A32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5">
    <w:name w:val="B9BC1B2D5DA744ACBBB15A54611983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5">
    <w:name w:val="7D5683CE6D114FB0A5B5F391BD912A5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5">
    <w:name w:val="F8B86A4FC18A4DEAA4235127CEA2D9B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5">
    <w:name w:val="9611E59AC22649608F5D08C6D19D402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5">
    <w:name w:val="112A6376C7914D6194F6B7A7179DB8C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7">
    <w:name w:val="FB568E4C388A4FC6950B5020F71467E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7">
    <w:name w:val="841D68A09F594E8B84A8773592FA78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5">
    <w:name w:val="DCD34F636F794566B427D88FCEA383E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5">
    <w:name w:val="AAF6265CB007438CB72BEC752EA5F93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5">
    <w:name w:val="F5D37CDAED1E4534AB722575D69AEE8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5">
    <w:name w:val="7A9179C0C1EA402197A5CC4F501D3C8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5">
    <w:name w:val="72B946ABCD9B47769B72E32FC102592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5">
    <w:name w:val="8EBD459CCB074B109C4D2B25BF262EE3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5">
    <w:name w:val="E3675E5C16524FCF840EBB22C9B0D3B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5">
    <w:name w:val="265CD67B664D4AE7B57C6902EBD0120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7">
    <w:name w:val="72DB820E45CC48F8B6CFFECB3A6A96CF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7">
    <w:name w:val="09670A75299D40FD845E9FBC7283D805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6">
    <w:name w:val="50DCC64C182A4895B16FA22B9F66C56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6">
    <w:name w:val="E69D922DC98C4992A1475F8E6EF2DE0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6">
    <w:name w:val="4F263AAD30F34ACE8ADC43E009BBD68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6">
    <w:name w:val="8222E34310E94EF28CE62A9D74567D6E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4">
    <w:name w:val="38F46D7A50C44E0A8AB8BD78134E8CA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4">
    <w:name w:val="B10E77B7328E442EB46D1DC1BF7835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4">
    <w:name w:val="C7CF2E41971849978E729AA5244C31B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8">
    <w:name w:val="4457D7C5FF0D4BAC9D7253C558AE672D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8">
    <w:name w:val="E441C559B3254AAD98A095DD0CD14EF1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8">
    <w:name w:val="73849BD2BDA0426DBD71B3B6DBEE3FE6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7">
    <w:name w:val="2C7B7E87BA2341A19FF5A22E769BCD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6">
    <w:name w:val="8457E938F68D4C4ABA1A959AF87B82F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8">
    <w:name w:val="C40994D093CD4726A70586A26096200C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3">
    <w:name w:val="2B0CA6B85F6048B1A00F66D32FE5901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3">
    <w:name w:val="3AB997CE6232426CBDF44FBC265FC15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3">
    <w:name w:val="8E722022272F4EB1882FD505C581A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6">
    <w:name w:val="E729EC4F4585404C86483B47DC4705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6">
    <w:name w:val="E25EF52948104EB5A171338615C7A32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6">
    <w:name w:val="B9BC1B2D5DA744ACBBB15A54611983F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6">
    <w:name w:val="7D5683CE6D114FB0A5B5F391BD912A5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6">
    <w:name w:val="F8B86A4FC18A4DEAA4235127CEA2D9B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6">
    <w:name w:val="9611E59AC22649608F5D08C6D19D402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6">
    <w:name w:val="112A6376C7914D6194F6B7A7179DB8C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8">
    <w:name w:val="FB568E4C388A4FC6950B5020F71467E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8">
    <w:name w:val="841D68A09F594E8B84A8773592FA784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6">
    <w:name w:val="DCD34F636F794566B427D88FCEA383E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6">
    <w:name w:val="AAF6265CB007438CB72BEC752EA5F93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6">
    <w:name w:val="F5D37CDAED1E4534AB722575D69AEE8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6">
    <w:name w:val="7A9179C0C1EA402197A5CC4F501D3C8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6">
    <w:name w:val="72B946ABCD9B47769B72E32FC102592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6">
    <w:name w:val="8EBD459CCB074B109C4D2B25BF262EE3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6">
    <w:name w:val="E3675E5C16524FCF840EBB22C9B0D3B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6">
    <w:name w:val="265CD67B664D4AE7B57C6902EBD0120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8">
    <w:name w:val="72DB820E45CC48F8B6CFFECB3A6A96C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8">
    <w:name w:val="09670A75299D40FD845E9FBC7283D805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7">
    <w:name w:val="50DCC64C182A4895B16FA22B9F66C568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7">
    <w:name w:val="E69D922DC98C4992A1475F8E6EF2DE0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7">
    <w:name w:val="4F263AAD30F34ACE8ADC43E009BBD68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7">
    <w:name w:val="8222E34310E94EF28CE62A9D74567D6E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5">
    <w:name w:val="38F46D7A50C44E0A8AB8BD78134E8CA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5">
    <w:name w:val="B10E77B7328E442EB46D1DC1BF7835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5">
    <w:name w:val="C7CF2E41971849978E729AA5244C31B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42931F2987A48D8B1B3C950AEE35DF8">
    <w:name w:val="342931F2987A48D8B1B3C950AEE35DF8"/>
    <w:rsid w:val="00CC1977"/>
    <w:pPr>
      <w:spacing w:after="160" w:line="259" w:lineRule="auto"/>
    </w:pPr>
  </w:style>
  <w:style w:type="paragraph" w:customStyle="1" w:styleId="6E28A3B80EAB4B76A4BA532AADDF0793">
    <w:name w:val="6E28A3B80EAB4B76A4BA532AADDF0793"/>
    <w:rsid w:val="00CC1977"/>
    <w:pPr>
      <w:spacing w:after="160" w:line="259" w:lineRule="auto"/>
    </w:pPr>
  </w:style>
  <w:style w:type="paragraph" w:customStyle="1" w:styleId="21F6F5BDCFF54868AAA6A8460632F008">
    <w:name w:val="21F6F5BDCFF54868AAA6A8460632F008"/>
    <w:rsid w:val="00CC1977"/>
    <w:pPr>
      <w:spacing w:after="160" w:line="259" w:lineRule="auto"/>
    </w:pPr>
  </w:style>
  <w:style w:type="paragraph" w:customStyle="1" w:styleId="B05957C10A594F47841FE5270CDC90F6">
    <w:name w:val="B05957C10A594F47841FE5270CDC90F6"/>
    <w:rsid w:val="00CC1977"/>
    <w:pPr>
      <w:spacing w:after="160" w:line="259" w:lineRule="auto"/>
    </w:pPr>
  </w:style>
  <w:style w:type="paragraph" w:customStyle="1" w:styleId="5DB739B787434F5A9CABD65F43619E0F">
    <w:name w:val="5DB739B787434F5A9CABD65F43619E0F"/>
    <w:rsid w:val="00CC1977"/>
    <w:pPr>
      <w:spacing w:after="160" w:line="259" w:lineRule="auto"/>
    </w:pPr>
  </w:style>
  <w:style w:type="paragraph" w:customStyle="1" w:styleId="5B63F52FE0524CD7B150C07CDC2C6D5B">
    <w:name w:val="5B63F52FE0524CD7B150C07CDC2C6D5B"/>
    <w:rsid w:val="00CC1977"/>
    <w:pPr>
      <w:spacing w:after="160" w:line="259" w:lineRule="auto"/>
    </w:pPr>
  </w:style>
  <w:style w:type="paragraph" w:customStyle="1" w:styleId="66AB7D86680D4DCDA01FCAB22AC42A8A">
    <w:name w:val="66AB7D86680D4DCDA01FCAB22AC42A8A"/>
    <w:rsid w:val="00CC1977"/>
    <w:pPr>
      <w:spacing w:after="160" w:line="259" w:lineRule="auto"/>
    </w:pPr>
  </w:style>
  <w:style w:type="paragraph" w:customStyle="1" w:styleId="939D25423CD046BEBCAB36CD1882FD7F">
    <w:name w:val="939D25423CD046BEBCAB36CD1882FD7F"/>
    <w:rsid w:val="00CC1977"/>
    <w:pPr>
      <w:spacing w:after="160" w:line="259" w:lineRule="auto"/>
    </w:pPr>
  </w:style>
  <w:style w:type="paragraph" w:customStyle="1" w:styleId="47306324B08F456FA8E2ED7DC7AD8E9D">
    <w:name w:val="47306324B08F456FA8E2ED7DC7AD8E9D"/>
    <w:rsid w:val="00CC1977"/>
    <w:pPr>
      <w:spacing w:after="160" w:line="259" w:lineRule="auto"/>
    </w:pPr>
  </w:style>
  <w:style w:type="paragraph" w:customStyle="1" w:styleId="2EE412A4AEA849F3AB10ACEFD4821985">
    <w:name w:val="2EE412A4AEA849F3AB10ACEFD4821985"/>
    <w:rsid w:val="00CC1977"/>
    <w:pPr>
      <w:spacing w:after="160" w:line="259" w:lineRule="auto"/>
    </w:pPr>
  </w:style>
  <w:style w:type="paragraph" w:customStyle="1" w:styleId="4457D7C5FF0D4BAC9D7253C558AE672D9">
    <w:name w:val="4457D7C5FF0D4BAC9D7253C558AE672D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9">
    <w:name w:val="E441C559B3254AAD98A095DD0CD14EF1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9">
    <w:name w:val="73849BD2BDA0426DBD71B3B6DBEE3FE6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7">
    <w:name w:val="8457E938F68D4C4ABA1A959AF87B82F2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9">
    <w:name w:val="C40994D093CD4726A70586A26096200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">
    <w:name w:val="FFA6E2F985274E0C91701E06B283C83A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4">
    <w:name w:val="2B0CA6B85F6048B1A00F66D32FE59011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4">
    <w:name w:val="3AB997CE6232426CBDF44FBC265FC151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1">
    <w:name w:val="6E28A3B80EAB4B76A4BA532AADDF0793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4">
    <w:name w:val="8E722022272F4EB1882FD505C581A68C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7">
    <w:name w:val="E729EC4F4585404C86483B47DC4705F1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1">
    <w:name w:val="21F6F5BDCFF54868AAA6A8460632F008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7">
    <w:name w:val="E25EF52948104EB5A171338615C7A328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7">
    <w:name w:val="B9BC1B2D5DA744ACBBB15A54611983F8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1">
    <w:name w:val="B05957C10A594F47841FE5270CDC90F6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7">
    <w:name w:val="7D5683CE6D114FB0A5B5F391BD912A54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7">
    <w:name w:val="F8B86A4FC18A4DEAA4235127CEA2D9BC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1">
    <w:name w:val="5DB739B787434F5A9CABD65F43619E0F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7">
    <w:name w:val="9611E59AC22649608F5D08C6D19D402A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7">
    <w:name w:val="112A6376C7914D6194F6B7A7179DB8C6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9">
    <w:name w:val="FB568E4C388A4FC6950B5020F71467EB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9">
    <w:name w:val="841D68A09F594E8B84A8773592FA784B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1">
    <w:name w:val="5B63F52FE0524CD7B150C07CDC2C6D5B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7">
    <w:name w:val="DCD34F636F794566B427D88FCEA383EA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7">
    <w:name w:val="AAF6265CB007438CB72BEC752EA5F93D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1">
    <w:name w:val="66AB7D86680D4DCDA01FCAB22AC42A8A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7">
    <w:name w:val="F5D37CDAED1E4534AB722575D69AEE84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7">
    <w:name w:val="7A9179C0C1EA402197A5CC4F501D3C82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1">
    <w:name w:val="939D25423CD046BEBCAB36CD1882FD7F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7">
    <w:name w:val="72B946ABCD9B47769B72E32FC102592B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7">
    <w:name w:val="8EBD459CCB074B109C4D2B25BF262EE3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1">
    <w:name w:val="47306324B08F456FA8E2ED7DC7AD8E9D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7">
    <w:name w:val="E3675E5C16524FCF840EBB22C9B0D3BD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7">
    <w:name w:val="265CD67B664D4AE7B57C6902EBD01202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">
    <w:name w:val="2D28DC2D67E24B369EAC5C7C336120AA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9">
    <w:name w:val="72DB820E45CC48F8B6CFFECB3A6A96CF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9">
    <w:name w:val="09670A75299D40FD845E9FBC7283D805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8">
    <w:name w:val="50DCC64C182A4895B16FA22B9F66C56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8">
    <w:name w:val="E69D922DC98C4992A1475F8E6EF2DE06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8">
    <w:name w:val="4F263AAD30F34ACE8ADC43E009BBD68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8">
    <w:name w:val="8222E34310E94EF28CE62A9D74567D6E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6">
    <w:name w:val="38F46D7A50C44E0A8AB8BD78134E8CAC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6">
    <w:name w:val="B10E77B7328E442EB46D1DC1BF7835F8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6">
    <w:name w:val="C7CF2E41971849978E729AA5244C31BE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0">
    <w:name w:val="4457D7C5FF0D4BAC9D7253C558AE672D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0">
    <w:name w:val="E441C559B3254AAD98A095DD0CD14EF1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0">
    <w:name w:val="73849BD2BDA0426DBD71B3B6DBEE3FE6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8">
    <w:name w:val="8457E938F68D4C4ABA1A959AF87B82F2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0">
    <w:name w:val="C40994D093CD4726A70586A26096200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1">
    <w:name w:val="FFA6E2F985274E0C91701E06B283C83A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5">
    <w:name w:val="2B0CA6B85F6048B1A00F66D32FE59011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5">
    <w:name w:val="3AB997CE6232426CBDF44FBC265FC151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2">
    <w:name w:val="6E28A3B80EAB4B76A4BA532AADDF0793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5">
    <w:name w:val="8E722022272F4EB1882FD505C581A68C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8">
    <w:name w:val="E729EC4F4585404C86483B47DC4705F1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2">
    <w:name w:val="21F6F5BDCFF54868AAA6A8460632F008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8">
    <w:name w:val="E25EF52948104EB5A171338615C7A32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8">
    <w:name w:val="B9BC1B2D5DA744ACBBB15A54611983F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2">
    <w:name w:val="B05957C10A594F47841FE5270CDC90F6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8">
    <w:name w:val="7D5683CE6D114FB0A5B5F391BD912A54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8">
    <w:name w:val="F8B86A4FC18A4DEAA4235127CEA2D9B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2">
    <w:name w:val="5DB739B787434F5A9CABD65F43619E0F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8">
    <w:name w:val="9611E59AC22649608F5D08C6D19D402A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8">
    <w:name w:val="112A6376C7914D6194F6B7A7179DB8C6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0">
    <w:name w:val="FB568E4C388A4FC6950B5020F71467EB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0">
    <w:name w:val="841D68A09F594E8B84A8773592FA784B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2">
    <w:name w:val="5B63F52FE0524CD7B150C07CDC2C6D5B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8">
    <w:name w:val="DCD34F636F794566B427D88FCEA383EA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8">
    <w:name w:val="AAF6265CB007438CB72BEC752EA5F93D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2">
    <w:name w:val="66AB7D86680D4DCDA01FCAB22AC42A8A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8">
    <w:name w:val="F5D37CDAED1E4534AB722575D69AEE84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8">
    <w:name w:val="7A9179C0C1EA402197A5CC4F501D3C82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2">
    <w:name w:val="939D25423CD046BEBCAB36CD1882FD7F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8">
    <w:name w:val="72B946ABCD9B47769B72E32FC102592B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8">
    <w:name w:val="8EBD459CCB074B109C4D2B25BF262EE3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2">
    <w:name w:val="47306324B08F456FA8E2ED7DC7AD8E9D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8">
    <w:name w:val="E3675E5C16524FCF840EBB22C9B0D3BD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8">
    <w:name w:val="265CD67B664D4AE7B57C6902EBD01202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1">
    <w:name w:val="2D28DC2D67E24B369EAC5C7C336120AA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0">
    <w:name w:val="72DB820E45CC48F8B6CFFECB3A6A96CF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0">
    <w:name w:val="09670A75299D40FD845E9FBC7283D805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9">
    <w:name w:val="50DCC64C182A4895B16FA22B9F66C56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9">
    <w:name w:val="E69D922DC98C4992A1475F8E6EF2DE06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9">
    <w:name w:val="4F263AAD30F34ACE8ADC43E009BBD68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9">
    <w:name w:val="8222E34310E94EF28CE62A9D74567D6E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7">
    <w:name w:val="38F46D7A50C44E0A8AB8BD78134E8CAC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7">
    <w:name w:val="B10E77B7328E442EB46D1DC1BF7835F8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7">
    <w:name w:val="C7CF2E41971849978E729AA5244C31BE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">
    <w:name w:val="C0AD7F8A46F54AD5BDE10BC4B0FD6048"/>
    <w:rsid w:val="00CC1977"/>
    <w:pPr>
      <w:spacing w:after="160" w:line="259" w:lineRule="auto"/>
    </w:pPr>
  </w:style>
  <w:style w:type="paragraph" w:customStyle="1" w:styleId="4457D7C5FF0D4BAC9D7253C558AE672D11">
    <w:name w:val="4457D7C5FF0D4BAC9D7253C558AE672D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1">
    <w:name w:val="E441C559B3254AAD98A095DD0CD14EF1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1">
    <w:name w:val="73849BD2BDA0426DBD71B3B6DBEE3FE6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9">
    <w:name w:val="8457E938F68D4C4ABA1A959AF87B82F2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1">
    <w:name w:val="C40994D093CD4726A70586A26096200C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2">
    <w:name w:val="FFA6E2F985274E0C91701E06B283C83A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6">
    <w:name w:val="2B0CA6B85F6048B1A00F66D32FE59011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6">
    <w:name w:val="3AB997CE6232426CBDF44FBC265FC151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3">
    <w:name w:val="6E28A3B80EAB4B76A4BA532AADDF0793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6">
    <w:name w:val="8E722022272F4EB1882FD505C581A68C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9">
    <w:name w:val="E729EC4F4585404C86483B47DC4705F1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3">
    <w:name w:val="21F6F5BDCFF54868AAA6A8460632F008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9">
    <w:name w:val="E25EF52948104EB5A171338615C7A32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9">
    <w:name w:val="B9BC1B2D5DA744ACBBB15A54611983F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3">
    <w:name w:val="B05957C10A594F47841FE5270CDC90F6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9">
    <w:name w:val="7D5683CE6D114FB0A5B5F391BD912A54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9">
    <w:name w:val="F8B86A4FC18A4DEAA4235127CEA2D9B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3">
    <w:name w:val="5DB739B787434F5A9CABD65F43619E0F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9">
    <w:name w:val="9611E59AC22649608F5D08C6D19D402A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9">
    <w:name w:val="112A6376C7914D6194F6B7A7179DB8C6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1">
    <w:name w:val="C0AD7F8A46F54AD5BDE10BC4B0FD6048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1">
    <w:name w:val="FB568E4C388A4FC6950B5020F71467EB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1">
    <w:name w:val="841D68A09F594E8B84A8773592FA784B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3">
    <w:name w:val="5B63F52FE0524CD7B150C07CDC2C6D5B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9">
    <w:name w:val="DCD34F636F794566B427D88FCEA383EA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9">
    <w:name w:val="AAF6265CB007438CB72BEC752EA5F93D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3">
    <w:name w:val="66AB7D86680D4DCDA01FCAB22AC42A8A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9">
    <w:name w:val="F5D37CDAED1E4534AB722575D69AEE84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9">
    <w:name w:val="7A9179C0C1EA402197A5CC4F501D3C82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3">
    <w:name w:val="939D25423CD046BEBCAB36CD1882FD7F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9">
    <w:name w:val="72B946ABCD9B47769B72E32FC102592B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9">
    <w:name w:val="8EBD459CCB074B109C4D2B25BF262EE3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3">
    <w:name w:val="47306324B08F456FA8E2ED7DC7AD8E9D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9">
    <w:name w:val="E3675E5C16524FCF840EBB22C9B0D3BD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9">
    <w:name w:val="265CD67B664D4AE7B57C6902EBD01202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2">
    <w:name w:val="2D28DC2D67E24B369EAC5C7C336120AA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1">
    <w:name w:val="72DB820E45CC48F8B6CFFECB3A6A96CF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1">
    <w:name w:val="09670A75299D40FD845E9FBC7283D805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0">
    <w:name w:val="50DCC64C182A4895B16FA22B9F66C56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0">
    <w:name w:val="E69D922DC98C4992A1475F8E6EF2DE06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0">
    <w:name w:val="4F263AAD30F34ACE8ADC43E009BBD68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0">
    <w:name w:val="8222E34310E94EF28CE62A9D74567D6E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8">
    <w:name w:val="38F46D7A50C44E0A8AB8BD78134E8CA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8">
    <w:name w:val="B10E77B7328E442EB46D1DC1BF7835F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8">
    <w:name w:val="C7CF2E41971849978E729AA5244C31BE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">
    <w:name w:val="968F74139D7A4D41AB2F57C586B6414E"/>
    <w:rsid w:val="00CC1977"/>
    <w:pPr>
      <w:spacing w:after="160" w:line="259" w:lineRule="auto"/>
    </w:pPr>
  </w:style>
  <w:style w:type="paragraph" w:customStyle="1" w:styleId="4457D7C5FF0D4BAC9D7253C558AE672D12">
    <w:name w:val="4457D7C5FF0D4BAC9D7253C558AE672D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2">
    <w:name w:val="E441C559B3254AAD98A095DD0CD14EF1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2">
    <w:name w:val="73849BD2BDA0426DBD71B3B6DBEE3FE6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0">
    <w:name w:val="8457E938F68D4C4ABA1A959AF87B82F2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2">
    <w:name w:val="C40994D093CD4726A70586A26096200C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3">
    <w:name w:val="FFA6E2F985274E0C91701E06B283C83A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7">
    <w:name w:val="2B0CA6B85F6048B1A00F66D32FE59011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7">
    <w:name w:val="3AB997CE6232426CBDF44FBC265FC151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4">
    <w:name w:val="6E28A3B80EAB4B76A4BA532AADDF0793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7">
    <w:name w:val="8E722022272F4EB1882FD505C581A68C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0">
    <w:name w:val="E729EC4F4585404C86483B47DC4705F1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4">
    <w:name w:val="21F6F5BDCFF54868AAA6A8460632F008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0">
    <w:name w:val="E25EF52948104EB5A171338615C7A32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0">
    <w:name w:val="B9BC1B2D5DA744ACBBB15A54611983F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4">
    <w:name w:val="B05957C10A594F47841FE5270CDC90F6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0">
    <w:name w:val="7D5683CE6D114FB0A5B5F391BD912A54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0">
    <w:name w:val="F8B86A4FC18A4DEAA4235127CEA2D9B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4">
    <w:name w:val="5DB739B787434F5A9CABD65F43619E0F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0">
    <w:name w:val="9611E59AC22649608F5D08C6D19D402A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0">
    <w:name w:val="112A6376C7914D6194F6B7A7179DB8C6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2">
    <w:name w:val="C0AD7F8A46F54AD5BDE10BC4B0FD6048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2">
    <w:name w:val="FB568E4C388A4FC6950B5020F71467EB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2">
    <w:name w:val="841D68A09F594E8B84A8773592FA784B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4">
    <w:name w:val="5B63F52FE0524CD7B150C07CDC2C6D5B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0">
    <w:name w:val="DCD34F636F794566B427D88FCEA383EA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0">
    <w:name w:val="AAF6265CB007438CB72BEC752EA5F93D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4">
    <w:name w:val="66AB7D86680D4DCDA01FCAB22AC42A8A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0">
    <w:name w:val="F5D37CDAED1E4534AB722575D69AEE84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0">
    <w:name w:val="7A9179C0C1EA402197A5CC4F501D3C82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4">
    <w:name w:val="939D25423CD046BEBCAB36CD1882FD7F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0">
    <w:name w:val="72B946ABCD9B47769B72E32FC102592B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0">
    <w:name w:val="8EBD459CCB074B109C4D2B25BF262EE3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4">
    <w:name w:val="47306324B08F456FA8E2ED7DC7AD8E9D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0">
    <w:name w:val="E3675E5C16524FCF840EBB22C9B0D3BD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0">
    <w:name w:val="265CD67B664D4AE7B57C6902EBD01202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3">
    <w:name w:val="2D28DC2D67E24B369EAC5C7C336120AA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2">
    <w:name w:val="72DB820E45CC48F8B6CFFECB3A6A96CF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2">
    <w:name w:val="09670A75299D40FD845E9FBC7283D805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1">
    <w:name w:val="50DCC64C182A4895B16FA22B9F66C568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1">
    <w:name w:val="E69D922DC98C4992A1475F8E6EF2DE06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1">
    <w:name w:val="4F263AAD30F34ACE8ADC43E009BBD68C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1">
    <w:name w:val="8222E34310E94EF28CE62A9D74567D6E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9">
    <w:name w:val="38F46D7A50C44E0A8AB8BD78134E8CA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9">
    <w:name w:val="B10E77B7328E442EB46D1DC1BF7835F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9">
    <w:name w:val="C7CF2E41971849978E729AA5244C31BE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1">
    <w:name w:val="968F74139D7A4D41AB2F57C586B6414E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3">
    <w:name w:val="4457D7C5FF0D4BAC9D7253C558AE672D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3">
    <w:name w:val="E441C559B3254AAD98A095DD0CD14EF1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3">
    <w:name w:val="73849BD2BDA0426DBD71B3B6DBEE3FE6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1">
    <w:name w:val="8457E938F68D4C4ABA1A959AF87B82F2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3">
    <w:name w:val="C40994D093CD4726A70586A26096200C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4">
    <w:name w:val="FFA6E2F985274E0C91701E06B283C83A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8">
    <w:name w:val="2B0CA6B85F6048B1A00F66D32FE59011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8">
    <w:name w:val="3AB997CE6232426CBDF44FBC265FC151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5">
    <w:name w:val="6E28A3B80EAB4B76A4BA532AADDF0793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8">
    <w:name w:val="8E722022272F4EB1882FD505C581A68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1">
    <w:name w:val="E729EC4F4585404C86483B47DC4705F1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5">
    <w:name w:val="21F6F5BDCFF54868AAA6A8460632F008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1">
    <w:name w:val="E25EF52948104EB5A171338615C7A328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1">
    <w:name w:val="B9BC1B2D5DA744ACBBB15A54611983F8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5">
    <w:name w:val="B05957C10A594F47841FE5270CDC90F6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1">
    <w:name w:val="7D5683CE6D114FB0A5B5F391BD912A54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1">
    <w:name w:val="F8B86A4FC18A4DEAA4235127CEA2D9BC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5">
    <w:name w:val="5DB739B787434F5A9CABD65F43619E0F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1">
    <w:name w:val="9611E59AC22649608F5D08C6D19D402A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1">
    <w:name w:val="112A6376C7914D6194F6B7A7179DB8C6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3">
    <w:name w:val="C0AD7F8A46F54AD5BDE10BC4B0FD6048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3">
    <w:name w:val="FB568E4C388A4FC6950B5020F71467EB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3">
    <w:name w:val="841D68A09F594E8B84A8773592FA784B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5">
    <w:name w:val="5B63F52FE0524CD7B150C07CDC2C6D5B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1">
    <w:name w:val="DCD34F636F794566B427D88FCEA383EA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1">
    <w:name w:val="AAF6265CB007438CB72BEC752EA5F93D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5">
    <w:name w:val="66AB7D86680D4DCDA01FCAB22AC42A8A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1">
    <w:name w:val="F5D37CDAED1E4534AB722575D69AEE84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1">
    <w:name w:val="7A9179C0C1EA402197A5CC4F501D3C82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5">
    <w:name w:val="939D25423CD046BEBCAB36CD1882FD7F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1">
    <w:name w:val="72B946ABCD9B47769B72E32FC102592B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1">
    <w:name w:val="8EBD459CCB074B109C4D2B25BF262EE3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5">
    <w:name w:val="47306324B08F456FA8E2ED7DC7AD8E9D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1">
    <w:name w:val="E3675E5C16524FCF840EBB22C9B0D3BD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1">
    <w:name w:val="265CD67B664D4AE7B57C6902EBD01202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4">
    <w:name w:val="2D28DC2D67E24B369EAC5C7C336120AA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3">
    <w:name w:val="72DB820E45CC48F8B6CFFECB3A6A96CF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3">
    <w:name w:val="09670A75299D40FD845E9FBC7283D805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2">
    <w:name w:val="50DCC64C182A4895B16FA22B9F66C568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2">
    <w:name w:val="E69D922DC98C4992A1475F8E6EF2DE06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2">
    <w:name w:val="4F263AAD30F34ACE8ADC43E009BBD68C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2">
    <w:name w:val="8222E34310E94EF28CE62A9D74567D6E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0">
    <w:name w:val="38F46D7A50C44E0A8AB8BD78134E8CA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0">
    <w:name w:val="B10E77B7328E442EB46D1DC1BF7835F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0">
    <w:name w:val="C7CF2E41971849978E729AA5244C31BE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2">
    <w:name w:val="968F74139D7A4D41AB2F57C586B6414E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20BCC4160D40188E53A7F7A37CA26F">
    <w:name w:val="F620BCC4160D40188E53A7F7A37CA26F"/>
    <w:rsid w:val="009B708E"/>
    <w:pPr>
      <w:spacing w:after="160" w:line="259" w:lineRule="auto"/>
    </w:pPr>
  </w:style>
  <w:style w:type="paragraph" w:customStyle="1" w:styleId="2C6EA5BFAF5245789263A2A1D23C9CC5">
    <w:name w:val="2C6EA5BFAF5245789263A2A1D23C9CC5"/>
    <w:rsid w:val="009B708E"/>
    <w:pPr>
      <w:spacing w:after="160" w:line="259" w:lineRule="auto"/>
    </w:pPr>
  </w:style>
  <w:style w:type="paragraph" w:customStyle="1" w:styleId="6E6FDABE52194A048FF250BF8D806652">
    <w:name w:val="6E6FDABE52194A048FF250BF8D806652"/>
    <w:rsid w:val="009B708E"/>
    <w:pPr>
      <w:spacing w:after="160" w:line="259" w:lineRule="auto"/>
    </w:pPr>
  </w:style>
  <w:style w:type="paragraph" w:customStyle="1" w:styleId="3D9E94132CAF4A0FA20D86A61A09494E">
    <w:name w:val="3D9E94132CAF4A0FA20D86A61A09494E"/>
    <w:rsid w:val="009B708E"/>
    <w:pPr>
      <w:spacing w:after="160" w:line="259" w:lineRule="auto"/>
    </w:pPr>
  </w:style>
  <w:style w:type="paragraph" w:customStyle="1" w:styleId="4457D7C5FF0D4BAC9D7253C558AE672D14">
    <w:name w:val="4457D7C5FF0D4BAC9D7253C558AE672D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4">
    <w:name w:val="E441C559B3254AAD98A095DD0CD14EF1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4">
    <w:name w:val="73849BD2BDA0426DBD71B3B6DBEE3FE6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2">
    <w:name w:val="8457E938F68D4C4ABA1A959AF87B82F2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4">
    <w:name w:val="C40994D093CD4726A70586A26096200C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5">
    <w:name w:val="FFA6E2F985274E0C91701E06B283C83A5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9">
    <w:name w:val="2B0CA6B85F6048B1A00F66D32FE590119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9">
    <w:name w:val="3AB997CE6232426CBDF44FBC265FC1519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6">
    <w:name w:val="6E28A3B80EAB4B76A4BA532AADDF0793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9">
    <w:name w:val="8E722022272F4EB1882FD505C581A68C9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2">
    <w:name w:val="E729EC4F4585404C86483B47DC4705F1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6">
    <w:name w:val="21F6F5BDCFF54868AAA6A8460632F008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2">
    <w:name w:val="E25EF52948104EB5A171338615C7A328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2">
    <w:name w:val="B9BC1B2D5DA744ACBBB15A54611983F8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6">
    <w:name w:val="B05957C10A594F47841FE5270CDC90F6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2">
    <w:name w:val="7D5683CE6D114FB0A5B5F391BD912A54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2">
    <w:name w:val="F8B86A4FC18A4DEAA4235127CEA2D9BC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6">
    <w:name w:val="5DB739B787434F5A9CABD65F43619E0F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2">
    <w:name w:val="9611E59AC22649608F5D08C6D19D402A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2">
    <w:name w:val="112A6376C7914D6194F6B7A7179DB8C6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6EA5BFAF5245789263A2A1D23C9CC51">
    <w:name w:val="2C6EA5BFAF5245789263A2A1D23C9CC5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6FDABE52194A048FF250BF8D8066521">
    <w:name w:val="6E6FDABE52194A048FF250BF8D806652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9E94132CAF4A0FA20D86A61A09494E1">
    <w:name w:val="3D9E94132CAF4A0FA20D86A61A09494E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6">
    <w:name w:val="5B63F52FE0524CD7B150C07CDC2C6D5B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2">
    <w:name w:val="DCD34F636F794566B427D88FCEA383EA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2">
    <w:name w:val="AAF6265CB007438CB72BEC752EA5F93D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6">
    <w:name w:val="66AB7D86680D4DCDA01FCAB22AC42A8A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2">
    <w:name w:val="F5D37CDAED1E4534AB722575D69AEE84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2">
    <w:name w:val="7A9179C0C1EA402197A5CC4F501D3C82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6">
    <w:name w:val="939D25423CD046BEBCAB36CD1882FD7F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2">
    <w:name w:val="72B946ABCD9B47769B72E32FC102592B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2">
    <w:name w:val="8EBD459CCB074B109C4D2B25BF262EE3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6">
    <w:name w:val="47306324B08F456FA8E2ED7DC7AD8E9D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2">
    <w:name w:val="E3675E5C16524FCF840EBB22C9B0D3BD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2">
    <w:name w:val="265CD67B664D4AE7B57C6902EBD01202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5">
    <w:name w:val="2D28DC2D67E24B369EAC5C7C336120AA5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4">
    <w:name w:val="72DB820E45CC48F8B6CFFECB3A6A96CF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4">
    <w:name w:val="09670A75299D40FD845E9FBC7283D805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3">
    <w:name w:val="50DCC64C182A4895B16FA22B9F66C568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3">
    <w:name w:val="E69D922DC98C4992A1475F8E6EF2DE06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3">
    <w:name w:val="4F263AAD30F34ACE8ADC43E009BBD68C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3">
    <w:name w:val="8222E34310E94EF28CE62A9D74567D6E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1">
    <w:name w:val="38F46D7A50C44E0A8AB8BD78134E8CAC1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1">
    <w:name w:val="B10E77B7328E442EB46D1DC1BF7835F81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1">
    <w:name w:val="C7CF2E41971849978E729AA5244C31BE1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3">
    <w:name w:val="968F74139D7A4D41AB2F57C586B6414E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5">
    <w:name w:val="4457D7C5FF0D4BAC9D7253C558AE672D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5">
    <w:name w:val="E441C559B3254AAD98A095DD0CD14EF1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5">
    <w:name w:val="73849BD2BDA0426DBD71B3B6DBEE3FE6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3">
    <w:name w:val="8457E938F68D4C4ABA1A959AF87B82F2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5">
    <w:name w:val="C40994D093CD4726A70586A26096200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6">
    <w:name w:val="FFA6E2F985274E0C91701E06B283C83A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0">
    <w:name w:val="2B0CA6B85F6048B1A00F66D32FE59011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0">
    <w:name w:val="3AB997CE6232426CBDF44FBC265FC151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7">
    <w:name w:val="6E28A3B80EAB4B76A4BA532AADDF0793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0">
    <w:name w:val="8E722022272F4EB1882FD505C581A68C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3">
    <w:name w:val="E729EC4F4585404C86483B47DC4705F1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7">
    <w:name w:val="21F6F5BDCFF54868AAA6A8460632F008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3">
    <w:name w:val="E25EF52948104EB5A171338615C7A328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3">
    <w:name w:val="B9BC1B2D5DA744ACBBB15A54611983F8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7">
    <w:name w:val="B05957C10A594F47841FE5270CDC90F6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3">
    <w:name w:val="7D5683CE6D114FB0A5B5F391BD912A54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3">
    <w:name w:val="F8B86A4FC18A4DEAA4235127CEA2D9BC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7">
    <w:name w:val="5DB739B787434F5A9CABD65F43619E0F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3">
    <w:name w:val="9611E59AC22649608F5D08C6D19D402A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3">
    <w:name w:val="112A6376C7914D6194F6B7A7179DB8C6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">
    <w:name w:val="563F167F11E34D83866248ABC2E7F64B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4">
    <w:name w:val="4F263AAD30F34ACE8ADC43E009BBD68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4">
    <w:name w:val="8222E34310E94EF28CE62A9D74567D6E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2">
    <w:name w:val="38F46D7A50C44E0A8AB8BD78134E8CAC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2">
    <w:name w:val="B10E77B7328E442EB46D1DC1BF7835F8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2">
    <w:name w:val="C7CF2E41971849978E729AA5244C31BE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4">
    <w:name w:val="968F74139D7A4D41AB2F57C586B6414E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6">
    <w:name w:val="4457D7C5FF0D4BAC9D7253C558AE672D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6">
    <w:name w:val="E441C559B3254AAD98A095DD0CD14EF1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6">
    <w:name w:val="73849BD2BDA0426DBD71B3B6DBEE3FE6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4">
    <w:name w:val="8457E938F68D4C4ABA1A959AF87B82F2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6">
    <w:name w:val="C40994D093CD4726A70586A26096200C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7">
    <w:name w:val="FFA6E2F985274E0C91701E06B283C83A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1">
    <w:name w:val="2B0CA6B85F6048B1A00F66D32FE59011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1">
    <w:name w:val="3AB997CE6232426CBDF44FBC265FC151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8">
    <w:name w:val="6E28A3B80EAB4B76A4BA532AADDF0793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1">
    <w:name w:val="8E722022272F4EB1882FD505C581A68C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4">
    <w:name w:val="E729EC4F4585404C86483B47DC4705F1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8">
    <w:name w:val="21F6F5BDCFF54868AAA6A8460632F008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4">
    <w:name w:val="E25EF52948104EB5A171338615C7A328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4">
    <w:name w:val="B9BC1B2D5DA744ACBBB15A54611983F8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8">
    <w:name w:val="B05957C10A594F47841FE5270CDC90F6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4">
    <w:name w:val="7D5683CE6D114FB0A5B5F391BD912A54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4">
    <w:name w:val="F8B86A4FC18A4DEAA4235127CEA2D9B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8">
    <w:name w:val="5DB739B787434F5A9CABD65F43619E0F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4">
    <w:name w:val="9611E59AC22649608F5D08C6D19D402A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4">
    <w:name w:val="112A6376C7914D6194F6B7A7179DB8C6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5">
    <w:name w:val="4F263AAD30F34ACE8ADC43E009BBD68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5">
    <w:name w:val="8222E34310E94EF28CE62A9D74567D6E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3">
    <w:name w:val="38F46D7A50C44E0A8AB8BD78134E8CAC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3">
    <w:name w:val="B10E77B7328E442EB46D1DC1BF7835F8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3">
    <w:name w:val="C7CF2E41971849978E729AA5244C31BE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5">
    <w:name w:val="968F74139D7A4D41AB2F57C586B6414E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">
    <w:name w:val="FFF9B9D6FD9445B9AF0681E5B270D229"/>
    <w:rsid w:val="00CA34B0"/>
    <w:pPr>
      <w:spacing w:after="160" w:line="259" w:lineRule="auto"/>
    </w:pPr>
  </w:style>
  <w:style w:type="paragraph" w:customStyle="1" w:styleId="4457D7C5FF0D4BAC9D7253C558AE672D17">
    <w:name w:val="4457D7C5FF0D4BAC9D7253C558AE672D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7">
    <w:name w:val="E441C559B3254AAD98A095DD0CD14EF1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7">
    <w:name w:val="73849BD2BDA0426DBD71B3B6DBEE3FE6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5">
    <w:name w:val="8457E938F68D4C4ABA1A959AF87B82F2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7">
    <w:name w:val="C40994D093CD4726A70586A26096200C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8">
    <w:name w:val="FFA6E2F985274E0C91701E06B283C83A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2">
    <w:name w:val="2B0CA6B85F6048B1A00F66D32FE59011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2">
    <w:name w:val="3AB997CE6232426CBDF44FBC265FC151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9">
    <w:name w:val="6E28A3B80EAB4B76A4BA532AADDF0793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2">
    <w:name w:val="8E722022272F4EB1882FD505C581A68C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5">
    <w:name w:val="E729EC4F4585404C86483B47DC4705F1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9">
    <w:name w:val="21F6F5BDCFF54868AAA6A8460632F008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5">
    <w:name w:val="E25EF52948104EB5A171338615C7A328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5">
    <w:name w:val="B9BC1B2D5DA744ACBBB15A54611983F8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9">
    <w:name w:val="B05957C10A594F47841FE5270CDC90F6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5">
    <w:name w:val="7D5683CE6D114FB0A5B5F391BD912A54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5">
    <w:name w:val="F8B86A4FC18A4DEAA4235127CEA2D9B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9">
    <w:name w:val="5DB739B787434F5A9CABD65F43619E0F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5">
    <w:name w:val="9611E59AC22649608F5D08C6D19D402A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5">
    <w:name w:val="112A6376C7914D6194F6B7A7179DB8C6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1">
    <w:name w:val="563F167F11E34D83866248ABC2E7F64B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1">
    <w:name w:val="FFF9B9D6FD9445B9AF0681E5B270D229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6">
    <w:name w:val="4F263AAD30F34ACE8ADC43E009BBD68C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6">
    <w:name w:val="8222E34310E94EF28CE62A9D74567D6E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4">
    <w:name w:val="38F46D7A50C44E0A8AB8BD78134E8CA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4">
    <w:name w:val="B10E77B7328E442EB46D1DC1BF7835F8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4">
    <w:name w:val="C7CF2E41971849978E729AA5244C31BE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6">
    <w:name w:val="968F74139D7A4D41AB2F57C586B6414E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18CDECFF64240DA91E7A8B3DD08F9A1">
    <w:name w:val="318CDECFF64240DA91E7A8B3DD08F9A1"/>
    <w:rsid w:val="00CA34B0"/>
    <w:pPr>
      <w:spacing w:after="160" w:line="259" w:lineRule="auto"/>
    </w:pPr>
  </w:style>
  <w:style w:type="paragraph" w:customStyle="1" w:styleId="CDD119BE2A0C450D86A7B2A92187B342">
    <w:name w:val="CDD119BE2A0C450D86A7B2A92187B342"/>
    <w:rsid w:val="00CA34B0"/>
    <w:pPr>
      <w:spacing w:after="160" w:line="259" w:lineRule="auto"/>
    </w:pPr>
  </w:style>
  <w:style w:type="paragraph" w:customStyle="1" w:styleId="4457D7C5FF0D4BAC9D7253C558AE672D18">
    <w:name w:val="4457D7C5FF0D4BAC9D7253C558AE672D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8">
    <w:name w:val="E441C559B3254AAD98A095DD0CD14EF1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8">
    <w:name w:val="73849BD2BDA0426DBD71B3B6DBEE3FE6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6">
    <w:name w:val="8457E938F68D4C4ABA1A959AF87B82F2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8">
    <w:name w:val="C40994D093CD4726A70586A26096200C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9">
    <w:name w:val="FFA6E2F985274E0C91701E06B283C83A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3">
    <w:name w:val="2B0CA6B85F6048B1A00F66D32FE59011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3">
    <w:name w:val="3AB997CE6232426CBDF44FBC265FC151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10">
    <w:name w:val="6E28A3B80EAB4B76A4BA532AADDF0793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3">
    <w:name w:val="8E722022272F4EB1882FD505C581A68C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6">
    <w:name w:val="E729EC4F4585404C86483B47DC4705F1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10">
    <w:name w:val="21F6F5BDCFF54868AAA6A8460632F008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6">
    <w:name w:val="E25EF52948104EB5A171338615C7A328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6">
    <w:name w:val="B9BC1B2D5DA744ACBBB15A54611983F8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10">
    <w:name w:val="B05957C10A594F47841FE5270CDC90F6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6">
    <w:name w:val="7D5683CE6D114FB0A5B5F391BD912A54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6">
    <w:name w:val="F8B86A4FC18A4DEAA4235127CEA2D9BC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10">
    <w:name w:val="5DB739B787434F5A9CABD65F43619E0F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6">
    <w:name w:val="9611E59AC22649608F5D08C6D19D402A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6">
    <w:name w:val="112A6376C7914D6194F6B7A7179DB8C6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2">
    <w:name w:val="563F167F11E34D83866248ABC2E7F64B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2">
    <w:name w:val="FFF9B9D6FD9445B9AF0681E5B270D229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7">
    <w:name w:val="4F263AAD30F34ACE8ADC43E009BBD68C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7">
    <w:name w:val="8222E34310E94EF28CE62A9D74567D6E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5">
    <w:name w:val="38F46D7A50C44E0A8AB8BD78134E8CA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5">
    <w:name w:val="B10E77B7328E442EB46D1DC1BF7835F8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5">
    <w:name w:val="C7CF2E41971849978E729AA5244C31BE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DD119BE2A0C450D86A7B2A92187B3421">
    <w:name w:val="CDD119BE2A0C450D86A7B2A92187B342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45FBCB43A6E410880F29E090517B271">
    <w:name w:val="245FBCB43A6E410880F29E090517B271"/>
    <w:rsid w:val="00CA34B0"/>
    <w:pPr>
      <w:spacing w:after="160" w:line="259" w:lineRule="auto"/>
    </w:pPr>
  </w:style>
  <w:style w:type="paragraph" w:customStyle="1" w:styleId="4457D7C5FF0D4BAC9D7253C558AE672D19">
    <w:name w:val="4457D7C5FF0D4BAC9D7253C558AE672D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9">
    <w:name w:val="E441C559B3254AAD98A095DD0CD14EF1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9">
    <w:name w:val="73849BD2BDA0426DBD71B3B6DBEE3FE6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45FBCB43A6E410880F29E090517B2711">
    <w:name w:val="245FBCB43A6E410880F29E090517B27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7">
    <w:name w:val="8457E938F68D4C4ABA1A959AF87B82F2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9">
    <w:name w:val="C40994D093CD4726A70586A26096200C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10">
    <w:name w:val="FFA6E2F985274E0C91701E06B283C83A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4">
    <w:name w:val="2B0CA6B85F6048B1A00F66D32FE59011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4">
    <w:name w:val="3AB997CE6232426CBDF44FBC265FC151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11">
    <w:name w:val="6E28A3B80EAB4B76A4BA532AADDF0793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4">
    <w:name w:val="8E722022272F4EB1882FD505C581A68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7">
    <w:name w:val="E729EC4F4585404C86483B47DC4705F1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11">
    <w:name w:val="21F6F5BDCFF54868AAA6A8460632F008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7">
    <w:name w:val="E25EF52948104EB5A171338615C7A328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7">
    <w:name w:val="B9BC1B2D5DA744ACBBB15A54611983F8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11">
    <w:name w:val="B05957C10A594F47841FE5270CDC90F6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7">
    <w:name w:val="7D5683CE6D114FB0A5B5F391BD912A54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7">
    <w:name w:val="F8B86A4FC18A4DEAA4235127CEA2D9BC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11">
    <w:name w:val="5DB739B787434F5A9CABD65F43619E0F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7">
    <w:name w:val="9611E59AC22649608F5D08C6D19D402A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7">
    <w:name w:val="112A6376C7914D6194F6B7A7179DB8C6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3">
    <w:name w:val="563F167F11E34D83866248ABC2E7F64B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3">
    <w:name w:val="FFF9B9D6FD9445B9AF0681E5B270D229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6">
    <w:name w:val="C7CF2E41971849978E729AA5244C31BE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DD119BE2A0C450D86A7B2A92187B3422">
    <w:name w:val="CDD119BE2A0C450D86A7B2A92187B342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D6BA110A82C4D40BFBB4990C3CD5272">
    <w:name w:val="FD6BA110A82C4D40BFBB4990C3CD5272"/>
    <w:rsid w:val="0071398E"/>
  </w:style>
  <w:style w:type="paragraph" w:customStyle="1" w:styleId="641671DF6E9B46E2806771281B6F4F76">
    <w:name w:val="641671DF6E9B46E2806771281B6F4F76"/>
    <w:rsid w:val="0071398E"/>
  </w:style>
  <w:style w:type="paragraph" w:customStyle="1" w:styleId="1C7CB2A637B340059E850FEE02769609">
    <w:name w:val="1C7CB2A637B340059E850FEE02769609"/>
    <w:rsid w:val="0071398E"/>
  </w:style>
  <w:style w:type="paragraph" w:customStyle="1" w:styleId="FFD5A84641C444778D649F7DE613FD4E">
    <w:name w:val="FFD5A84641C444778D649F7DE613FD4E"/>
    <w:rsid w:val="0071398E"/>
  </w:style>
  <w:style w:type="paragraph" w:customStyle="1" w:styleId="3EB3A7078EE147F18BD5E51874DA8D3D">
    <w:name w:val="3EB3A7078EE147F18BD5E51874DA8D3D"/>
    <w:rsid w:val="0071398E"/>
  </w:style>
  <w:style w:type="paragraph" w:customStyle="1" w:styleId="FF7A9898EE3A45629E37100A42076A97">
    <w:name w:val="FF7A9898EE3A45629E37100A42076A97"/>
    <w:rsid w:val="0071398E"/>
  </w:style>
  <w:style w:type="paragraph" w:customStyle="1" w:styleId="62B3C1F447C247D28DC35A46B430DC52">
    <w:name w:val="62B3C1F447C247D28DC35A46B430DC52"/>
    <w:rsid w:val="0071398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1398E"/>
    <w:rPr>
      <w:color w:val="808080"/>
    </w:rPr>
  </w:style>
  <w:style w:type="paragraph" w:customStyle="1" w:styleId="4457D7C5FF0D4BAC9D7253C558AE672D">
    <w:name w:val="4457D7C5FF0D4BAC9D7253C558AE672D"/>
  </w:style>
  <w:style w:type="paragraph" w:customStyle="1" w:styleId="E441C559B3254AAD98A095DD0CD14EF1">
    <w:name w:val="E441C559B3254AAD98A095DD0CD14EF1"/>
  </w:style>
  <w:style w:type="paragraph" w:customStyle="1" w:styleId="73849BD2BDA0426DBD71B3B6DBEE3FE6">
    <w:name w:val="73849BD2BDA0426DBD71B3B6DBEE3FE6"/>
  </w:style>
  <w:style w:type="paragraph" w:customStyle="1" w:styleId="C40994D093CD4726A70586A26096200C">
    <w:name w:val="C40994D093CD4726A70586A26096200C"/>
  </w:style>
  <w:style w:type="paragraph" w:customStyle="1" w:styleId="11B2D18B31EA4E3D94A5B251ED44B020">
    <w:name w:val="11B2D18B31EA4E3D94A5B251ED44B020"/>
  </w:style>
  <w:style w:type="paragraph" w:customStyle="1" w:styleId="869B4B7AD350466BAE916C87400B4FB4">
    <w:name w:val="869B4B7AD350466BAE916C87400B4FB4"/>
  </w:style>
  <w:style w:type="paragraph" w:customStyle="1" w:styleId="FB568E4C388A4FC6950B5020F71467EB">
    <w:name w:val="FB568E4C388A4FC6950B5020F71467EB"/>
  </w:style>
  <w:style w:type="paragraph" w:customStyle="1" w:styleId="841D68A09F594E8B84A8773592FA784B">
    <w:name w:val="841D68A09F594E8B84A8773592FA784B"/>
  </w:style>
  <w:style w:type="paragraph" w:customStyle="1" w:styleId="72DB820E45CC48F8B6CFFECB3A6A96CF">
    <w:name w:val="72DB820E45CC48F8B6CFFECB3A6A96CF"/>
  </w:style>
  <w:style w:type="paragraph" w:customStyle="1" w:styleId="09670A75299D40FD845E9FBC7283D805">
    <w:name w:val="09670A75299D40FD845E9FBC7283D805"/>
  </w:style>
  <w:style w:type="paragraph" w:customStyle="1" w:styleId="D12DAE3362AE43F4A35847F3B6D9D275">
    <w:name w:val="D12DAE3362AE43F4A35847F3B6D9D275"/>
  </w:style>
  <w:style w:type="paragraph" w:customStyle="1" w:styleId="87D9E5D59E1442A9B844A145B3260D32">
    <w:name w:val="87D9E5D59E1442A9B844A145B3260D32"/>
  </w:style>
  <w:style w:type="paragraph" w:customStyle="1" w:styleId="F48B4325D79B4C4C84A663370EFDEFC5">
    <w:name w:val="F48B4325D79B4C4C84A663370EFDEFC5"/>
  </w:style>
  <w:style w:type="paragraph" w:customStyle="1" w:styleId="04E684DAFA8B4E7AA79B756A615759A2">
    <w:name w:val="04E684DAFA8B4E7AA79B756A615759A2"/>
  </w:style>
  <w:style w:type="paragraph" w:customStyle="1" w:styleId="DCDE993157F44F298567EA819F2D453A">
    <w:name w:val="DCDE993157F44F298567EA819F2D453A"/>
  </w:style>
  <w:style w:type="paragraph" w:customStyle="1" w:styleId="B01F7A11A1944BE1911941B321939D7B">
    <w:name w:val="B01F7A11A1944BE1911941B321939D7B"/>
  </w:style>
  <w:style w:type="paragraph" w:customStyle="1" w:styleId="9BF48DAB241140A0B2DBB594C778CFD9">
    <w:name w:val="9BF48DAB241140A0B2DBB594C778CFD9"/>
  </w:style>
  <w:style w:type="paragraph" w:customStyle="1" w:styleId="C5E74953E3CE44979D38F3D87AC36D21">
    <w:name w:val="C5E74953E3CE44979D38F3D87AC36D21"/>
  </w:style>
  <w:style w:type="paragraph" w:customStyle="1" w:styleId="04D3625FCF384F56AC84125AB91889AE">
    <w:name w:val="04D3625FCF384F56AC84125AB91889AE"/>
  </w:style>
  <w:style w:type="paragraph" w:customStyle="1" w:styleId="4457D7C5FF0D4BAC9D7253C558AE672D1">
    <w:name w:val="4457D7C5FF0D4BAC9D7253C558AE672D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">
    <w:name w:val="E441C559B3254AAD98A095DD0CD14EF1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C9585E29F764C4480D106DF1E78925B">
    <w:name w:val="FC9585E29F764C4480D106DF1E78925B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">
    <w:name w:val="73849BD2BDA0426DBD71B3B6DBEE3FE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">
    <w:name w:val="C40994D093CD4726A70586A26096200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1">
    <w:name w:val="11B2D18B31EA4E3D94A5B251ED44B020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1">
    <w:name w:val="869B4B7AD350466BAE916C87400B4FB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">
    <w:name w:val="FB568E4C388A4FC6950B5020F71467E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">
    <w:name w:val="841D68A09F594E8B84A8773592FA78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">
    <w:name w:val="72DB820E45CC48F8B6CFFECB3A6A96CF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">
    <w:name w:val="09670A75299D40FD845E9FBC7283D80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">
    <w:name w:val="50DCC64C182A4895B16FA22B9F66C568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">
    <w:name w:val="E69D922DC98C4992A1475F8E6EF2DE06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">
    <w:name w:val="4F263AAD30F34ACE8ADC43E009BBD68C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">
    <w:name w:val="8222E34310E94EF28CE62A9D74567D6E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">
    <w:name w:val="CBD2AC9AFF26480EAEDE8AF387D0989A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">
    <w:name w:val="8C91B773D6E3410D8A17C97EBBA7C664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">
    <w:name w:val="AF3AF10A0D51490A8524DF7EEBC19A35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">
    <w:name w:val="2C7B7E87BA2341A19FF5A22E769BCD4B"/>
    <w:rsid w:val="002833D8"/>
  </w:style>
  <w:style w:type="paragraph" w:customStyle="1" w:styleId="4457D7C5FF0D4BAC9D7253C558AE672D2">
    <w:name w:val="4457D7C5FF0D4BAC9D7253C558AE672D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2">
    <w:name w:val="E441C559B3254AAD98A095DD0CD14EF1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2">
    <w:name w:val="73849BD2BDA0426DBD71B3B6DBEE3FE6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">
    <w:name w:val="2C7B7E87BA2341A19FF5A22E769BCD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">
    <w:name w:val="8457E938F68D4C4ABA1A959AF87B82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2">
    <w:name w:val="C40994D093CD4726A70586A26096200C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2">
    <w:name w:val="11B2D18B31EA4E3D94A5B251ED44B020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2">
    <w:name w:val="869B4B7AD350466BAE916C87400B4FB4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2">
    <w:name w:val="FB568E4C388A4FC6950B5020F71467E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2">
    <w:name w:val="841D68A09F594E8B84A8773592FA784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2">
    <w:name w:val="72DB820E45CC48F8B6CFFECB3A6A96C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2">
    <w:name w:val="09670A75299D40FD845E9FBC7283D805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">
    <w:name w:val="50DCC64C182A4895B16FA22B9F66C568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">
    <w:name w:val="E69D922DC98C4992A1475F8E6EF2DE0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">
    <w:name w:val="4F263AAD30F34ACE8ADC43E009BBD68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">
    <w:name w:val="8222E34310E94EF28CE62A9D74567D6E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1">
    <w:name w:val="CBD2AC9AFF26480EAEDE8AF387D0989A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1">
    <w:name w:val="8C91B773D6E3410D8A17C97EBBA7C66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1">
    <w:name w:val="AF3AF10A0D51490A8524DF7EEBC19A3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">
    <w:name w:val="8DA690DCE77647788075546096DA17C8"/>
    <w:rsid w:val="006E39ED"/>
    <w:pPr>
      <w:spacing w:after="160" w:line="259" w:lineRule="auto"/>
    </w:pPr>
  </w:style>
  <w:style w:type="paragraph" w:customStyle="1" w:styleId="E729EC4F4585404C86483B47DC4705F1">
    <w:name w:val="E729EC4F4585404C86483B47DC4705F1"/>
    <w:rsid w:val="006E39ED"/>
    <w:pPr>
      <w:spacing w:after="160" w:line="259" w:lineRule="auto"/>
    </w:pPr>
  </w:style>
  <w:style w:type="paragraph" w:customStyle="1" w:styleId="E25EF52948104EB5A171338615C7A328">
    <w:name w:val="E25EF52948104EB5A171338615C7A328"/>
    <w:rsid w:val="006E39ED"/>
    <w:pPr>
      <w:spacing w:after="160" w:line="259" w:lineRule="auto"/>
    </w:pPr>
  </w:style>
  <w:style w:type="paragraph" w:customStyle="1" w:styleId="B9BC1B2D5DA744ACBBB15A54611983F8">
    <w:name w:val="B9BC1B2D5DA744ACBBB15A54611983F8"/>
    <w:rsid w:val="006E39ED"/>
    <w:pPr>
      <w:spacing w:after="160" w:line="259" w:lineRule="auto"/>
    </w:pPr>
  </w:style>
  <w:style w:type="paragraph" w:customStyle="1" w:styleId="7D5683CE6D114FB0A5B5F391BD912A54">
    <w:name w:val="7D5683CE6D114FB0A5B5F391BD912A54"/>
    <w:rsid w:val="006E39ED"/>
    <w:pPr>
      <w:spacing w:after="160" w:line="259" w:lineRule="auto"/>
    </w:pPr>
  </w:style>
  <w:style w:type="paragraph" w:customStyle="1" w:styleId="F8B86A4FC18A4DEAA4235127CEA2D9BC">
    <w:name w:val="F8B86A4FC18A4DEAA4235127CEA2D9BC"/>
    <w:rsid w:val="006E39ED"/>
    <w:pPr>
      <w:spacing w:after="160" w:line="259" w:lineRule="auto"/>
    </w:pPr>
  </w:style>
  <w:style w:type="paragraph" w:customStyle="1" w:styleId="9611E59AC22649608F5D08C6D19D402A">
    <w:name w:val="9611E59AC22649608F5D08C6D19D402A"/>
    <w:rsid w:val="006E39ED"/>
    <w:pPr>
      <w:spacing w:after="160" w:line="259" w:lineRule="auto"/>
    </w:pPr>
  </w:style>
  <w:style w:type="paragraph" w:customStyle="1" w:styleId="112A6376C7914D6194F6B7A7179DB8C6">
    <w:name w:val="112A6376C7914D6194F6B7A7179DB8C6"/>
    <w:rsid w:val="006E39ED"/>
    <w:pPr>
      <w:spacing w:after="160" w:line="259" w:lineRule="auto"/>
    </w:pPr>
  </w:style>
  <w:style w:type="paragraph" w:customStyle="1" w:styleId="DCD34F636F794566B427D88FCEA383EA">
    <w:name w:val="DCD34F636F794566B427D88FCEA383EA"/>
    <w:rsid w:val="006E39ED"/>
    <w:pPr>
      <w:spacing w:after="160" w:line="259" w:lineRule="auto"/>
    </w:pPr>
  </w:style>
  <w:style w:type="paragraph" w:customStyle="1" w:styleId="AAF6265CB007438CB72BEC752EA5F93D">
    <w:name w:val="AAF6265CB007438CB72BEC752EA5F93D"/>
    <w:rsid w:val="006E39ED"/>
    <w:pPr>
      <w:spacing w:after="160" w:line="259" w:lineRule="auto"/>
    </w:pPr>
  </w:style>
  <w:style w:type="paragraph" w:customStyle="1" w:styleId="F5D37CDAED1E4534AB722575D69AEE84">
    <w:name w:val="F5D37CDAED1E4534AB722575D69AEE84"/>
    <w:rsid w:val="006E39ED"/>
    <w:pPr>
      <w:spacing w:after="160" w:line="259" w:lineRule="auto"/>
    </w:pPr>
  </w:style>
  <w:style w:type="paragraph" w:customStyle="1" w:styleId="7A9179C0C1EA402197A5CC4F501D3C82">
    <w:name w:val="7A9179C0C1EA402197A5CC4F501D3C82"/>
    <w:rsid w:val="006E39ED"/>
    <w:pPr>
      <w:spacing w:after="160" w:line="259" w:lineRule="auto"/>
    </w:pPr>
  </w:style>
  <w:style w:type="paragraph" w:customStyle="1" w:styleId="72B946ABCD9B47769B72E32FC102592B">
    <w:name w:val="72B946ABCD9B47769B72E32FC102592B"/>
    <w:rsid w:val="006E39ED"/>
    <w:pPr>
      <w:spacing w:after="160" w:line="259" w:lineRule="auto"/>
    </w:pPr>
  </w:style>
  <w:style w:type="paragraph" w:customStyle="1" w:styleId="8EBD459CCB074B109C4D2B25BF262EE3">
    <w:name w:val="8EBD459CCB074B109C4D2B25BF262EE3"/>
    <w:rsid w:val="006E39ED"/>
    <w:pPr>
      <w:spacing w:after="160" w:line="259" w:lineRule="auto"/>
    </w:pPr>
  </w:style>
  <w:style w:type="paragraph" w:customStyle="1" w:styleId="E3675E5C16524FCF840EBB22C9B0D3BD">
    <w:name w:val="E3675E5C16524FCF840EBB22C9B0D3BD"/>
    <w:rsid w:val="006E39ED"/>
    <w:pPr>
      <w:spacing w:after="160" w:line="259" w:lineRule="auto"/>
    </w:pPr>
  </w:style>
  <w:style w:type="paragraph" w:customStyle="1" w:styleId="265CD67B664D4AE7B57C6902EBD01202">
    <w:name w:val="265CD67B664D4AE7B57C6902EBD01202"/>
    <w:rsid w:val="006E39ED"/>
    <w:pPr>
      <w:spacing w:after="160" w:line="259" w:lineRule="auto"/>
    </w:pPr>
  </w:style>
  <w:style w:type="paragraph" w:customStyle="1" w:styleId="4457D7C5FF0D4BAC9D7253C558AE672D3">
    <w:name w:val="4457D7C5FF0D4BAC9D7253C558AE672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3">
    <w:name w:val="E441C559B3254AAD98A095DD0CD14E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3">
    <w:name w:val="73849BD2BDA0426DBD71B3B6DBEE3FE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2">
    <w:name w:val="2C7B7E87BA2341A19FF5A22E769BCD4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">
    <w:name w:val="8457E938F68D4C4ABA1A959AF87B82F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3">
    <w:name w:val="C40994D093CD4726A70586A26096200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3">
    <w:name w:val="11B2D18B31EA4E3D94A5B251ED44B020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3">
    <w:name w:val="869B4B7AD350466BAE916C87400B4FB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1">
    <w:name w:val="8DA690DCE77647788075546096DA17C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">
    <w:name w:val="E729EC4F4585404C86483B47DC4705F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">
    <w:name w:val="E25EF52948104EB5A171338615C7A32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">
    <w:name w:val="B9BC1B2D5DA744ACBBB15A54611983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">
    <w:name w:val="7D5683CE6D114FB0A5B5F391BD912A5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">
    <w:name w:val="F8B86A4FC18A4DEAA4235127CEA2D9B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">
    <w:name w:val="9611E59AC22649608F5D08C6D19D402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">
    <w:name w:val="112A6376C7914D6194F6B7A7179DB8C6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3">
    <w:name w:val="FB568E4C388A4FC6950B5020F71467E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3">
    <w:name w:val="841D68A09F594E8B84A8773592FA78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">
    <w:name w:val="DCD34F636F794566B427D88FCEA383E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">
    <w:name w:val="AAF6265CB007438CB72BEC752EA5F93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">
    <w:name w:val="F5D37CDAED1E4534AB722575D69AEE8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">
    <w:name w:val="7A9179C0C1EA402197A5CC4F501D3C8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">
    <w:name w:val="72B946ABCD9B47769B72E32FC102592B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">
    <w:name w:val="8EBD459CCB074B109C4D2B25BF262EE3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">
    <w:name w:val="E3675E5C16524FCF840EBB22C9B0D3B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">
    <w:name w:val="265CD67B664D4AE7B57C6902EBD0120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3">
    <w:name w:val="72DB820E45CC48F8B6CFFECB3A6A96CF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3">
    <w:name w:val="09670A75299D40FD845E9FBC7283D805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2">
    <w:name w:val="50DCC64C182A4895B16FA22B9F66C56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2">
    <w:name w:val="E69D922DC98C4992A1475F8E6EF2DE0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2">
    <w:name w:val="4F263AAD30F34ACE8ADC43E009BBD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2">
    <w:name w:val="8222E34310E94EF28CE62A9D74567D6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">
    <w:name w:val="38F46D7A50C44E0A8AB8BD78134E8CAC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">
    <w:name w:val="B10E77B7328E442EB46D1DC1BF7835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">
    <w:name w:val="C7CF2E41971849978E729AA5244C31BE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4">
    <w:name w:val="4457D7C5FF0D4BAC9D7253C558AE672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4">
    <w:name w:val="E441C559B3254AAD98A095DD0CD14E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4">
    <w:name w:val="73849BD2BDA0426DBD71B3B6DBEE3FE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3">
    <w:name w:val="2C7B7E87BA2341A19FF5A22E769BCD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2">
    <w:name w:val="8457E938F68D4C4ABA1A959AF87B82F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4">
    <w:name w:val="C40994D093CD4726A70586A26096200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4">
    <w:name w:val="869B4B7AD350466BAE916C87400B4FB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2">
    <w:name w:val="E729EC4F4585404C86483B47DC4705F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2">
    <w:name w:val="E25EF52948104EB5A171338615C7A32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2">
    <w:name w:val="B9BC1B2D5DA744ACBBB15A54611983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2">
    <w:name w:val="7D5683CE6D114FB0A5B5F391BD912A5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2">
    <w:name w:val="F8B86A4FC18A4DEAA4235127CEA2D9B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2">
    <w:name w:val="9611E59AC22649608F5D08C6D19D402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2">
    <w:name w:val="112A6376C7914D6194F6B7A7179DB8C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4">
    <w:name w:val="FB568E4C388A4FC6950B5020F71467E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4">
    <w:name w:val="841D68A09F594E8B84A8773592FA78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2">
    <w:name w:val="DCD34F636F794566B427D88FCEA383E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2">
    <w:name w:val="AAF6265CB007438CB72BEC752EA5F93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2">
    <w:name w:val="F5D37CDAED1E4534AB722575D69AEE8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2">
    <w:name w:val="7A9179C0C1EA402197A5CC4F501D3C8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2">
    <w:name w:val="72B946ABCD9B47769B72E32FC102592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2">
    <w:name w:val="8EBD459CCB074B109C4D2B25BF262EE3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2">
    <w:name w:val="E3675E5C16524FCF840EBB22C9B0D3B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2">
    <w:name w:val="265CD67B664D4AE7B57C6902EBD0120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4">
    <w:name w:val="72DB820E45CC48F8B6CFFECB3A6A96CF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4">
    <w:name w:val="09670A75299D40FD845E9FBC7283D805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3">
    <w:name w:val="50DCC64C182A4895B16FA22B9F66C56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3">
    <w:name w:val="E69D922DC98C4992A1475F8E6EF2DE0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3">
    <w:name w:val="4F263AAD30F34ACE8ADC43E009BBD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3">
    <w:name w:val="8222E34310E94EF28CE62A9D74567D6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">
    <w:name w:val="38F46D7A50C44E0A8AB8BD78134E8CA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">
    <w:name w:val="B10E77B7328E442EB46D1DC1BF7835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">
    <w:name w:val="C7CF2E41971849978E729AA5244C31BE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5">
    <w:name w:val="4457D7C5FF0D4BAC9D7253C558AE672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5">
    <w:name w:val="E441C559B3254AAD98A095DD0CD14E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5">
    <w:name w:val="73849BD2BDA0426DBD71B3B6DBEE3FE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4">
    <w:name w:val="2C7B7E87BA2341A19FF5A22E769BCD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3">
    <w:name w:val="8457E938F68D4C4ABA1A959AF87B82F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5">
    <w:name w:val="C40994D093CD4726A70586A26096200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5">
    <w:name w:val="869B4B7AD350466BAE916C87400B4FB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3">
    <w:name w:val="E729EC4F4585404C86483B47DC4705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3">
    <w:name w:val="E25EF52948104EB5A171338615C7A32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3">
    <w:name w:val="B9BC1B2D5DA744ACBBB15A54611983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3">
    <w:name w:val="7D5683CE6D114FB0A5B5F391BD912A5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3">
    <w:name w:val="F8B86A4FC18A4DEAA4235127CEA2D9B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3">
    <w:name w:val="9611E59AC22649608F5D08C6D19D402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3">
    <w:name w:val="112A6376C7914D6194F6B7A7179DB8C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5">
    <w:name w:val="FB568E4C388A4FC6950B5020F71467E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5">
    <w:name w:val="841D68A09F594E8B84A8773592FA78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3">
    <w:name w:val="DCD34F636F794566B427D88FCEA383E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3">
    <w:name w:val="AAF6265CB007438CB72BEC752EA5F93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3">
    <w:name w:val="F5D37CDAED1E4534AB722575D69AEE8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3">
    <w:name w:val="7A9179C0C1EA402197A5CC4F501D3C8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3">
    <w:name w:val="72B946ABCD9B47769B72E32FC102592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3">
    <w:name w:val="8EBD459CCB074B109C4D2B25BF262EE3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3">
    <w:name w:val="E3675E5C16524FCF840EBB22C9B0D3B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3">
    <w:name w:val="265CD67B664D4AE7B57C6902EBD0120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5">
    <w:name w:val="72DB820E45CC48F8B6CFFECB3A6A96CF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5">
    <w:name w:val="09670A75299D40FD845E9FBC7283D805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4">
    <w:name w:val="50DCC64C182A4895B16FA22B9F66C56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4">
    <w:name w:val="E69D922DC98C4992A1475F8E6EF2DE0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4">
    <w:name w:val="4F263AAD30F34ACE8ADC43E009BBD68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4">
    <w:name w:val="8222E34310E94EF28CE62A9D74567D6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2">
    <w:name w:val="38F46D7A50C44E0A8AB8BD78134E8CA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2">
    <w:name w:val="B10E77B7328E442EB46D1DC1BF7835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2">
    <w:name w:val="C7CF2E41971849978E729AA5244C31B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">
    <w:name w:val="8E722022272F4EB1882FD505C581A68C"/>
    <w:rsid w:val="006E39ED"/>
    <w:pPr>
      <w:spacing w:after="160" w:line="259" w:lineRule="auto"/>
    </w:pPr>
  </w:style>
  <w:style w:type="paragraph" w:customStyle="1" w:styleId="2B0CA6B85F6048B1A00F66D32FE59011">
    <w:name w:val="2B0CA6B85F6048B1A00F66D32FE59011"/>
    <w:rsid w:val="006E39ED"/>
    <w:pPr>
      <w:spacing w:after="160" w:line="259" w:lineRule="auto"/>
    </w:pPr>
  </w:style>
  <w:style w:type="paragraph" w:customStyle="1" w:styleId="3AB997CE6232426CBDF44FBC265FC151">
    <w:name w:val="3AB997CE6232426CBDF44FBC265FC151"/>
    <w:rsid w:val="006E39ED"/>
    <w:pPr>
      <w:spacing w:after="160" w:line="259" w:lineRule="auto"/>
    </w:pPr>
  </w:style>
  <w:style w:type="paragraph" w:customStyle="1" w:styleId="4457D7C5FF0D4BAC9D7253C558AE672D6">
    <w:name w:val="4457D7C5FF0D4BAC9D7253C558AE672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6">
    <w:name w:val="E441C559B3254AAD98A095DD0CD14E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6">
    <w:name w:val="73849BD2BDA0426DBD71B3B6DBEE3FE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5">
    <w:name w:val="2C7B7E87BA2341A19FF5A22E769BCD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4">
    <w:name w:val="8457E938F68D4C4ABA1A959AF87B82F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6">
    <w:name w:val="C40994D093CD4726A70586A26096200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">
    <w:name w:val="2B0CA6B85F6048B1A00F66D32FE5901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">
    <w:name w:val="3AB997CE6232426CBDF44FBC265FC15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">
    <w:name w:val="8E722022272F4EB1882FD505C581A68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4">
    <w:name w:val="E729EC4F4585404C86483B47DC4705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4">
    <w:name w:val="E25EF52948104EB5A171338615C7A32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4">
    <w:name w:val="B9BC1B2D5DA744ACBBB15A54611983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4">
    <w:name w:val="7D5683CE6D114FB0A5B5F391BD912A5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4">
    <w:name w:val="F8B86A4FC18A4DEAA4235127CEA2D9B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4">
    <w:name w:val="9611E59AC22649608F5D08C6D19D402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4">
    <w:name w:val="112A6376C7914D6194F6B7A7179DB8C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6">
    <w:name w:val="FB568E4C388A4FC6950B5020F71467E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6">
    <w:name w:val="841D68A09F594E8B84A8773592FA78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4">
    <w:name w:val="DCD34F636F794566B427D88FCEA383E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4">
    <w:name w:val="AAF6265CB007438CB72BEC752EA5F93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4">
    <w:name w:val="F5D37CDAED1E4534AB722575D69AEE8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4">
    <w:name w:val="7A9179C0C1EA402197A5CC4F501D3C8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4">
    <w:name w:val="72B946ABCD9B47769B72E32FC102592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4">
    <w:name w:val="8EBD459CCB074B109C4D2B25BF262EE3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4">
    <w:name w:val="E3675E5C16524FCF840EBB22C9B0D3B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4">
    <w:name w:val="265CD67B664D4AE7B57C6902EBD0120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6">
    <w:name w:val="72DB820E45CC48F8B6CFFECB3A6A96CF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6">
    <w:name w:val="09670A75299D40FD845E9FBC7283D805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5">
    <w:name w:val="50DCC64C182A4895B16FA22B9F66C56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5">
    <w:name w:val="E69D922DC98C4992A1475F8E6EF2DE0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5">
    <w:name w:val="4F263AAD30F34ACE8ADC43E009BBD68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5">
    <w:name w:val="8222E34310E94EF28CE62A9D74567D6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3">
    <w:name w:val="38F46D7A50C44E0A8AB8BD78134E8CA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3">
    <w:name w:val="B10E77B7328E442EB46D1DC1BF7835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3">
    <w:name w:val="C7CF2E41971849978E729AA5244C31B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7">
    <w:name w:val="4457D7C5FF0D4BAC9D7253C558AE672D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7">
    <w:name w:val="E441C559B3254AAD98A095DD0CD14EF1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7">
    <w:name w:val="73849BD2BDA0426DBD71B3B6DBEE3FE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6">
    <w:name w:val="2C7B7E87BA2341A19FF5A22E769BCD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5">
    <w:name w:val="8457E938F68D4C4ABA1A959AF87B82F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7">
    <w:name w:val="C40994D093CD4726A70586A26096200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2">
    <w:name w:val="2B0CA6B85F6048B1A00F66D32FE5901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2">
    <w:name w:val="3AB997CE6232426CBDF44FBC265FC15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2">
    <w:name w:val="8E722022272F4EB1882FD505C581A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5">
    <w:name w:val="E729EC4F4585404C86483B47DC4705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5">
    <w:name w:val="E25EF52948104EB5A171338615C7A32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5">
    <w:name w:val="B9BC1B2D5DA744ACBBB15A54611983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5">
    <w:name w:val="7D5683CE6D114FB0A5B5F391BD912A5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5">
    <w:name w:val="F8B86A4FC18A4DEAA4235127CEA2D9B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5">
    <w:name w:val="9611E59AC22649608F5D08C6D19D402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5">
    <w:name w:val="112A6376C7914D6194F6B7A7179DB8C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7">
    <w:name w:val="FB568E4C388A4FC6950B5020F71467E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7">
    <w:name w:val="841D68A09F594E8B84A8773592FA78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5">
    <w:name w:val="DCD34F636F794566B427D88FCEA383E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5">
    <w:name w:val="AAF6265CB007438CB72BEC752EA5F93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5">
    <w:name w:val="F5D37CDAED1E4534AB722575D69AEE8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5">
    <w:name w:val="7A9179C0C1EA402197A5CC4F501D3C8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5">
    <w:name w:val="72B946ABCD9B47769B72E32FC102592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5">
    <w:name w:val="8EBD459CCB074B109C4D2B25BF262EE3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5">
    <w:name w:val="E3675E5C16524FCF840EBB22C9B0D3B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5">
    <w:name w:val="265CD67B664D4AE7B57C6902EBD0120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7">
    <w:name w:val="72DB820E45CC48F8B6CFFECB3A6A96CF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7">
    <w:name w:val="09670A75299D40FD845E9FBC7283D805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6">
    <w:name w:val="50DCC64C182A4895B16FA22B9F66C56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6">
    <w:name w:val="E69D922DC98C4992A1475F8E6EF2DE0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6">
    <w:name w:val="4F263AAD30F34ACE8ADC43E009BBD68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6">
    <w:name w:val="8222E34310E94EF28CE62A9D74567D6E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4">
    <w:name w:val="38F46D7A50C44E0A8AB8BD78134E8CA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4">
    <w:name w:val="B10E77B7328E442EB46D1DC1BF7835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4">
    <w:name w:val="C7CF2E41971849978E729AA5244C31B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8">
    <w:name w:val="4457D7C5FF0D4BAC9D7253C558AE672D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8">
    <w:name w:val="E441C559B3254AAD98A095DD0CD14EF1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8">
    <w:name w:val="73849BD2BDA0426DBD71B3B6DBEE3FE6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7">
    <w:name w:val="2C7B7E87BA2341A19FF5A22E769BCD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6">
    <w:name w:val="8457E938F68D4C4ABA1A959AF87B82F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8">
    <w:name w:val="C40994D093CD4726A70586A26096200C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3">
    <w:name w:val="2B0CA6B85F6048B1A00F66D32FE5901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3">
    <w:name w:val="3AB997CE6232426CBDF44FBC265FC15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3">
    <w:name w:val="8E722022272F4EB1882FD505C581A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6">
    <w:name w:val="E729EC4F4585404C86483B47DC4705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6">
    <w:name w:val="E25EF52948104EB5A171338615C7A32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6">
    <w:name w:val="B9BC1B2D5DA744ACBBB15A54611983F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6">
    <w:name w:val="7D5683CE6D114FB0A5B5F391BD912A5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6">
    <w:name w:val="F8B86A4FC18A4DEAA4235127CEA2D9B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6">
    <w:name w:val="9611E59AC22649608F5D08C6D19D402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6">
    <w:name w:val="112A6376C7914D6194F6B7A7179DB8C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8">
    <w:name w:val="FB568E4C388A4FC6950B5020F71467E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8">
    <w:name w:val="841D68A09F594E8B84A8773592FA784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6">
    <w:name w:val="DCD34F636F794566B427D88FCEA383E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6">
    <w:name w:val="AAF6265CB007438CB72BEC752EA5F93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6">
    <w:name w:val="F5D37CDAED1E4534AB722575D69AEE8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6">
    <w:name w:val="7A9179C0C1EA402197A5CC4F501D3C8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6">
    <w:name w:val="72B946ABCD9B47769B72E32FC102592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6">
    <w:name w:val="8EBD459CCB074B109C4D2B25BF262EE3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6">
    <w:name w:val="E3675E5C16524FCF840EBB22C9B0D3B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6">
    <w:name w:val="265CD67B664D4AE7B57C6902EBD0120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8">
    <w:name w:val="72DB820E45CC48F8B6CFFECB3A6A96C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8">
    <w:name w:val="09670A75299D40FD845E9FBC7283D805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7">
    <w:name w:val="50DCC64C182A4895B16FA22B9F66C568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7">
    <w:name w:val="E69D922DC98C4992A1475F8E6EF2DE0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7">
    <w:name w:val="4F263AAD30F34ACE8ADC43E009BBD68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7">
    <w:name w:val="8222E34310E94EF28CE62A9D74567D6E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5">
    <w:name w:val="38F46D7A50C44E0A8AB8BD78134E8CA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5">
    <w:name w:val="B10E77B7328E442EB46D1DC1BF7835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5">
    <w:name w:val="C7CF2E41971849978E729AA5244C31B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42931F2987A48D8B1B3C950AEE35DF8">
    <w:name w:val="342931F2987A48D8B1B3C950AEE35DF8"/>
    <w:rsid w:val="00CC1977"/>
    <w:pPr>
      <w:spacing w:after="160" w:line="259" w:lineRule="auto"/>
    </w:pPr>
  </w:style>
  <w:style w:type="paragraph" w:customStyle="1" w:styleId="6E28A3B80EAB4B76A4BA532AADDF0793">
    <w:name w:val="6E28A3B80EAB4B76A4BA532AADDF0793"/>
    <w:rsid w:val="00CC1977"/>
    <w:pPr>
      <w:spacing w:after="160" w:line="259" w:lineRule="auto"/>
    </w:pPr>
  </w:style>
  <w:style w:type="paragraph" w:customStyle="1" w:styleId="21F6F5BDCFF54868AAA6A8460632F008">
    <w:name w:val="21F6F5BDCFF54868AAA6A8460632F008"/>
    <w:rsid w:val="00CC1977"/>
    <w:pPr>
      <w:spacing w:after="160" w:line="259" w:lineRule="auto"/>
    </w:pPr>
  </w:style>
  <w:style w:type="paragraph" w:customStyle="1" w:styleId="B05957C10A594F47841FE5270CDC90F6">
    <w:name w:val="B05957C10A594F47841FE5270CDC90F6"/>
    <w:rsid w:val="00CC1977"/>
    <w:pPr>
      <w:spacing w:after="160" w:line="259" w:lineRule="auto"/>
    </w:pPr>
  </w:style>
  <w:style w:type="paragraph" w:customStyle="1" w:styleId="5DB739B787434F5A9CABD65F43619E0F">
    <w:name w:val="5DB739B787434F5A9CABD65F43619E0F"/>
    <w:rsid w:val="00CC1977"/>
    <w:pPr>
      <w:spacing w:after="160" w:line="259" w:lineRule="auto"/>
    </w:pPr>
  </w:style>
  <w:style w:type="paragraph" w:customStyle="1" w:styleId="5B63F52FE0524CD7B150C07CDC2C6D5B">
    <w:name w:val="5B63F52FE0524CD7B150C07CDC2C6D5B"/>
    <w:rsid w:val="00CC1977"/>
    <w:pPr>
      <w:spacing w:after="160" w:line="259" w:lineRule="auto"/>
    </w:pPr>
  </w:style>
  <w:style w:type="paragraph" w:customStyle="1" w:styleId="66AB7D86680D4DCDA01FCAB22AC42A8A">
    <w:name w:val="66AB7D86680D4DCDA01FCAB22AC42A8A"/>
    <w:rsid w:val="00CC1977"/>
    <w:pPr>
      <w:spacing w:after="160" w:line="259" w:lineRule="auto"/>
    </w:pPr>
  </w:style>
  <w:style w:type="paragraph" w:customStyle="1" w:styleId="939D25423CD046BEBCAB36CD1882FD7F">
    <w:name w:val="939D25423CD046BEBCAB36CD1882FD7F"/>
    <w:rsid w:val="00CC1977"/>
    <w:pPr>
      <w:spacing w:after="160" w:line="259" w:lineRule="auto"/>
    </w:pPr>
  </w:style>
  <w:style w:type="paragraph" w:customStyle="1" w:styleId="47306324B08F456FA8E2ED7DC7AD8E9D">
    <w:name w:val="47306324B08F456FA8E2ED7DC7AD8E9D"/>
    <w:rsid w:val="00CC1977"/>
    <w:pPr>
      <w:spacing w:after="160" w:line="259" w:lineRule="auto"/>
    </w:pPr>
  </w:style>
  <w:style w:type="paragraph" w:customStyle="1" w:styleId="2EE412A4AEA849F3AB10ACEFD4821985">
    <w:name w:val="2EE412A4AEA849F3AB10ACEFD4821985"/>
    <w:rsid w:val="00CC1977"/>
    <w:pPr>
      <w:spacing w:after="160" w:line="259" w:lineRule="auto"/>
    </w:pPr>
  </w:style>
  <w:style w:type="paragraph" w:customStyle="1" w:styleId="4457D7C5FF0D4BAC9D7253C558AE672D9">
    <w:name w:val="4457D7C5FF0D4BAC9D7253C558AE672D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9">
    <w:name w:val="E441C559B3254AAD98A095DD0CD14EF1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9">
    <w:name w:val="73849BD2BDA0426DBD71B3B6DBEE3FE6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7">
    <w:name w:val="8457E938F68D4C4ABA1A959AF87B82F2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9">
    <w:name w:val="C40994D093CD4726A70586A26096200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">
    <w:name w:val="FFA6E2F985274E0C91701E06B283C83A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4">
    <w:name w:val="2B0CA6B85F6048B1A00F66D32FE59011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4">
    <w:name w:val="3AB997CE6232426CBDF44FBC265FC151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1">
    <w:name w:val="6E28A3B80EAB4B76A4BA532AADDF0793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4">
    <w:name w:val="8E722022272F4EB1882FD505C581A68C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7">
    <w:name w:val="E729EC4F4585404C86483B47DC4705F1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1">
    <w:name w:val="21F6F5BDCFF54868AAA6A8460632F008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7">
    <w:name w:val="E25EF52948104EB5A171338615C7A328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7">
    <w:name w:val="B9BC1B2D5DA744ACBBB15A54611983F8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1">
    <w:name w:val="B05957C10A594F47841FE5270CDC90F6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7">
    <w:name w:val="7D5683CE6D114FB0A5B5F391BD912A54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7">
    <w:name w:val="F8B86A4FC18A4DEAA4235127CEA2D9BC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1">
    <w:name w:val="5DB739B787434F5A9CABD65F43619E0F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7">
    <w:name w:val="9611E59AC22649608F5D08C6D19D402A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7">
    <w:name w:val="112A6376C7914D6194F6B7A7179DB8C6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9">
    <w:name w:val="FB568E4C388A4FC6950B5020F71467EB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9">
    <w:name w:val="841D68A09F594E8B84A8773592FA784B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1">
    <w:name w:val="5B63F52FE0524CD7B150C07CDC2C6D5B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7">
    <w:name w:val="DCD34F636F794566B427D88FCEA383EA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7">
    <w:name w:val="AAF6265CB007438CB72BEC752EA5F93D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1">
    <w:name w:val="66AB7D86680D4DCDA01FCAB22AC42A8A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7">
    <w:name w:val="F5D37CDAED1E4534AB722575D69AEE84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7">
    <w:name w:val="7A9179C0C1EA402197A5CC4F501D3C82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1">
    <w:name w:val="939D25423CD046BEBCAB36CD1882FD7F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7">
    <w:name w:val="72B946ABCD9B47769B72E32FC102592B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7">
    <w:name w:val="8EBD459CCB074B109C4D2B25BF262EE3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1">
    <w:name w:val="47306324B08F456FA8E2ED7DC7AD8E9D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7">
    <w:name w:val="E3675E5C16524FCF840EBB22C9B0D3BD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7">
    <w:name w:val="265CD67B664D4AE7B57C6902EBD01202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">
    <w:name w:val="2D28DC2D67E24B369EAC5C7C336120AA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9">
    <w:name w:val="72DB820E45CC48F8B6CFFECB3A6A96CF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9">
    <w:name w:val="09670A75299D40FD845E9FBC7283D805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8">
    <w:name w:val="50DCC64C182A4895B16FA22B9F66C56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8">
    <w:name w:val="E69D922DC98C4992A1475F8E6EF2DE06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8">
    <w:name w:val="4F263AAD30F34ACE8ADC43E009BBD68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8">
    <w:name w:val="8222E34310E94EF28CE62A9D74567D6E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6">
    <w:name w:val="38F46D7A50C44E0A8AB8BD78134E8CAC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6">
    <w:name w:val="B10E77B7328E442EB46D1DC1BF7835F8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6">
    <w:name w:val="C7CF2E41971849978E729AA5244C31BE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0">
    <w:name w:val="4457D7C5FF0D4BAC9D7253C558AE672D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0">
    <w:name w:val="E441C559B3254AAD98A095DD0CD14EF1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0">
    <w:name w:val="73849BD2BDA0426DBD71B3B6DBEE3FE6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8">
    <w:name w:val="8457E938F68D4C4ABA1A959AF87B82F2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0">
    <w:name w:val="C40994D093CD4726A70586A26096200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1">
    <w:name w:val="FFA6E2F985274E0C91701E06B283C83A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5">
    <w:name w:val="2B0CA6B85F6048B1A00F66D32FE59011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5">
    <w:name w:val="3AB997CE6232426CBDF44FBC265FC151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2">
    <w:name w:val="6E28A3B80EAB4B76A4BA532AADDF0793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5">
    <w:name w:val="8E722022272F4EB1882FD505C581A68C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8">
    <w:name w:val="E729EC4F4585404C86483B47DC4705F1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2">
    <w:name w:val="21F6F5BDCFF54868AAA6A8460632F008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8">
    <w:name w:val="E25EF52948104EB5A171338615C7A32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8">
    <w:name w:val="B9BC1B2D5DA744ACBBB15A54611983F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2">
    <w:name w:val="B05957C10A594F47841FE5270CDC90F6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8">
    <w:name w:val="7D5683CE6D114FB0A5B5F391BD912A54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8">
    <w:name w:val="F8B86A4FC18A4DEAA4235127CEA2D9B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2">
    <w:name w:val="5DB739B787434F5A9CABD65F43619E0F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8">
    <w:name w:val="9611E59AC22649608F5D08C6D19D402A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8">
    <w:name w:val="112A6376C7914D6194F6B7A7179DB8C6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0">
    <w:name w:val="FB568E4C388A4FC6950B5020F71467EB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0">
    <w:name w:val="841D68A09F594E8B84A8773592FA784B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2">
    <w:name w:val="5B63F52FE0524CD7B150C07CDC2C6D5B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8">
    <w:name w:val="DCD34F636F794566B427D88FCEA383EA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8">
    <w:name w:val="AAF6265CB007438CB72BEC752EA5F93D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2">
    <w:name w:val="66AB7D86680D4DCDA01FCAB22AC42A8A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8">
    <w:name w:val="F5D37CDAED1E4534AB722575D69AEE84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8">
    <w:name w:val="7A9179C0C1EA402197A5CC4F501D3C82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2">
    <w:name w:val="939D25423CD046BEBCAB36CD1882FD7F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8">
    <w:name w:val="72B946ABCD9B47769B72E32FC102592B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8">
    <w:name w:val="8EBD459CCB074B109C4D2B25BF262EE3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2">
    <w:name w:val="47306324B08F456FA8E2ED7DC7AD8E9D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8">
    <w:name w:val="E3675E5C16524FCF840EBB22C9B0D3BD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8">
    <w:name w:val="265CD67B664D4AE7B57C6902EBD01202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1">
    <w:name w:val="2D28DC2D67E24B369EAC5C7C336120AA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0">
    <w:name w:val="72DB820E45CC48F8B6CFFECB3A6A96CF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0">
    <w:name w:val="09670A75299D40FD845E9FBC7283D805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9">
    <w:name w:val="50DCC64C182A4895B16FA22B9F66C56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9">
    <w:name w:val="E69D922DC98C4992A1475F8E6EF2DE06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9">
    <w:name w:val="4F263AAD30F34ACE8ADC43E009BBD68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9">
    <w:name w:val="8222E34310E94EF28CE62A9D74567D6E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7">
    <w:name w:val="38F46D7A50C44E0A8AB8BD78134E8CAC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7">
    <w:name w:val="B10E77B7328E442EB46D1DC1BF7835F8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7">
    <w:name w:val="C7CF2E41971849978E729AA5244C31BE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">
    <w:name w:val="C0AD7F8A46F54AD5BDE10BC4B0FD6048"/>
    <w:rsid w:val="00CC1977"/>
    <w:pPr>
      <w:spacing w:after="160" w:line="259" w:lineRule="auto"/>
    </w:pPr>
  </w:style>
  <w:style w:type="paragraph" w:customStyle="1" w:styleId="4457D7C5FF0D4BAC9D7253C558AE672D11">
    <w:name w:val="4457D7C5FF0D4BAC9D7253C558AE672D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1">
    <w:name w:val="E441C559B3254AAD98A095DD0CD14EF1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1">
    <w:name w:val="73849BD2BDA0426DBD71B3B6DBEE3FE6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9">
    <w:name w:val="8457E938F68D4C4ABA1A959AF87B82F2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1">
    <w:name w:val="C40994D093CD4726A70586A26096200C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2">
    <w:name w:val="FFA6E2F985274E0C91701E06B283C83A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6">
    <w:name w:val="2B0CA6B85F6048B1A00F66D32FE59011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6">
    <w:name w:val="3AB997CE6232426CBDF44FBC265FC151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3">
    <w:name w:val="6E28A3B80EAB4B76A4BA532AADDF0793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6">
    <w:name w:val="8E722022272F4EB1882FD505C581A68C6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9">
    <w:name w:val="E729EC4F4585404C86483B47DC4705F1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3">
    <w:name w:val="21F6F5BDCFF54868AAA6A8460632F008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9">
    <w:name w:val="E25EF52948104EB5A171338615C7A32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9">
    <w:name w:val="B9BC1B2D5DA744ACBBB15A54611983F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3">
    <w:name w:val="B05957C10A594F47841FE5270CDC90F6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9">
    <w:name w:val="7D5683CE6D114FB0A5B5F391BD912A54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9">
    <w:name w:val="F8B86A4FC18A4DEAA4235127CEA2D9B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3">
    <w:name w:val="5DB739B787434F5A9CABD65F43619E0F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9">
    <w:name w:val="9611E59AC22649608F5D08C6D19D402A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9">
    <w:name w:val="112A6376C7914D6194F6B7A7179DB8C6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1">
    <w:name w:val="C0AD7F8A46F54AD5BDE10BC4B0FD6048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1">
    <w:name w:val="FB568E4C388A4FC6950B5020F71467EB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1">
    <w:name w:val="841D68A09F594E8B84A8773592FA784B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3">
    <w:name w:val="5B63F52FE0524CD7B150C07CDC2C6D5B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9">
    <w:name w:val="DCD34F636F794566B427D88FCEA383EA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9">
    <w:name w:val="AAF6265CB007438CB72BEC752EA5F93D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3">
    <w:name w:val="66AB7D86680D4DCDA01FCAB22AC42A8A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9">
    <w:name w:val="F5D37CDAED1E4534AB722575D69AEE84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9">
    <w:name w:val="7A9179C0C1EA402197A5CC4F501D3C82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3">
    <w:name w:val="939D25423CD046BEBCAB36CD1882FD7F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9">
    <w:name w:val="72B946ABCD9B47769B72E32FC102592B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9">
    <w:name w:val="8EBD459CCB074B109C4D2B25BF262EE3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3">
    <w:name w:val="47306324B08F456FA8E2ED7DC7AD8E9D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9">
    <w:name w:val="E3675E5C16524FCF840EBB22C9B0D3BD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9">
    <w:name w:val="265CD67B664D4AE7B57C6902EBD01202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2">
    <w:name w:val="2D28DC2D67E24B369EAC5C7C336120AA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1">
    <w:name w:val="72DB820E45CC48F8B6CFFECB3A6A96CF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1">
    <w:name w:val="09670A75299D40FD845E9FBC7283D805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0">
    <w:name w:val="50DCC64C182A4895B16FA22B9F66C56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0">
    <w:name w:val="E69D922DC98C4992A1475F8E6EF2DE06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0">
    <w:name w:val="4F263AAD30F34ACE8ADC43E009BBD68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0">
    <w:name w:val="8222E34310E94EF28CE62A9D74567D6E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8">
    <w:name w:val="38F46D7A50C44E0A8AB8BD78134E8CA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8">
    <w:name w:val="B10E77B7328E442EB46D1DC1BF7835F8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8">
    <w:name w:val="C7CF2E41971849978E729AA5244C31BE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">
    <w:name w:val="968F74139D7A4D41AB2F57C586B6414E"/>
    <w:rsid w:val="00CC1977"/>
    <w:pPr>
      <w:spacing w:after="160" w:line="259" w:lineRule="auto"/>
    </w:pPr>
  </w:style>
  <w:style w:type="paragraph" w:customStyle="1" w:styleId="4457D7C5FF0D4BAC9D7253C558AE672D12">
    <w:name w:val="4457D7C5FF0D4BAC9D7253C558AE672D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2">
    <w:name w:val="E441C559B3254AAD98A095DD0CD14EF1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2">
    <w:name w:val="73849BD2BDA0426DBD71B3B6DBEE3FE6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0">
    <w:name w:val="8457E938F68D4C4ABA1A959AF87B82F2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2">
    <w:name w:val="C40994D093CD4726A70586A26096200C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3">
    <w:name w:val="FFA6E2F985274E0C91701E06B283C83A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7">
    <w:name w:val="2B0CA6B85F6048B1A00F66D32FE59011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7">
    <w:name w:val="3AB997CE6232426CBDF44FBC265FC151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4">
    <w:name w:val="6E28A3B80EAB4B76A4BA532AADDF0793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7">
    <w:name w:val="8E722022272F4EB1882FD505C581A68C7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0">
    <w:name w:val="E729EC4F4585404C86483B47DC4705F1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4">
    <w:name w:val="21F6F5BDCFF54868AAA6A8460632F008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0">
    <w:name w:val="E25EF52948104EB5A171338615C7A32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0">
    <w:name w:val="B9BC1B2D5DA744ACBBB15A54611983F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4">
    <w:name w:val="B05957C10A594F47841FE5270CDC90F6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0">
    <w:name w:val="7D5683CE6D114FB0A5B5F391BD912A54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0">
    <w:name w:val="F8B86A4FC18A4DEAA4235127CEA2D9B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4">
    <w:name w:val="5DB739B787434F5A9CABD65F43619E0F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0">
    <w:name w:val="9611E59AC22649608F5D08C6D19D402A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0">
    <w:name w:val="112A6376C7914D6194F6B7A7179DB8C6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2">
    <w:name w:val="C0AD7F8A46F54AD5BDE10BC4B0FD6048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2">
    <w:name w:val="FB568E4C388A4FC6950B5020F71467EB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2">
    <w:name w:val="841D68A09F594E8B84A8773592FA784B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4">
    <w:name w:val="5B63F52FE0524CD7B150C07CDC2C6D5B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0">
    <w:name w:val="DCD34F636F794566B427D88FCEA383EA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0">
    <w:name w:val="AAF6265CB007438CB72BEC752EA5F93D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4">
    <w:name w:val="66AB7D86680D4DCDA01FCAB22AC42A8A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0">
    <w:name w:val="F5D37CDAED1E4534AB722575D69AEE84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0">
    <w:name w:val="7A9179C0C1EA402197A5CC4F501D3C82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4">
    <w:name w:val="939D25423CD046BEBCAB36CD1882FD7F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0">
    <w:name w:val="72B946ABCD9B47769B72E32FC102592B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0">
    <w:name w:val="8EBD459CCB074B109C4D2B25BF262EE3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4">
    <w:name w:val="47306324B08F456FA8E2ED7DC7AD8E9D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0">
    <w:name w:val="E3675E5C16524FCF840EBB22C9B0D3BD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0">
    <w:name w:val="265CD67B664D4AE7B57C6902EBD01202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3">
    <w:name w:val="2D28DC2D67E24B369EAC5C7C336120AA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2">
    <w:name w:val="72DB820E45CC48F8B6CFFECB3A6A96CF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2">
    <w:name w:val="09670A75299D40FD845E9FBC7283D805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1">
    <w:name w:val="50DCC64C182A4895B16FA22B9F66C568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1">
    <w:name w:val="E69D922DC98C4992A1475F8E6EF2DE06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1">
    <w:name w:val="4F263AAD30F34ACE8ADC43E009BBD68C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1">
    <w:name w:val="8222E34310E94EF28CE62A9D74567D6E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9">
    <w:name w:val="38F46D7A50C44E0A8AB8BD78134E8CAC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9">
    <w:name w:val="B10E77B7328E442EB46D1DC1BF7835F8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9">
    <w:name w:val="C7CF2E41971849978E729AA5244C31BE9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1">
    <w:name w:val="968F74139D7A4D41AB2F57C586B6414E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3">
    <w:name w:val="4457D7C5FF0D4BAC9D7253C558AE672D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3">
    <w:name w:val="E441C559B3254AAD98A095DD0CD14EF1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3">
    <w:name w:val="73849BD2BDA0426DBD71B3B6DBEE3FE6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1">
    <w:name w:val="8457E938F68D4C4ABA1A959AF87B82F2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3">
    <w:name w:val="C40994D093CD4726A70586A26096200C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4">
    <w:name w:val="FFA6E2F985274E0C91701E06B283C83A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8">
    <w:name w:val="2B0CA6B85F6048B1A00F66D32FE59011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8">
    <w:name w:val="3AB997CE6232426CBDF44FBC265FC151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5">
    <w:name w:val="6E28A3B80EAB4B76A4BA532AADDF0793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8">
    <w:name w:val="8E722022272F4EB1882FD505C581A68C8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1">
    <w:name w:val="E729EC4F4585404C86483B47DC4705F1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5">
    <w:name w:val="21F6F5BDCFF54868AAA6A8460632F008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1">
    <w:name w:val="E25EF52948104EB5A171338615C7A328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1">
    <w:name w:val="B9BC1B2D5DA744ACBBB15A54611983F8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5">
    <w:name w:val="B05957C10A594F47841FE5270CDC90F6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1">
    <w:name w:val="7D5683CE6D114FB0A5B5F391BD912A54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1">
    <w:name w:val="F8B86A4FC18A4DEAA4235127CEA2D9BC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5">
    <w:name w:val="5DB739B787434F5A9CABD65F43619E0F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1">
    <w:name w:val="9611E59AC22649608F5D08C6D19D402A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1">
    <w:name w:val="112A6376C7914D6194F6B7A7179DB8C6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0AD7F8A46F54AD5BDE10BC4B0FD60483">
    <w:name w:val="C0AD7F8A46F54AD5BDE10BC4B0FD6048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3">
    <w:name w:val="FB568E4C388A4FC6950B5020F71467EB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3">
    <w:name w:val="841D68A09F594E8B84A8773592FA784B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5">
    <w:name w:val="5B63F52FE0524CD7B150C07CDC2C6D5B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1">
    <w:name w:val="DCD34F636F794566B427D88FCEA383EA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1">
    <w:name w:val="AAF6265CB007438CB72BEC752EA5F93D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5">
    <w:name w:val="66AB7D86680D4DCDA01FCAB22AC42A8A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1">
    <w:name w:val="F5D37CDAED1E4534AB722575D69AEE84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1">
    <w:name w:val="7A9179C0C1EA402197A5CC4F501D3C82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5">
    <w:name w:val="939D25423CD046BEBCAB36CD1882FD7F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1">
    <w:name w:val="72B946ABCD9B47769B72E32FC102592B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1">
    <w:name w:val="8EBD459CCB074B109C4D2B25BF262EE3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5">
    <w:name w:val="47306324B08F456FA8E2ED7DC7AD8E9D5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1">
    <w:name w:val="E3675E5C16524FCF840EBB22C9B0D3BD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1">
    <w:name w:val="265CD67B664D4AE7B57C6902EBD0120211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4">
    <w:name w:val="2D28DC2D67E24B369EAC5C7C336120AA4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3">
    <w:name w:val="72DB820E45CC48F8B6CFFECB3A6A96CF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3">
    <w:name w:val="09670A75299D40FD845E9FBC7283D80513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2">
    <w:name w:val="50DCC64C182A4895B16FA22B9F66C568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2">
    <w:name w:val="E69D922DC98C4992A1475F8E6EF2DE06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2">
    <w:name w:val="4F263AAD30F34ACE8ADC43E009BBD68C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2">
    <w:name w:val="8222E34310E94EF28CE62A9D74567D6E1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0">
    <w:name w:val="38F46D7A50C44E0A8AB8BD78134E8CAC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0">
    <w:name w:val="B10E77B7328E442EB46D1DC1BF7835F8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0">
    <w:name w:val="C7CF2E41971849978E729AA5244C31BE10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2">
    <w:name w:val="968F74139D7A4D41AB2F57C586B6414E2"/>
    <w:rsid w:val="00CC197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20BCC4160D40188E53A7F7A37CA26F">
    <w:name w:val="F620BCC4160D40188E53A7F7A37CA26F"/>
    <w:rsid w:val="009B708E"/>
    <w:pPr>
      <w:spacing w:after="160" w:line="259" w:lineRule="auto"/>
    </w:pPr>
  </w:style>
  <w:style w:type="paragraph" w:customStyle="1" w:styleId="2C6EA5BFAF5245789263A2A1D23C9CC5">
    <w:name w:val="2C6EA5BFAF5245789263A2A1D23C9CC5"/>
    <w:rsid w:val="009B708E"/>
    <w:pPr>
      <w:spacing w:after="160" w:line="259" w:lineRule="auto"/>
    </w:pPr>
  </w:style>
  <w:style w:type="paragraph" w:customStyle="1" w:styleId="6E6FDABE52194A048FF250BF8D806652">
    <w:name w:val="6E6FDABE52194A048FF250BF8D806652"/>
    <w:rsid w:val="009B708E"/>
    <w:pPr>
      <w:spacing w:after="160" w:line="259" w:lineRule="auto"/>
    </w:pPr>
  </w:style>
  <w:style w:type="paragraph" w:customStyle="1" w:styleId="3D9E94132CAF4A0FA20D86A61A09494E">
    <w:name w:val="3D9E94132CAF4A0FA20D86A61A09494E"/>
    <w:rsid w:val="009B708E"/>
    <w:pPr>
      <w:spacing w:after="160" w:line="259" w:lineRule="auto"/>
    </w:pPr>
  </w:style>
  <w:style w:type="paragraph" w:customStyle="1" w:styleId="4457D7C5FF0D4BAC9D7253C558AE672D14">
    <w:name w:val="4457D7C5FF0D4BAC9D7253C558AE672D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4">
    <w:name w:val="E441C559B3254AAD98A095DD0CD14EF1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4">
    <w:name w:val="73849BD2BDA0426DBD71B3B6DBEE3FE6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2">
    <w:name w:val="8457E938F68D4C4ABA1A959AF87B82F2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4">
    <w:name w:val="C40994D093CD4726A70586A26096200C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5">
    <w:name w:val="FFA6E2F985274E0C91701E06B283C83A5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9">
    <w:name w:val="2B0CA6B85F6048B1A00F66D32FE590119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9">
    <w:name w:val="3AB997CE6232426CBDF44FBC265FC1519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6">
    <w:name w:val="6E28A3B80EAB4B76A4BA532AADDF0793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9">
    <w:name w:val="8E722022272F4EB1882FD505C581A68C9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2">
    <w:name w:val="E729EC4F4585404C86483B47DC4705F1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6">
    <w:name w:val="21F6F5BDCFF54868AAA6A8460632F008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2">
    <w:name w:val="E25EF52948104EB5A171338615C7A328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2">
    <w:name w:val="B9BC1B2D5DA744ACBBB15A54611983F8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6">
    <w:name w:val="B05957C10A594F47841FE5270CDC90F6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2">
    <w:name w:val="7D5683CE6D114FB0A5B5F391BD912A54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2">
    <w:name w:val="F8B86A4FC18A4DEAA4235127CEA2D9BC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6">
    <w:name w:val="5DB739B787434F5A9CABD65F43619E0F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2">
    <w:name w:val="9611E59AC22649608F5D08C6D19D402A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2">
    <w:name w:val="112A6376C7914D6194F6B7A7179DB8C6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6EA5BFAF5245789263A2A1D23C9CC51">
    <w:name w:val="2C6EA5BFAF5245789263A2A1D23C9CC5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6FDABE52194A048FF250BF8D8066521">
    <w:name w:val="6E6FDABE52194A048FF250BF8D806652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9E94132CAF4A0FA20D86A61A09494E1">
    <w:name w:val="3D9E94132CAF4A0FA20D86A61A09494E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B63F52FE0524CD7B150C07CDC2C6D5B6">
    <w:name w:val="5B63F52FE0524CD7B150C07CDC2C6D5B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2">
    <w:name w:val="DCD34F636F794566B427D88FCEA383EA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2">
    <w:name w:val="AAF6265CB007438CB72BEC752EA5F93D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6AB7D86680D4DCDA01FCAB22AC42A8A6">
    <w:name w:val="66AB7D86680D4DCDA01FCAB22AC42A8A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2">
    <w:name w:val="F5D37CDAED1E4534AB722575D69AEE84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2">
    <w:name w:val="7A9179C0C1EA402197A5CC4F501D3C82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39D25423CD046BEBCAB36CD1882FD7F6">
    <w:name w:val="939D25423CD046BEBCAB36CD1882FD7F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2">
    <w:name w:val="72B946ABCD9B47769B72E32FC102592B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2">
    <w:name w:val="8EBD459CCB074B109C4D2B25BF262EE3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7306324B08F456FA8E2ED7DC7AD8E9D6">
    <w:name w:val="47306324B08F456FA8E2ED7DC7AD8E9D6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2">
    <w:name w:val="E3675E5C16524FCF840EBB22C9B0D3BD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2">
    <w:name w:val="265CD67B664D4AE7B57C6902EBD0120212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D28DC2D67E24B369EAC5C7C336120AA5">
    <w:name w:val="2D28DC2D67E24B369EAC5C7C336120AA5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4">
    <w:name w:val="72DB820E45CC48F8B6CFFECB3A6A96CF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4">
    <w:name w:val="09670A75299D40FD845E9FBC7283D80514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3">
    <w:name w:val="50DCC64C182A4895B16FA22B9F66C568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3">
    <w:name w:val="E69D922DC98C4992A1475F8E6EF2DE06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3">
    <w:name w:val="4F263AAD30F34ACE8ADC43E009BBD68C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3">
    <w:name w:val="8222E34310E94EF28CE62A9D74567D6E1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1">
    <w:name w:val="38F46D7A50C44E0A8AB8BD78134E8CAC1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1">
    <w:name w:val="B10E77B7328E442EB46D1DC1BF7835F81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1">
    <w:name w:val="C7CF2E41971849978E729AA5244C31BE11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3">
    <w:name w:val="968F74139D7A4D41AB2F57C586B6414E3"/>
    <w:rsid w:val="009B708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5">
    <w:name w:val="4457D7C5FF0D4BAC9D7253C558AE672D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5">
    <w:name w:val="E441C559B3254AAD98A095DD0CD14EF1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5">
    <w:name w:val="73849BD2BDA0426DBD71B3B6DBEE3FE6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3">
    <w:name w:val="8457E938F68D4C4ABA1A959AF87B82F2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5">
    <w:name w:val="C40994D093CD4726A70586A26096200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6">
    <w:name w:val="FFA6E2F985274E0C91701E06B283C83A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0">
    <w:name w:val="2B0CA6B85F6048B1A00F66D32FE59011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0">
    <w:name w:val="3AB997CE6232426CBDF44FBC265FC151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7">
    <w:name w:val="6E28A3B80EAB4B76A4BA532AADDF0793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0">
    <w:name w:val="8E722022272F4EB1882FD505C581A68C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3">
    <w:name w:val="E729EC4F4585404C86483B47DC4705F1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7">
    <w:name w:val="21F6F5BDCFF54868AAA6A8460632F008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3">
    <w:name w:val="E25EF52948104EB5A171338615C7A328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3">
    <w:name w:val="B9BC1B2D5DA744ACBBB15A54611983F8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7">
    <w:name w:val="B05957C10A594F47841FE5270CDC90F6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3">
    <w:name w:val="7D5683CE6D114FB0A5B5F391BD912A54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3">
    <w:name w:val="F8B86A4FC18A4DEAA4235127CEA2D9BC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7">
    <w:name w:val="5DB739B787434F5A9CABD65F43619E0F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3">
    <w:name w:val="9611E59AC22649608F5D08C6D19D402A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3">
    <w:name w:val="112A6376C7914D6194F6B7A7179DB8C6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">
    <w:name w:val="563F167F11E34D83866248ABC2E7F64B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4">
    <w:name w:val="4F263AAD30F34ACE8ADC43E009BBD68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4">
    <w:name w:val="8222E34310E94EF28CE62A9D74567D6E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2">
    <w:name w:val="38F46D7A50C44E0A8AB8BD78134E8CAC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2">
    <w:name w:val="B10E77B7328E442EB46D1DC1BF7835F8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2">
    <w:name w:val="C7CF2E41971849978E729AA5244C31BE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4">
    <w:name w:val="968F74139D7A4D41AB2F57C586B6414E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6">
    <w:name w:val="4457D7C5FF0D4BAC9D7253C558AE672D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6">
    <w:name w:val="E441C559B3254AAD98A095DD0CD14EF1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6">
    <w:name w:val="73849BD2BDA0426DBD71B3B6DBEE3FE6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4">
    <w:name w:val="8457E938F68D4C4ABA1A959AF87B82F2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6">
    <w:name w:val="C40994D093CD4726A70586A26096200C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7">
    <w:name w:val="FFA6E2F985274E0C91701E06B283C83A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1">
    <w:name w:val="2B0CA6B85F6048B1A00F66D32FE59011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1">
    <w:name w:val="3AB997CE6232426CBDF44FBC265FC151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8">
    <w:name w:val="6E28A3B80EAB4B76A4BA532AADDF0793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1">
    <w:name w:val="8E722022272F4EB1882FD505C581A68C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4">
    <w:name w:val="E729EC4F4585404C86483B47DC4705F1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8">
    <w:name w:val="21F6F5BDCFF54868AAA6A8460632F008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4">
    <w:name w:val="E25EF52948104EB5A171338615C7A328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4">
    <w:name w:val="B9BC1B2D5DA744ACBBB15A54611983F8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8">
    <w:name w:val="B05957C10A594F47841FE5270CDC90F6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4">
    <w:name w:val="7D5683CE6D114FB0A5B5F391BD912A54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4">
    <w:name w:val="F8B86A4FC18A4DEAA4235127CEA2D9B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8">
    <w:name w:val="5DB739B787434F5A9CABD65F43619E0F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4">
    <w:name w:val="9611E59AC22649608F5D08C6D19D402A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4">
    <w:name w:val="112A6376C7914D6194F6B7A7179DB8C6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5">
    <w:name w:val="4F263AAD30F34ACE8ADC43E009BBD68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5">
    <w:name w:val="8222E34310E94EF28CE62A9D74567D6E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3">
    <w:name w:val="38F46D7A50C44E0A8AB8BD78134E8CAC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3">
    <w:name w:val="B10E77B7328E442EB46D1DC1BF7835F8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3">
    <w:name w:val="C7CF2E41971849978E729AA5244C31BE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5">
    <w:name w:val="968F74139D7A4D41AB2F57C586B6414E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">
    <w:name w:val="FFF9B9D6FD9445B9AF0681E5B270D229"/>
    <w:rsid w:val="00CA34B0"/>
    <w:pPr>
      <w:spacing w:after="160" w:line="259" w:lineRule="auto"/>
    </w:pPr>
  </w:style>
  <w:style w:type="paragraph" w:customStyle="1" w:styleId="4457D7C5FF0D4BAC9D7253C558AE672D17">
    <w:name w:val="4457D7C5FF0D4BAC9D7253C558AE672D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7">
    <w:name w:val="E441C559B3254AAD98A095DD0CD14EF1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7">
    <w:name w:val="73849BD2BDA0426DBD71B3B6DBEE3FE6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5">
    <w:name w:val="8457E938F68D4C4ABA1A959AF87B82F2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7">
    <w:name w:val="C40994D093CD4726A70586A26096200C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8">
    <w:name w:val="FFA6E2F985274E0C91701E06B283C83A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2">
    <w:name w:val="2B0CA6B85F6048B1A00F66D32FE59011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2">
    <w:name w:val="3AB997CE6232426CBDF44FBC265FC151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9">
    <w:name w:val="6E28A3B80EAB4B76A4BA532AADDF0793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2">
    <w:name w:val="8E722022272F4EB1882FD505C581A68C1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5">
    <w:name w:val="E729EC4F4585404C86483B47DC4705F1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9">
    <w:name w:val="21F6F5BDCFF54868AAA6A8460632F008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5">
    <w:name w:val="E25EF52948104EB5A171338615C7A328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5">
    <w:name w:val="B9BC1B2D5DA744ACBBB15A54611983F8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9">
    <w:name w:val="B05957C10A594F47841FE5270CDC90F6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5">
    <w:name w:val="7D5683CE6D114FB0A5B5F391BD912A54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5">
    <w:name w:val="F8B86A4FC18A4DEAA4235127CEA2D9B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9">
    <w:name w:val="5DB739B787434F5A9CABD65F43619E0F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5">
    <w:name w:val="9611E59AC22649608F5D08C6D19D402A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5">
    <w:name w:val="112A6376C7914D6194F6B7A7179DB8C6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1">
    <w:name w:val="563F167F11E34D83866248ABC2E7F64B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1">
    <w:name w:val="FFF9B9D6FD9445B9AF0681E5B270D229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6">
    <w:name w:val="4F263AAD30F34ACE8ADC43E009BBD68C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6">
    <w:name w:val="8222E34310E94EF28CE62A9D74567D6E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4">
    <w:name w:val="38F46D7A50C44E0A8AB8BD78134E8CA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4">
    <w:name w:val="B10E77B7328E442EB46D1DC1BF7835F8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4">
    <w:name w:val="C7CF2E41971849978E729AA5244C31BE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8F74139D7A4D41AB2F57C586B6414E6">
    <w:name w:val="968F74139D7A4D41AB2F57C586B6414E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18CDECFF64240DA91E7A8B3DD08F9A1">
    <w:name w:val="318CDECFF64240DA91E7A8B3DD08F9A1"/>
    <w:rsid w:val="00CA34B0"/>
    <w:pPr>
      <w:spacing w:after="160" w:line="259" w:lineRule="auto"/>
    </w:pPr>
  </w:style>
  <w:style w:type="paragraph" w:customStyle="1" w:styleId="CDD119BE2A0C450D86A7B2A92187B342">
    <w:name w:val="CDD119BE2A0C450D86A7B2A92187B342"/>
    <w:rsid w:val="00CA34B0"/>
    <w:pPr>
      <w:spacing w:after="160" w:line="259" w:lineRule="auto"/>
    </w:pPr>
  </w:style>
  <w:style w:type="paragraph" w:customStyle="1" w:styleId="4457D7C5FF0D4BAC9D7253C558AE672D18">
    <w:name w:val="4457D7C5FF0D4BAC9D7253C558AE672D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8">
    <w:name w:val="E441C559B3254AAD98A095DD0CD14EF1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8">
    <w:name w:val="73849BD2BDA0426DBD71B3B6DBEE3FE6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6">
    <w:name w:val="8457E938F68D4C4ABA1A959AF87B82F2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8">
    <w:name w:val="C40994D093CD4726A70586A26096200C18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9">
    <w:name w:val="FFA6E2F985274E0C91701E06B283C83A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3">
    <w:name w:val="2B0CA6B85F6048B1A00F66D32FE59011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3">
    <w:name w:val="3AB997CE6232426CBDF44FBC265FC151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10">
    <w:name w:val="6E28A3B80EAB4B76A4BA532AADDF0793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3">
    <w:name w:val="8E722022272F4EB1882FD505C581A68C1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6">
    <w:name w:val="E729EC4F4585404C86483B47DC4705F1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10">
    <w:name w:val="21F6F5BDCFF54868AAA6A8460632F008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6">
    <w:name w:val="E25EF52948104EB5A171338615C7A328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6">
    <w:name w:val="B9BC1B2D5DA744ACBBB15A54611983F8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10">
    <w:name w:val="B05957C10A594F47841FE5270CDC90F6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6">
    <w:name w:val="7D5683CE6D114FB0A5B5F391BD912A54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6">
    <w:name w:val="F8B86A4FC18A4DEAA4235127CEA2D9BC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10">
    <w:name w:val="5DB739B787434F5A9CABD65F43619E0F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6">
    <w:name w:val="9611E59AC22649608F5D08C6D19D402A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6">
    <w:name w:val="112A6376C7914D6194F6B7A7179DB8C6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2">
    <w:name w:val="563F167F11E34D83866248ABC2E7F64B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2">
    <w:name w:val="FFF9B9D6FD9445B9AF0681E5B270D229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7">
    <w:name w:val="4F263AAD30F34ACE8ADC43E009BBD68C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7">
    <w:name w:val="8222E34310E94EF28CE62A9D74567D6E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5">
    <w:name w:val="38F46D7A50C44E0A8AB8BD78134E8CAC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5">
    <w:name w:val="B10E77B7328E442EB46D1DC1BF7835F8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5">
    <w:name w:val="C7CF2E41971849978E729AA5244C31BE15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DD119BE2A0C450D86A7B2A92187B3421">
    <w:name w:val="CDD119BE2A0C450D86A7B2A92187B342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45FBCB43A6E410880F29E090517B271">
    <w:name w:val="245FBCB43A6E410880F29E090517B271"/>
    <w:rsid w:val="00CA34B0"/>
    <w:pPr>
      <w:spacing w:after="160" w:line="259" w:lineRule="auto"/>
    </w:pPr>
  </w:style>
  <w:style w:type="paragraph" w:customStyle="1" w:styleId="4457D7C5FF0D4BAC9D7253C558AE672D19">
    <w:name w:val="4457D7C5FF0D4BAC9D7253C558AE672D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9">
    <w:name w:val="E441C559B3254AAD98A095DD0CD14EF1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9">
    <w:name w:val="73849BD2BDA0426DBD71B3B6DBEE3FE6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45FBCB43A6E410880F29E090517B2711">
    <w:name w:val="245FBCB43A6E410880F29E090517B27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7">
    <w:name w:val="8457E938F68D4C4ABA1A959AF87B82F2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9">
    <w:name w:val="C40994D093CD4726A70586A26096200C19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A6E2F985274E0C91701E06B283C83A10">
    <w:name w:val="FFA6E2F985274E0C91701E06B283C83A10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4">
    <w:name w:val="2B0CA6B85F6048B1A00F66D32FE59011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4">
    <w:name w:val="3AB997CE6232426CBDF44FBC265FC151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E28A3B80EAB4B76A4BA532AADDF079311">
    <w:name w:val="6E28A3B80EAB4B76A4BA532AADDF0793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4">
    <w:name w:val="8E722022272F4EB1882FD505C581A68C14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7">
    <w:name w:val="E729EC4F4585404C86483B47DC4705F1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1F6F5BDCFF54868AAA6A8460632F00811">
    <w:name w:val="21F6F5BDCFF54868AAA6A8460632F008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7">
    <w:name w:val="E25EF52948104EB5A171338615C7A328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7">
    <w:name w:val="B9BC1B2D5DA744ACBBB15A54611983F8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05957C10A594F47841FE5270CDC90F611">
    <w:name w:val="B05957C10A594F47841FE5270CDC90F6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7">
    <w:name w:val="7D5683CE6D114FB0A5B5F391BD912A54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7">
    <w:name w:val="F8B86A4FC18A4DEAA4235127CEA2D9BC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DB739B787434F5A9CABD65F43619E0F11">
    <w:name w:val="5DB739B787434F5A9CABD65F43619E0F11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7">
    <w:name w:val="9611E59AC22649608F5D08C6D19D402A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7">
    <w:name w:val="112A6376C7914D6194F6B7A7179DB8C617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63F167F11E34D83866248ABC2E7F64B3">
    <w:name w:val="563F167F11E34D83866248ABC2E7F64B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FF9B9D6FD9445B9AF0681E5B270D2293">
    <w:name w:val="FFF9B9D6FD9445B9AF0681E5B270D2293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6">
    <w:name w:val="C7CF2E41971849978E729AA5244C31BE16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DD119BE2A0C450D86A7B2A92187B3422">
    <w:name w:val="CDD119BE2A0C450D86A7B2A92187B3422"/>
    <w:rsid w:val="00CA34B0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D6BA110A82C4D40BFBB4990C3CD5272">
    <w:name w:val="FD6BA110A82C4D40BFBB4990C3CD5272"/>
    <w:rsid w:val="0071398E"/>
  </w:style>
  <w:style w:type="paragraph" w:customStyle="1" w:styleId="641671DF6E9B46E2806771281B6F4F76">
    <w:name w:val="641671DF6E9B46E2806771281B6F4F76"/>
    <w:rsid w:val="0071398E"/>
  </w:style>
  <w:style w:type="paragraph" w:customStyle="1" w:styleId="1C7CB2A637B340059E850FEE02769609">
    <w:name w:val="1C7CB2A637B340059E850FEE02769609"/>
    <w:rsid w:val="0071398E"/>
  </w:style>
  <w:style w:type="paragraph" w:customStyle="1" w:styleId="FFD5A84641C444778D649F7DE613FD4E">
    <w:name w:val="FFD5A84641C444778D649F7DE613FD4E"/>
    <w:rsid w:val="0071398E"/>
  </w:style>
  <w:style w:type="paragraph" w:customStyle="1" w:styleId="3EB3A7078EE147F18BD5E51874DA8D3D">
    <w:name w:val="3EB3A7078EE147F18BD5E51874DA8D3D"/>
    <w:rsid w:val="0071398E"/>
  </w:style>
  <w:style w:type="paragraph" w:customStyle="1" w:styleId="FF7A9898EE3A45629E37100A42076A97">
    <w:name w:val="FF7A9898EE3A45629E37100A42076A97"/>
    <w:rsid w:val="0071398E"/>
  </w:style>
  <w:style w:type="paragraph" w:customStyle="1" w:styleId="62B3C1F447C247D28DC35A46B430DC52">
    <w:name w:val="62B3C1F447C247D28DC35A46B430DC52"/>
    <w:rsid w:val="007139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CBC67-1C82-4651-903D-F8B419380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modello_ferie ATA .dotx</Template>
  <TotalTime>15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</cp:lastModifiedBy>
  <cp:revision>3</cp:revision>
  <cp:lastPrinted>2018-09-26T11:48:00Z</cp:lastPrinted>
  <dcterms:created xsi:type="dcterms:W3CDTF">2018-09-27T10:17:00Z</dcterms:created>
  <dcterms:modified xsi:type="dcterms:W3CDTF">2018-09-27T16:22:00Z</dcterms:modified>
</cp:coreProperties>
</file>