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7FE" w:rsidRPr="00E92536" w:rsidRDefault="009F47FE" w:rsidP="009F47FE">
      <w:pPr>
        <w:tabs>
          <w:tab w:val="left" w:pos="3686"/>
        </w:tabs>
        <w:ind w:left="6372" w:hanging="560"/>
        <w:rPr>
          <w:rFonts w:asciiTheme="minorHAnsi" w:hAnsiTheme="minorHAnsi" w:cstheme="minorHAnsi"/>
          <w:b/>
        </w:rPr>
      </w:pPr>
      <w:r w:rsidRPr="00E92536">
        <w:rPr>
          <w:rFonts w:asciiTheme="minorHAnsi" w:hAnsiTheme="minorHAnsi" w:cstheme="minorHAnsi"/>
          <w:b/>
        </w:rPr>
        <w:t>Alla Dirigente Scolastica</w:t>
      </w:r>
    </w:p>
    <w:p w:rsidR="009F47FE" w:rsidRPr="00E92536" w:rsidRDefault="009F47FE" w:rsidP="009F47FE">
      <w:pPr>
        <w:tabs>
          <w:tab w:val="left" w:pos="3686"/>
        </w:tabs>
        <w:rPr>
          <w:rFonts w:asciiTheme="minorHAnsi" w:hAnsiTheme="minorHAnsi" w:cstheme="minorHAnsi"/>
          <w:b/>
        </w:rPr>
      </w:pPr>
      <w:r w:rsidRPr="00E92536"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I.C. “VIA CENEDA”</w:t>
      </w:r>
    </w:p>
    <w:p w:rsidR="009F47FE" w:rsidRPr="00E92536" w:rsidRDefault="009F47FE" w:rsidP="00671DF5">
      <w:pPr>
        <w:tabs>
          <w:tab w:val="left" w:pos="3686"/>
        </w:tabs>
        <w:rPr>
          <w:rFonts w:asciiTheme="minorHAnsi" w:hAnsiTheme="minorHAnsi" w:cstheme="minorHAnsi"/>
          <w:b/>
          <w:u w:val="single"/>
        </w:rPr>
      </w:pPr>
      <w:r w:rsidRPr="00E92536"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</w:t>
      </w:r>
      <w:r w:rsidR="00671DF5" w:rsidRPr="00E92536">
        <w:rPr>
          <w:rFonts w:asciiTheme="minorHAnsi" w:hAnsiTheme="minorHAnsi" w:cstheme="minorHAnsi"/>
          <w:b/>
          <w:u w:val="single"/>
        </w:rPr>
        <w:t>SEDE</w:t>
      </w:r>
    </w:p>
    <w:p w:rsidR="00106AF4" w:rsidRDefault="00106AF4" w:rsidP="009F47FE">
      <w:pPr>
        <w:tabs>
          <w:tab w:val="left" w:pos="3686"/>
        </w:tabs>
        <w:rPr>
          <w:rFonts w:asciiTheme="minorHAnsi" w:hAnsiTheme="minorHAnsi" w:cstheme="minorHAnsi"/>
          <w:u w:val="single"/>
        </w:rPr>
      </w:pPr>
    </w:p>
    <w:p w:rsidR="00167CE5" w:rsidRPr="00DC7669" w:rsidRDefault="00167CE5" w:rsidP="009F47FE">
      <w:pPr>
        <w:tabs>
          <w:tab w:val="left" w:pos="3686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u w:val="single"/>
        </w:rPr>
        <w:t>OGGETTO</w:t>
      </w:r>
      <w:r w:rsidRPr="00DC7669">
        <w:rPr>
          <w:rFonts w:asciiTheme="minorHAnsi" w:hAnsiTheme="minorHAnsi" w:cstheme="minorHAnsi"/>
        </w:rPr>
        <w:t xml:space="preserve">: </w:t>
      </w:r>
      <w:r w:rsidR="00DC7669" w:rsidRPr="00DC7669">
        <w:rPr>
          <w:rFonts w:asciiTheme="minorHAnsi" w:hAnsiTheme="minorHAnsi" w:cstheme="minorHAnsi"/>
        </w:rPr>
        <w:t xml:space="preserve">Richiesta </w:t>
      </w:r>
      <w:r w:rsidR="00106AF4">
        <w:rPr>
          <w:rFonts w:asciiTheme="minorHAnsi" w:hAnsiTheme="minorHAnsi" w:cstheme="minorHAnsi"/>
        </w:rPr>
        <w:t xml:space="preserve">di </w:t>
      </w:r>
      <w:r w:rsidR="00DC7669" w:rsidRPr="00DC7669">
        <w:rPr>
          <w:rFonts w:asciiTheme="minorHAnsi" w:hAnsiTheme="minorHAnsi" w:cstheme="minorHAnsi"/>
        </w:rPr>
        <w:t>ferie/festività soppress</w:t>
      </w:r>
      <w:r w:rsidR="00106AF4">
        <w:rPr>
          <w:rFonts w:asciiTheme="minorHAnsi" w:hAnsiTheme="minorHAnsi" w:cstheme="minorHAnsi"/>
        </w:rPr>
        <w:t>e</w:t>
      </w:r>
      <w:r w:rsidR="00DC7669" w:rsidRPr="00DC7669">
        <w:rPr>
          <w:rFonts w:asciiTheme="minorHAnsi" w:hAnsiTheme="minorHAnsi" w:cstheme="minorHAnsi"/>
        </w:rPr>
        <w:t>/riposo compensativo</w:t>
      </w:r>
      <w:r w:rsidR="007A5463">
        <w:rPr>
          <w:rFonts w:asciiTheme="minorHAnsi" w:hAnsiTheme="minorHAnsi" w:cstheme="minorHAnsi"/>
        </w:rPr>
        <w:t xml:space="preserve"> </w:t>
      </w:r>
    </w:p>
    <w:p w:rsidR="00637FBE" w:rsidRDefault="00637FBE" w:rsidP="009F47FE">
      <w:pPr>
        <w:tabs>
          <w:tab w:val="left" w:pos="3686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9F47FE" w:rsidRPr="00FD0EDD" w:rsidRDefault="009F47FE" w:rsidP="00167CE5">
      <w:pPr>
        <w:tabs>
          <w:tab w:val="left" w:pos="3686"/>
        </w:tabs>
        <w:spacing w:line="360" w:lineRule="auto"/>
        <w:rPr>
          <w:rFonts w:asciiTheme="minorHAnsi" w:hAnsiTheme="minorHAnsi" w:cstheme="minorHAnsi"/>
        </w:rPr>
      </w:pPr>
      <w:r w:rsidRPr="00FD0EDD">
        <w:rPr>
          <w:rFonts w:asciiTheme="minorHAnsi" w:hAnsiTheme="minorHAnsi" w:cstheme="minorHAnsi"/>
        </w:rPr>
        <w:t xml:space="preserve">Il/La sottoscritto/a </w:t>
      </w:r>
      <w:r w:rsidRPr="00114FDB">
        <w:rPr>
          <w:rFonts w:asciiTheme="minorHAnsi" w:hAnsiTheme="minorHAnsi" w:cstheme="minorHAnsi"/>
        </w:rPr>
        <w:t>:</w:t>
      </w:r>
      <w:r w:rsidR="00443B66" w:rsidRPr="00114FDB">
        <w:rPr>
          <w:rFonts w:asciiTheme="minorHAnsi" w:hAnsiTheme="minorHAnsi" w:cstheme="minorHAnsi"/>
        </w:rPr>
        <w:t xml:space="preserve"> </w:t>
      </w:r>
      <w:r w:rsidR="00B3068F" w:rsidRPr="00114FDB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134067152"/>
          <w:placeholder>
            <w:docPart w:val="4457D7C5FF0D4BAC9D7253C558AE672D"/>
          </w:placeholder>
          <w:showingPlcHdr/>
        </w:sdtPr>
        <w:sdtEndPr/>
        <w:sdtContent>
          <w:bookmarkStart w:id="0" w:name="_GoBack"/>
          <w:r w:rsidR="00CE64EA" w:rsidRPr="00114FDB">
            <w:rPr>
              <w:rStyle w:val="Testosegnaposto"/>
              <w:rFonts w:asciiTheme="minorHAnsi" w:hAnsiTheme="minorHAnsi" w:cstheme="minorHAnsi"/>
              <w:b/>
            </w:rPr>
            <w:t>digitare qui Cognome.</w:t>
          </w:r>
          <w:bookmarkEnd w:id="0"/>
        </w:sdtContent>
      </w:sdt>
      <w:r w:rsidR="00FD0EDD" w:rsidRPr="00114FDB">
        <w:rPr>
          <w:rFonts w:asciiTheme="minorHAnsi" w:hAnsiTheme="minorHAnsi" w:cstheme="minorHAnsi"/>
          <w:b/>
        </w:rPr>
        <w:t xml:space="preserve">  </w:t>
      </w:r>
      <w:r w:rsidR="00B3068F" w:rsidRPr="00114FDB">
        <w:rPr>
          <w:rFonts w:asciiTheme="minorHAnsi" w:hAnsiTheme="minorHAnsi" w:cstheme="minorHAnsi"/>
          <w:b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-1522071668"/>
          <w:placeholder>
            <w:docPart w:val="E441C559B3254AAD98A095DD0CD14EF1"/>
          </w:placeholder>
          <w:showingPlcHdr/>
        </w:sdtPr>
        <w:sdtEndPr/>
        <w:sdtContent>
          <w:r w:rsidR="00B3068F" w:rsidRPr="00114FDB">
            <w:rPr>
              <w:rStyle w:val="Testosegnaposto"/>
              <w:rFonts w:asciiTheme="minorHAnsi" w:hAnsiTheme="minorHAnsi" w:cstheme="minorHAnsi"/>
              <w:b/>
            </w:rPr>
            <w:t>digitare qui Nome</w:t>
          </w:r>
          <w:r w:rsidR="002020AF" w:rsidRPr="00114FDB">
            <w:rPr>
              <w:rStyle w:val="Testosegnaposto"/>
              <w:rFonts w:asciiTheme="minorHAnsi" w:hAnsiTheme="minorHAnsi" w:cstheme="minorHAnsi"/>
              <w:b/>
            </w:rPr>
            <w:t>.</w:t>
          </w:r>
        </w:sdtContent>
      </w:sdt>
    </w:p>
    <w:p w:rsidR="003C2462" w:rsidRDefault="00FD0EDD" w:rsidP="00167CE5">
      <w:pPr>
        <w:spacing w:line="360" w:lineRule="auto"/>
        <w:rPr>
          <w:rFonts w:asciiTheme="minorHAnsi" w:hAnsiTheme="minorHAnsi" w:cstheme="minorHAnsi"/>
        </w:rPr>
      </w:pPr>
      <w:r w:rsidRPr="00FD0EDD">
        <w:rPr>
          <w:rFonts w:asciiTheme="minorHAnsi" w:hAnsiTheme="minorHAnsi" w:cstheme="minorHAnsi"/>
        </w:rPr>
        <w:t>i</w:t>
      </w:r>
      <w:r w:rsidR="009C4152" w:rsidRPr="00FD0EDD">
        <w:rPr>
          <w:rFonts w:asciiTheme="minorHAnsi" w:hAnsiTheme="minorHAnsi" w:cstheme="minorHAnsi"/>
        </w:rPr>
        <w:t xml:space="preserve">n servizio presso il Plesso </w:t>
      </w:r>
      <w:sdt>
        <w:sdtPr>
          <w:rPr>
            <w:rFonts w:asciiTheme="minorHAnsi" w:hAnsiTheme="minorHAnsi" w:cstheme="minorHAnsi"/>
          </w:rPr>
          <w:id w:val="1843665573"/>
          <w:placeholder>
            <w:docPart w:val="73849BD2BDA0426DBD71B3B6DBEE3FE6"/>
          </w:placeholder>
          <w:showingPlcHdr/>
          <w:comboBox>
            <w:listItem w:displayText="&quot;Ceneda&quot;" w:value="&quot;Ceneda&quot;"/>
            <w:listItem w:displayText="&quot;Bobbio&quot;" w:value="&quot;Bobbio&quot;"/>
            <w:listItem w:displayText="&quot;Camilla&quot;" w:value="&quot;Camilla&quot;"/>
            <w:listItem w:displayText="&quot;Lorenzo Cuneo&quot;" w:value="&quot;Lorenzo Cuneo&quot;"/>
            <w:listItem w:displayText="&quot;Mondovì&quot;" w:value="&quot;Mondovì&quot;"/>
          </w:comboBox>
        </w:sdtPr>
        <w:sdtEndPr/>
        <w:sdtContent>
          <w:r w:rsidR="00BB6A7C" w:rsidRPr="002020AF">
            <w:rPr>
              <w:rStyle w:val="Testosegnaposto"/>
              <w:rFonts w:asciiTheme="minorHAnsi" w:hAnsiTheme="minorHAnsi" w:cstheme="minorHAnsi"/>
              <w:sz w:val="16"/>
              <w:szCs w:val="16"/>
            </w:rPr>
            <w:t>Scegli Plesso</w:t>
          </w:r>
          <w:r w:rsidR="002020AF">
            <w:rPr>
              <w:rFonts w:asciiTheme="minorHAnsi" w:hAnsiTheme="minorHAnsi" w:cstheme="minorHAnsi"/>
            </w:rPr>
            <w:t>.</w:t>
          </w:r>
        </w:sdtContent>
      </w:sdt>
      <w:r w:rsidR="00BB6A7C" w:rsidRPr="00FD0EDD">
        <w:rPr>
          <w:rFonts w:asciiTheme="minorHAnsi" w:hAnsiTheme="minorHAnsi" w:cstheme="minorHAnsi"/>
        </w:rPr>
        <w:t xml:space="preserve"> </w:t>
      </w:r>
      <w:r w:rsidRPr="00FD0EDD">
        <w:rPr>
          <w:rFonts w:asciiTheme="minorHAnsi" w:hAnsiTheme="minorHAnsi" w:cstheme="minorHAnsi"/>
        </w:rPr>
        <w:t xml:space="preserve"> di </w:t>
      </w:r>
      <w:r w:rsidR="002020AF">
        <w:rPr>
          <w:rFonts w:asciiTheme="minorHAnsi" w:hAnsiTheme="minorHAnsi" w:cstheme="minorHAnsi"/>
        </w:rPr>
        <w:t>Codesto Istituto C</w:t>
      </w:r>
      <w:r w:rsidRPr="00FD0EDD">
        <w:rPr>
          <w:rFonts w:asciiTheme="minorHAnsi" w:hAnsiTheme="minorHAnsi" w:cstheme="minorHAnsi"/>
        </w:rPr>
        <w:t>omprensivo</w:t>
      </w:r>
    </w:p>
    <w:p w:rsidR="004858B4" w:rsidRDefault="003C2462" w:rsidP="00167CE5">
      <w:pPr>
        <w:spacing w:line="360" w:lineRule="auto"/>
        <w:rPr>
          <w:rFonts w:asciiTheme="minorHAnsi" w:hAnsiTheme="minorHAnsi" w:cstheme="minorHAnsi"/>
        </w:rPr>
      </w:pPr>
      <w:r w:rsidRPr="003C246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in qualità di  </w:t>
      </w:r>
      <w:sdt>
        <w:sdtPr>
          <w:rPr>
            <w:rFonts w:asciiTheme="minorHAnsi" w:hAnsiTheme="minorHAnsi" w:cstheme="minorHAnsi"/>
            <w:b/>
          </w:rPr>
          <w:id w:val="-340402274"/>
          <w:placeholder>
            <w:docPart w:val="2C7B7E87BA2341A19FF5A22E769BCD4B"/>
          </w:placeholder>
          <w:showingPlcHdr/>
          <w:comboBox>
            <w:listItem w:value="Scegliere un elemento."/>
            <w:listItem w:displayText="Assistente Amministrativo" w:value="Assistente Amministrativo"/>
            <w:listItem w:displayText="Collaboratore Scolastico" w:value="Collaboratore Scolastico"/>
            <w:listItem w:displayText="D.S.G.A." w:value="D.S.G.A."/>
          </w:comboBox>
        </w:sdtPr>
        <w:sdtEndPr/>
        <w:sdtContent>
          <w:r w:rsidRPr="00E45C8D">
            <w:rPr>
              <w:rStyle w:val="Testosegnaposto"/>
              <w:rFonts w:asciiTheme="minorHAnsi" w:hAnsiTheme="minorHAnsi" w:cstheme="minorHAnsi"/>
              <w:b/>
            </w:rPr>
            <w:t>Scegli un elemento</w:t>
          </w:r>
          <w:r w:rsidRPr="00E45C8D">
            <w:rPr>
              <w:rStyle w:val="Testosegnaposto"/>
              <w:b/>
            </w:rPr>
            <w:t>.</w:t>
          </w:r>
        </w:sdtContent>
      </w:sdt>
      <w:r>
        <w:rPr>
          <w:rFonts w:asciiTheme="minorHAnsi" w:hAnsiTheme="minorHAnsi" w:cstheme="minorHAnsi"/>
        </w:rPr>
        <w:t xml:space="preserve"> con contratto a tempo  </w:t>
      </w:r>
      <w:sdt>
        <w:sdtPr>
          <w:rPr>
            <w:rFonts w:asciiTheme="minorHAnsi" w:hAnsiTheme="minorHAnsi" w:cstheme="minorHAnsi"/>
          </w:rPr>
          <w:id w:val="-926495521"/>
          <w:placeholder>
            <w:docPart w:val="8457E938F68D4C4ABA1A959AF87B82F2"/>
          </w:placeholder>
          <w:showingPlcHdr/>
          <w:comboBox>
            <w:listItem w:value="Scegliere un elemento."/>
            <w:listItem w:displayText="indeterminato" w:value="indeterminato"/>
            <w:listItem w:displayText="determinato" w:value="determinato"/>
          </w:comboBox>
        </w:sdtPr>
        <w:sdtEndPr/>
        <w:sdtContent>
          <w:r w:rsidRPr="003C2462">
            <w:rPr>
              <w:rStyle w:val="Testosegnaposto"/>
              <w:rFonts w:asciiTheme="minorHAnsi" w:hAnsiTheme="minorHAnsi" w:cstheme="minorHAnsi"/>
            </w:rPr>
            <w:t>Scegliere un elemento.</w:t>
          </w:r>
        </w:sdtContent>
      </w:sdt>
    </w:p>
    <w:p w:rsidR="00C155E7" w:rsidRPr="00CE64EA" w:rsidRDefault="00C155E7" w:rsidP="00C155E7">
      <w:pPr>
        <w:spacing w:line="360" w:lineRule="auto"/>
        <w:jc w:val="center"/>
        <w:rPr>
          <w:rFonts w:ascii="Calibri" w:hAnsi="Calibri" w:cs="Calibri"/>
          <w:b/>
          <w:sz w:val="36"/>
          <w:szCs w:val="36"/>
        </w:rPr>
      </w:pPr>
      <w:r w:rsidRPr="00CE64EA">
        <w:rPr>
          <w:rFonts w:ascii="Calibri" w:hAnsi="Calibri" w:cs="Calibri"/>
          <w:b/>
          <w:sz w:val="36"/>
          <w:szCs w:val="36"/>
        </w:rPr>
        <w:t>CHIEDE</w:t>
      </w:r>
    </w:p>
    <w:p w:rsidR="00C155E7" w:rsidRPr="00FD0EDD" w:rsidRDefault="00C155E7" w:rsidP="00C155E7">
      <w:pPr>
        <w:spacing w:line="360" w:lineRule="auto"/>
        <w:jc w:val="both"/>
        <w:rPr>
          <w:rFonts w:ascii="Calibri" w:hAnsi="Calibri" w:cs="Calibri"/>
        </w:rPr>
      </w:pPr>
      <w:r w:rsidRPr="00FD0EDD">
        <w:rPr>
          <w:rFonts w:ascii="Calibri" w:hAnsi="Calibri" w:cs="Calibri"/>
        </w:rPr>
        <w:t xml:space="preserve">di poter fruire </w:t>
      </w:r>
      <w:r>
        <w:rPr>
          <w:rFonts w:ascii="Calibri" w:hAnsi="Calibri" w:cs="Calibri"/>
        </w:rPr>
        <w:t xml:space="preserve">un totale </w:t>
      </w:r>
      <w:r w:rsidRPr="00FD0EDD">
        <w:rPr>
          <w:rFonts w:ascii="Calibri" w:hAnsi="Calibri" w:cs="Calibri"/>
        </w:rPr>
        <w:t xml:space="preserve">di n. </w:t>
      </w:r>
      <w:sdt>
        <w:sdtPr>
          <w:rPr>
            <w:rFonts w:ascii="Calibri" w:hAnsi="Calibri" w:cs="Calibri"/>
          </w:rPr>
          <w:id w:val="1347906478"/>
          <w:placeholder>
            <w:docPart w:val="C6670801DF75449E92C0281AECFF5C8D"/>
          </w:placeholder>
          <w:showingPlcHdr/>
          <w:text/>
        </w:sdtPr>
        <w:sdtEndPr/>
        <w:sdtContent>
          <w:r w:rsidRPr="00F00F1B">
            <w:rPr>
              <w:rStyle w:val="Testosegnaposto"/>
              <w:rFonts w:asciiTheme="minorHAnsi" w:hAnsiTheme="minorHAnsi" w:cstheme="minorHAnsi"/>
              <w:b/>
            </w:rPr>
            <w:t>immettere numero totale dei giorni.</w:t>
          </w:r>
        </w:sdtContent>
      </w:sdt>
      <w:r>
        <w:rPr>
          <w:rFonts w:ascii="Calibri" w:hAnsi="Calibri" w:cs="Calibri"/>
        </w:rPr>
        <w:t xml:space="preserve">  giorni di:</w:t>
      </w:r>
    </w:p>
    <w:p w:rsidR="00C155E7" w:rsidRPr="00F66DF6" w:rsidRDefault="00A80643" w:rsidP="00C155E7">
      <w:pPr>
        <w:tabs>
          <w:tab w:val="left" w:pos="2410"/>
          <w:tab w:val="left" w:pos="2552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sdt>
        <w:sdtPr>
          <w:rPr>
            <w:rFonts w:asciiTheme="minorHAnsi" w:hAnsiTheme="minorHAnsi" w:cstheme="minorHAnsi"/>
          </w:rPr>
          <w:id w:val="120424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55E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155E7">
        <w:rPr>
          <w:rFonts w:asciiTheme="minorHAnsi" w:hAnsiTheme="minorHAnsi" w:cstheme="minorHAnsi"/>
        </w:rPr>
        <w:t xml:space="preserve"> </w:t>
      </w:r>
      <w:r w:rsidR="00C155E7" w:rsidRPr="00AD4636">
        <w:rPr>
          <w:rFonts w:asciiTheme="minorHAnsi" w:hAnsiTheme="minorHAnsi" w:cstheme="minorHAnsi"/>
        </w:rPr>
        <w:t xml:space="preserve">FERIE </w:t>
      </w:r>
      <w:r w:rsidR="00C155E7">
        <w:rPr>
          <w:rFonts w:asciiTheme="minorHAnsi" w:hAnsiTheme="minorHAnsi" w:cstheme="minorHAnsi"/>
        </w:rPr>
        <w:t xml:space="preserve">a.s. in corso       </w:t>
      </w:r>
      <w:r w:rsidR="00C155E7" w:rsidRPr="00F66DF6">
        <w:rPr>
          <w:rFonts w:asciiTheme="minorHAnsi" w:hAnsiTheme="minorHAnsi" w:cstheme="minorHAnsi"/>
          <w:sz w:val="20"/>
          <w:szCs w:val="20"/>
        </w:rPr>
        <w:t xml:space="preserve">gg. </w:t>
      </w:r>
      <w:sdt>
        <w:sdtPr>
          <w:rPr>
            <w:rFonts w:asciiTheme="minorHAnsi" w:hAnsiTheme="minorHAnsi" w:cstheme="minorHAnsi"/>
            <w:sz w:val="20"/>
            <w:szCs w:val="20"/>
          </w:rPr>
          <w:id w:val="-1226213315"/>
          <w:placeholder>
            <w:docPart w:val="08E1465F445144D1B802AB75AA3E3BF9"/>
          </w:placeholder>
          <w:showingPlcHdr/>
          <w:dropDownList>
            <w:listItem w:value="Scegliere un elemento.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</w:dropDownList>
        </w:sdtPr>
        <w:sdtEndPr/>
        <w:sdtContent>
          <w:r w:rsidR="00C155E7" w:rsidRPr="00F66DF6">
            <w:rPr>
              <w:rFonts w:asciiTheme="minorHAnsi" w:hAnsiTheme="minorHAnsi" w:cstheme="minorHAnsi"/>
              <w:b/>
              <w:sz w:val="20"/>
              <w:szCs w:val="20"/>
            </w:rPr>
            <w:t>scegli n° giorni</w:t>
          </w:r>
        </w:sdtContent>
      </w:sdt>
      <w:r w:rsidR="00C155E7" w:rsidRPr="00F66DF6">
        <w:rPr>
          <w:rFonts w:asciiTheme="minorHAnsi" w:hAnsiTheme="minorHAnsi" w:cstheme="minorHAnsi"/>
          <w:sz w:val="20"/>
          <w:szCs w:val="20"/>
        </w:rPr>
        <w:t xml:space="preserve"> dal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541336022"/>
          <w:placeholder>
            <w:docPart w:val="DF3920A8B8CA4ED48EF0E46DB915E020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C155E7"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inizio.</w:t>
          </w:r>
        </w:sdtContent>
      </w:sdt>
      <w:r w:rsidR="00C155E7" w:rsidRPr="00F66DF6">
        <w:rPr>
          <w:rFonts w:asciiTheme="minorHAnsi" w:hAnsiTheme="minorHAnsi" w:cstheme="minorHAnsi"/>
          <w:sz w:val="20"/>
          <w:szCs w:val="20"/>
        </w:rPr>
        <w:t xml:space="preserve">  al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1573769986"/>
          <w:placeholder>
            <w:docPart w:val="85DF63F048644FB6A7C0EAD9CEEF4D9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C155E7"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fine.</w:t>
          </w:r>
        </w:sdtContent>
      </w:sdt>
    </w:p>
    <w:p w:rsidR="00C155E7" w:rsidRPr="00F66DF6" w:rsidRDefault="00C155E7" w:rsidP="00C155E7">
      <w:pPr>
        <w:jc w:val="both"/>
        <w:rPr>
          <w:rFonts w:asciiTheme="minorHAnsi" w:hAnsiTheme="minorHAnsi" w:cstheme="minorHAnsi"/>
          <w:sz w:val="20"/>
          <w:szCs w:val="20"/>
        </w:rPr>
      </w:pPr>
      <w:r w:rsidRPr="00F66DF6">
        <w:rPr>
          <w:rFonts w:asciiTheme="minorHAnsi" w:hAnsiTheme="minorHAnsi" w:cstheme="minorHAnsi"/>
          <w:sz w:val="20"/>
          <w:szCs w:val="20"/>
        </w:rPr>
        <w:t xml:space="preserve">       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       </w:t>
      </w:r>
      <w:r w:rsidRPr="00F66DF6">
        <w:rPr>
          <w:rFonts w:asciiTheme="minorHAnsi" w:hAnsiTheme="minorHAnsi" w:cstheme="minorHAnsi"/>
          <w:sz w:val="20"/>
          <w:szCs w:val="20"/>
        </w:rPr>
        <w:t xml:space="preserve">gg. </w:t>
      </w:r>
      <w:sdt>
        <w:sdtPr>
          <w:rPr>
            <w:rFonts w:asciiTheme="minorHAnsi" w:hAnsiTheme="minorHAnsi" w:cstheme="minorHAnsi"/>
            <w:sz w:val="20"/>
            <w:szCs w:val="20"/>
          </w:rPr>
          <w:id w:val="-2118283464"/>
          <w:placeholder>
            <w:docPart w:val="DD3C4368AB7E4AC3A69C6EE98F575881"/>
          </w:placeholder>
          <w:showingPlcHdr/>
          <w:dropDownList>
            <w:listItem w:value="Scegliere un elemento.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</w:dropDownList>
        </w:sdtPr>
        <w:sdtEndPr/>
        <w:sdtContent>
          <w:r w:rsidRPr="00F66DF6">
            <w:rPr>
              <w:rFonts w:asciiTheme="minorHAnsi" w:hAnsiTheme="minorHAnsi" w:cstheme="minorHAnsi"/>
              <w:b/>
              <w:sz w:val="20"/>
              <w:szCs w:val="20"/>
            </w:rPr>
            <w:t>scegli n° giorni.</w:t>
          </w:r>
        </w:sdtContent>
      </w:sdt>
      <w:r w:rsidRPr="00F66DF6">
        <w:rPr>
          <w:rFonts w:asciiTheme="minorHAnsi" w:hAnsiTheme="minorHAnsi" w:cstheme="minorHAnsi"/>
          <w:sz w:val="20"/>
          <w:szCs w:val="20"/>
        </w:rPr>
        <w:t xml:space="preserve"> dal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1290509963"/>
          <w:placeholder>
            <w:docPart w:val="7156486319FB48B9AB6FA59E16519DC8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inizio.</w:t>
          </w:r>
        </w:sdtContent>
      </w:sdt>
      <w:r w:rsidRPr="00F66DF6">
        <w:rPr>
          <w:rFonts w:asciiTheme="minorHAnsi" w:hAnsiTheme="minorHAnsi" w:cstheme="minorHAnsi"/>
          <w:sz w:val="20"/>
          <w:szCs w:val="20"/>
        </w:rPr>
        <w:t xml:space="preserve">  al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1914048474"/>
          <w:placeholder>
            <w:docPart w:val="78211D3DB4DE4916B95D24409DC7C2ED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fine.</w:t>
          </w:r>
        </w:sdtContent>
      </w:sdt>
    </w:p>
    <w:p w:rsidR="00C155E7" w:rsidRPr="00F66DF6" w:rsidRDefault="00C155E7" w:rsidP="00C155E7">
      <w:pPr>
        <w:jc w:val="both"/>
        <w:rPr>
          <w:rFonts w:asciiTheme="minorHAnsi" w:hAnsiTheme="minorHAnsi" w:cstheme="minorHAnsi"/>
          <w:sz w:val="20"/>
          <w:szCs w:val="20"/>
        </w:rPr>
      </w:pPr>
      <w:r w:rsidRPr="00F66DF6">
        <w:rPr>
          <w:rFonts w:asciiTheme="minorHAnsi" w:hAnsiTheme="minorHAnsi" w:cstheme="minorHAnsi"/>
          <w:sz w:val="20"/>
          <w:szCs w:val="20"/>
        </w:rPr>
        <w:t xml:space="preserve">       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       </w:t>
      </w:r>
      <w:r w:rsidRPr="00F66DF6">
        <w:rPr>
          <w:rFonts w:asciiTheme="minorHAnsi" w:hAnsiTheme="minorHAnsi" w:cstheme="minorHAnsi"/>
          <w:sz w:val="20"/>
          <w:szCs w:val="20"/>
        </w:rPr>
        <w:t xml:space="preserve">gg. </w:t>
      </w:r>
      <w:sdt>
        <w:sdtPr>
          <w:rPr>
            <w:rFonts w:asciiTheme="minorHAnsi" w:hAnsiTheme="minorHAnsi" w:cstheme="minorHAnsi"/>
            <w:sz w:val="20"/>
            <w:szCs w:val="20"/>
          </w:rPr>
          <w:id w:val="-1727057736"/>
          <w:placeholder>
            <w:docPart w:val="2B8B4AC0150E4987BDB9C5CEB3739A2C"/>
          </w:placeholder>
          <w:showingPlcHdr/>
          <w:dropDownList>
            <w:listItem w:value="Scegliere un elemento.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</w:dropDownList>
        </w:sdtPr>
        <w:sdtEndPr/>
        <w:sdtContent>
          <w:r w:rsidRPr="00F66DF6">
            <w:rPr>
              <w:rFonts w:asciiTheme="minorHAnsi" w:hAnsiTheme="minorHAnsi" w:cstheme="minorHAnsi"/>
              <w:b/>
              <w:sz w:val="20"/>
              <w:szCs w:val="20"/>
            </w:rPr>
            <w:t>scegli n° giorni.</w:t>
          </w:r>
        </w:sdtContent>
      </w:sdt>
      <w:r w:rsidRPr="00F66DF6">
        <w:rPr>
          <w:rFonts w:asciiTheme="minorHAnsi" w:hAnsiTheme="minorHAnsi" w:cstheme="minorHAnsi"/>
          <w:sz w:val="20"/>
          <w:szCs w:val="20"/>
        </w:rPr>
        <w:t xml:space="preserve">  dal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130448746"/>
          <w:placeholder>
            <w:docPart w:val="8218D4173E294FFD91C2B580F8F6CC84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inizio.</w:t>
          </w:r>
        </w:sdtContent>
      </w:sdt>
      <w:r w:rsidRPr="00F66DF6">
        <w:rPr>
          <w:rFonts w:asciiTheme="minorHAnsi" w:hAnsiTheme="minorHAnsi" w:cstheme="minorHAnsi"/>
          <w:sz w:val="20"/>
          <w:szCs w:val="20"/>
        </w:rPr>
        <w:t xml:space="preserve">  al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1246498125"/>
          <w:placeholder>
            <w:docPart w:val="1F76FA71165941C68D5F8540262805A9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fine.</w:t>
          </w:r>
        </w:sdtContent>
      </w:sdt>
    </w:p>
    <w:p w:rsidR="00C155E7" w:rsidRPr="00F66DF6" w:rsidRDefault="00C155E7" w:rsidP="00C155E7">
      <w:pPr>
        <w:jc w:val="both"/>
        <w:rPr>
          <w:rFonts w:asciiTheme="minorHAnsi" w:hAnsiTheme="minorHAnsi" w:cstheme="minorHAnsi"/>
          <w:sz w:val="20"/>
          <w:szCs w:val="20"/>
        </w:rPr>
      </w:pPr>
      <w:r w:rsidRPr="00F66DF6">
        <w:rPr>
          <w:rFonts w:asciiTheme="minorHAnsi" w:hAnsiTheme="minorHAnsi" w:cstheme="minorHAnsi"/>
          <w:sz w:val="20"/>
          <w:szCs w:val="20"/>
        </w:rPr>
        <w:t xml:space="preserve">       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       </w:t>
      </w:r>
      <w:r w:rsidRPr="00F66DF6">
        <w:rPr>
          <w:rFonts w:asciiTheme="minorHAnsi" w:hAnsiTheme="minorHAnsi" w:cstheme="minorHAnsi"/>
          <w:sz w:val="20"/>
          <w:szCs w:val="20"/>
        </w:rPr>
        <w:t xml:space="preserve">gg. </w:t>
      </w:r>
      <w:sdt>
        <w:sdtPr>
          <w:rPr>
            <w:rFonts w:asciiTheme="minorHAnsi" w:hAnsiTheme="minorHAnsi" w:cstheme="minorHAnsi"/>
            <w:sz w:val="20"/>
            <w:szCs w:val="20"/>
          </w:rPr>
          <w:id w:val="-42679184"/>
          <w:placeholder>
            <w:docPart w:val="F5430FBD75A647BF92294F2E64791099"/>
          </w:placeholder>
          <w:showingPlcHdr/>
          <w:dropDownList>
            <w:listItem w:value="Scegliere un elemento.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</w:dropDownList>
        </w:sdtPr>
        <w:sdtEndPr/>
        <w:sdtContent>
          <w:r w:rsidRPr="00F66DF6">
            <w:rPr>
              <w:rFonts w:asciiTheme="minorHAnsi" w:hAnsiTheme="minorHAnsi" w:cstheme="minorHAnsi"/>
              <w:b/>
              <w:sz w:val="20"/>
              <w:szCs w:val="20"/>
            </w:rPr>
            <w:t>scegli n° giorni.</w:t>
          </w:r>
        </w:sdtContent>
      </w:sdt>
      <w:r w:rsidRPr="00F66DF6">
        <w:rPr>
          <w:rFonts w:asciiTheme="minorHAnsi" w:hAnsiTheme="minorHAnsi" w:cstheme="minorHAnsi"/>
          <w:sz w:val="20"/>
          <w:szCs w:val="20"/>
        </w:rPr>
        <w:t xml:space="preserve">  dal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113409841"/>
          <w:placeholder>
            <w:docPart w:val="65CD596CCE8A457FB8BC65EB28099000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inizio.</w:t>
          </w:r>
        </w:sdtContent>
      </w:sdt>
      <w:r w:rsidRPr="00F66DF6">
        <w:rPr>
          <w:rFonts w:asciiTheme="minorHAnsi" w:hAnsiTheme="minorHAnsi" w:cstheme="minorHAnsi"/>
          <w:sz w:val="20"/>
          <w:szCs w:val="20"/>
        </w:rPr>
        <w:t xml:space="preserve">  al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409003755"/>
          <w:placeholder>
            <w:docPart w:val="5915FC85D74344E1A0348FF554A6A8FF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fine.</w:t>
          </w:r>
        </w:sdtContent>
      </w:sdt>
    </w:p>
    <w:p w:rsidR="00C155E7" w:rsidRPr="00F66DF6" w:rsidRDefault="00C155E7" w:rsidP="009154D2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66DF6">
        <w:rPr>
          <w:rFonts w:asciiTheme="minorHAnsi" w:hAnsiTheme="minorHAnsi" w:cstheme="minorHAnsi"/>
          <w:sz w:val="20"/>
          <w:szCs w:val="20"/>
        </w:rPr>
        <w:t xml:space="preserve">       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       </w:t>
      </w:r>
      <w:r w:rsidRPr="00F66DF6">
        <w:rPr>
          <w:rFonts w:asciiTheme="minorHAnsi" w:hAnsiTheme="minorHAnsi" w:cstheme="minorHAnsi"/>
          <w:sz w:val="20"/>
          <w:szCs w:val="20"/>
        </w:rPr>
        <w:t xml:space="preserve">gg. </w:t>
      </w:r>
      <w:sdt>
        <w:sdtPr>
          <w:rPr>
            <w:rFonts w:asciiTheme="minorHAnsi" w:hAnsiTheme="minorHAnsi" w:cstheme="minorHAnsi"/>
            <w:sz w:val="20"/>
            <w:szCs w:val="20"/>
          </w:rPr>
          <w:id w:val="-141043809"/>
          <w:placeholder>
            <w:docPart w:val="F24E4632DA8F4C4DB398F5006C5C8A61"/>
          </w:placeholder>
          <w:showingPlcHdr/>
          <w:dropDownList>
            <w:listItem w:value="Scegliere un elemento.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</w:dropDownList>
        </w:sdtPr>
        <w:sdtEndPr/>
        <w:sdtContent>
          <w:r w:rsidRPr="00F66DF6">
            <w:rPr>
              <w:rFonts w:asciiTheme="minorHAnsi" w:hAnsiTheme="minorHAnsi" w:cstheme="minorHAnsi"/>
              <w:b/>
              <w:sz w:val="20"/>
              <w:szCs w:val="20"/>
            </w:rPr>
            <w:t>scegli n° giorni.</w:t>
          </w:r>
        </w:sdtContent>
      </w:sdt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F66DF6">
        <w:rPr>
          <w:rFonts w:asciiTheme="minorHAnsi" w:hAnsiTheme="minorHAnsi" w:cstheme="minorHAnsi"/>
          <w:sz w:val="20"/>
          <w:szCs w:val="20"/>
        </w:rPr>
        <w:t xml:space="preserve">dal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1600442609"/>
          <w:placeholder>
            <w:docPart w:val="A569A4213EF144129DEAB4B3217926DF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inizio.</w:t>
          </w:r>
        </w:sdtContent>
      </w:sdt>
      <w:r w:rsidRPr="00F66DF6">
        <w:rPr>
          <w:rFonts w:asciiTheme="minorHAnsi" w:hAnsiTheme="minorHAnsi" w:cstheme="minorHAnsi"/>
          <w:sz w:val="20"/>
          <w:szCs w:val="20"/>
        </w:rPr>
        <w:t xml:space="preserve">  al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581099238"/>
          <w:placeholder>
            <w:docPart w:val="1ED63E93146A4784B826E470E81FAA48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fine.</w:t>
          </w:r>
        </w:sdtContent>
      </w:sdt>
    </w:p>
    <w:p w:rsidR="00C155E7" w:rsidRPr="001E2C69" w:rsidRDefault="00A80643" w:rsidP="00C155E7">
      <w:pPr>
        <w:jc w:val="both"/>
        <w:rPr>
          <w:rFonts w:asciiTheme="minorHAnsi" w:hAnsiTheme="minorHAnsi" w:cstheme="minorHAnsi"/>
          <w:b/>
          <w:sz w:val="20"/>
          <w:szCs w:val="20"/>
        </w:rPr>
      </w:pPr>
      <w:sdt>
        <w:sdtPr>
          <w:rPr>
            <w:rFonts w:asciiTheme="minorHAnsi" w:hAnsiTheme="minorHAnsi" w:cstheme="minorHAnsi"/>
          </w:rPr>
          <w:id w:val="-603654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55E7" w:rsidRPr="00AD463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155E7">
        <w:rPr>
          <w:rFonts w:asciiTheme="minorHAnsi" w:hAnsiTheme="minorHAnsi" w:cstheme="minorHAnsi"/>
        </w:rPr>
        <w:t xml:space="preserve"> </w:t>
      </w:r>
      <w:r w:rsidR="00C155E7" w:rsidRPr="00AD4636">
        <w:rPr>
          <w:rFonts w:asciiTheme="minorHAnsi" w:hAnsiTheme="minorHAnsi" w:cstheme="minorHAnsi"/>
        </w:rPr>
        <w:t xml:space="preserve">FERIE a.s. precedente </w:t>
      </w:r>
      <w:r w:rsidR="00C155E7" w:rsidRPr="001E2C69">
        <w:rPr>
          <w:rFonts w:asciiTheme="minorHAnsi" w:hAnsiTheme="minorHAnsi" w:cstheme="minorHAnsi"/>
          <w:sz w:val="20"/>
          <w:szCs w:val="20"/>
        </w:rPr>
        <w:t xml:space="preserve">gg. </w:t>
      </w:r>
      <w:sdt>
        <w:sdtPr>
          <w:rPr>
            <w:rFonts w:asciiTheme="minorHAnsi" w:hAnsiTheme="minorHAnsi" w:cstheme="minorHAnsi"/>
            <w:sz w:val="20"/>
            <w:szCs w:val="20"/>
          </w:rPr>
          <w:id w:val="-1102799127"/>
          <w:placeholder>
            <w:docPart w:val="8E7447F38846473BB6C64F40B9E16BC4"/>
          </w:placeholder>
          <w:showingPlcHdr/>
          <w:dropDownList>
            <w:listItem w:value="Scegliere un elemento.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</w:dropDownList>
        </w:sdtPr>
        <w:sdtEndPr/>
        <w:sdtContent>
          <w:r w:rsidR="00C155E7" w:rsidRPr="001E2C69">
            <w:rPr>
              <w:rFonts w:asciiTheme="minorHAnsi" w:hAnsiTheme="minorHAnsi" w:cstheme="minorHAnsi"/>
              <w:b/>
              <w:sz w:val="20"/>
              <w:szCs w:val="20"/>
            </w:rPr>
            <w:t>scegli n° giorni.</w:t>
          </w:r>
        </w:sdtContent>
      </w:sdt>
      <w:r w:rsidR="00C155E7" w:rsidRPr="001E2C69">
        <w:rPr>
          <w:rFonts w:asciiTheme="minorHAnsi" w:hAnsiTheme="minorHAnsi" w:cstheme="minorHAnsi"/>
          <w:sz w:val="20"/>
          <w:szCs w:val="20"/>
        </w:rPr>
        <w:t xml:space="preserve">dal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1443452337"/>
          <w:placeholder>
            <w:docPart w:val="7721271F2E144042987BBADAA168E0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C155E7" w:rsidRPr="001E2C69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inizio.</w:t>
          </w:r>
        </w:sdtContent>
      </w:sdt>
      <w:r w:rsidR="00C155E7" w:rsidRPr="001E2C69">
        <w:rPr>
          <w:rFonts w:asciiTheme="minorHAnsi" w:hAnsiTheme="minorHAnsi" w:cstheme="minorHAnsi"/>
          <w:sz w:val="20"/>
          <w:szCs w:val="20"/>
        </w:rPr>
        <w:t xml:space="preserve">  al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66307378"/>
          <w:placeholder>
            <w:docPart w:val="00A7C825D3B845EDB7099BDC48CF348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C155E7" w:rsidRPr="001E2C69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fine.</w:t>
          </w:r>
        </w:sdtContent>
      </w:sdt>
    </w:p>
    <w:p w:rsidR="00C155E7" w:rsidRPr="001E2C69" w:rsidRDefault="00C155E7" w:rsidP="00C155E7">
      <w:pPr>
        <w:jc w:val="both"/>
        <w:rPr>
          <w:rFonts w:asciiTheme="minorHAnsi" w:hAnsiTheme="minorHAnsi" w:cstheme="minorHAnsi"/>
          <w:sz w:val="20"/>
          <w:szCs w:val="20"/>
        </w:rPr>
      </w:pPr>
      <w:r w:rsidRPr="001E2C69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gg. </w:t>
      </w:r>
      <w:sdt>
        <w:sdtPr>
          <w:rPr>
            <w:rFonts w:asciiTheme="minorHAnsi" w:hAnsiTheme="minorHAnsi" w:cstheme="minorHAnsi"/>
            <w:sz w:val="20"/>
            <w:szCs w:val="20"/>
          </w:rPr>
          <w:id w:val="-1141116676"/>
          <w:placeholder>
            <w:docPart w:val="F6E6E13421D34C5AA4CC42BA893A34D7"/>
          </w:placeholder>
          <w:showingPlcHdr/>
          <w:dropDownList>
            <w:listItem w:value="Scegliere un elemento.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</w:dropDownList>
        </w:sdtPr>
        <w:sdtEndPr/>
        <w:sdtContent>
          <w:r w:rsidRPr="001E2C69">
            <w:rPr>
              <w:rFonts w:asciiTheme="minorHAnsi" w:hAnsiTheme="minorHAnsi" w:cstheme="minorHAnsi"/>
              <w:b/>
              <w:sz w:val="20"/>
              <w:szCs w:val="20"/>
            </w:rPr>
            <w:t>scegli n° giorni.</w:t>
          </w:r>
        </w:sdtContent>
      </w:sdt>
      <w:r w:rsidRPr="001E2C69">
        <w:rPr>
          <w:rFonts w:asciiTheme="minorHAnsi" w:hAnsiTheme="minorHAnsi" w:cstheme="minorHAnsi"/>
          <w:sz w:val="20"/>
          <w:szCs w:val="20"/>
        </w:rPr>
        <w:t xml:space="preserve">dal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2106336070"/>
          <w:placeholder>
            <w:docPart w:val="529CA75AF6184C71890FA3AB618FA249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1E2C69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inizio.</w:t>
          </w:r>
        </w:sdtContent>
      </w:sdt>
      <w:r w:rsidRPr="001E2C69">
        <w:rPr>
          <w:rFonts w:asciiTheme="minorHAnsi" w:hAnsiTheme="minorHAnsi" w:cstheme="minorHAnsi"/>
          <w:sz w:val="20"/>
          <w:szCs w:val="20"/>
        </w:rPr>
        <w:t xml:space="preserve">  al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900252521"/>
          <w:placeholder>
            <w:docPart w:val="8E17ECD685234CF5AA686D61A661FE83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1E2C69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fine.</w:t>
          </w:r>
        </w:sdtContent>
      </w:sdt>
    </w:p>
    <w:p w:rsidR="00CD1B18" w:rsidRDefault="00A80643" w:rsidP="009154D2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</w:rPr>
          <w:id w:val="-1734695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55E7" w:rsidRPr="00AD463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155E7">
        <w:rPr>
          <w:rFonts w:asciiTheme="minorHAnsi" w:hAnsiTheme="minorHAnsi" w:cstheme="minorHAnsi"/>
        </w:rPr>
        <w:t xml:space="preserve"> Festività Soppresse   </w:t>
      </w:r>
      <w:r w:rsidR="00CD1B18">
        <w:rPr>
          <w:rFonts w:asciiTheme="minorHAnsi" w:hAnsiTheme="minorHAnsi" w:cstheme="minorHAnsi"/>
        </w:rPr>
        <w:t xml:space="preserve">  </w:t>
      </w:r>
      <w:proofErr w:type="gramStart"/>
      <w:r w:rsidR="00CD1B18" w:rsidRPr="001E2C69">
        <w:rPr>
          <w:rFonts w:asciiTheme="minorHAnsi" w:hAnsiTheme="minorHAnsi" w:cstheme="minorHAnsi"/>
          <w:sz w:val="20"/>
          <w:szCs w:val="20"/>
        </w:rPr>
        <w:t>gg.</w:t>
      </w:r>
      <w:proofErr w:type="gramEnd"/>
      <w:r w:rsidR="00CD1B18" w:rsidRPr="001E2C69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id w:val="1283930337"/>
          <w:placeholder>
            <w:docPart w:val="EEE254A1E4EE45C294DB3116D6BDEBA8"/>
          </w:placeholder>
          <w:showingPlcHdr/>
          <w:dropDownList>
            <w:listItem w:value="Scegliere un elemento.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</w:dropDownList>
        </w:sdtPr>
        <w:sdtContent>
          <w:r w:rsidR="00CD1B18" w:rsidRPr="001E2C69">
            <w:rPr>
              <w:rFonts w:asciiTheme="minorHAnsi" w:hAnsiTheme="minorHAnsi" w:cstheme="minorHAnsi"/>
              <w:b/>
              <w:sz w:val="20"/>
              <w:szCs w:val="20"/>
            </w:rPr>
            <w:t>scegli n° giorni.</w:t>
          </w:r>
        </w:sdtContent>
      </w:sdt>
      <w:proofErr w:type="gramStart"/>
      <w:r w:rsidR="00CD1B18" w:rsidRPr="001E2C69">
        <w:rPr>
          <w:rFonts w:asciiTheme="minorHAnsi" w:hAnsiTheme="minorHAnsi" w:cstheme="minorHAnsi"/>
          <w:sz w:val="20"/>
          <w:szCs w:val="20"/>
        </w:rPr>
        <w:t>dal</w:t>
      </w:r>
      <w:proofErr w:type="gramEnd"/>
      <w:r w:rsidR="00CD1B18" w:rsidRPr="001E2C69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1839270434"/>
          <w:placeholder>
            <w:docPart w:val="C93E7F7D160649E2A0A1B68281379D28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CD1B18" w:rsidRPr="001E2C69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inizio.</w:t>
          </w:r>
        </w:sdtContent>
      </w:sdt>
      <w:r w:rsidR="00CD1B18" w:rsidRPr="001E2C69">
        <w:rPr>
          <w:rFonts w:asciiTheme="minorHAnsi" w:hAnsiTheme="minorHAnsi" w:cstheme="minorHAnsi"/>
          <w:sz w:val="20"/>
          <w:szCs w:val="20"/>
        </w:rPr>
        <w:t xml:space="preserve">  </w:t>
      </w:r>
      <w:proofErr w:type="gramStart"/>
      <w:r w:rsidR="00CD1B18" w:rsidRPr="001E2C69">
        <w:rPr>
          <w:rFonts w:asciiTheme="minorHAnsi" w:hAnsiTheme="minorHAnsi" w:cstheme="minorHAnsi"/>
          <w:sz w:val="20"/>
          <w:szCs w:val="20"/>
        </w:rPr>
        <w:t>al</w:t>
      </w:r>
      <w:proofErr w:type="gramEnd"/>
      <w:r w:rsidR="00CD1B18" w:rsidRPr="001E2C69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249634664"/>
          <w:placeholder>
            <w:docPart w:val="CDA6E758DD9E4ECAB3F5A5E66DAC88B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CD1B18" w:rsidRPr="001E2C69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fine.</w:t>
          </w:r>
        </w:sdtContent>
      </w:sdt>
      <w:r w:rsidR="00DE357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C155E7" w:rsidRPr="00AD4636" w:rsidRDefault="00DE357E" w:rsidP="00C155E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</w:t>
      </w:r>
      <w:r w:rsidR="00CD1B18">
        <w:rPr>
          <w:rFonts w:asciiTheme="minorHAnsi" w:hAnsiTheme="minorHAnsi" w:cstheme="minorHAnsi"/>
          <w:sz w:val="22"/>
          <w:szCs w:val="22"/>
        </w:rPr>
        <w:t xml:space="preserve">   </w:t>
      </w:r>
      <w:proofErr w:type="gramStart"/>
      <w:r w:rsidR="00CD1B18" w:rsidRPr="001E2C69">
        <w:rPr>
          <w:rFonts w:asciiTheme="minorHAnsi" w:hAnsiTheme="minorHAnsi" w:cstheme="minorHAnsi"/>
          <w:sz w:val="20"/>
          <w:szCs w:val="20"/>
        </w:rPr>
        <w:t>gg.</w:t>
      </w:r>
      <w:proofErr w:type="gramEnd"/>
      <w:r w:rsidR="00CD1B18" w:rsidRPr="001E2C69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id w:val="461705749"/>
          <w:placeholder>
            <w:docPart w:val="9E9318309CDF40398E605AD3EBA93A56"/>
          </w:placeholder>
          <w:showingPlcHdr/>
          <w:dropDownList>
            <w:listItem w:value="Scegliere un elemento.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</w:dropDownList>
        </w:sdtPr>
        <w:sdtContent>
          <w:r w:rsidR="00CD1B18" w:rsidRPr="001E2C69">
            <w:rPr>
              <w:rFonts w:asciiTheme="minorHAnsi" w:hAnsiTheme="minorHAnsi" w:cstheme="minorHAnsi"/>
              <w:b/>
              <w:sz w:val="20"/>
              <w:szCs w:val="20"/>
            </w:rPr>
            <w:t>scegli n° giorni.</w:t>
          </w:r>
        </w:sdtContent>
      </w:sdt>
      <w:proofErr w:type="gramStart"/>
      <w:r w:rsidR="00CD1B18" w:rsidRPr="001E2C69">
        <w:rPr>
          <w:rFonts w:asciiTheme="minorHAnsi" w:hAnsiTheme="minorHAnsi" w:cstheme="minorHAnsi"/>
          <w:sz w:val="20"/>
          <w:szCs w:val="20"/>
        </w:rPr>
        <w:t>dal</w:t>
      </w:r>
      <w:proofErr w:type="gramEnd"/>
      <w:r w:rsidR="00CD1B18" w:rsidRPr="001E2C69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304313359"/>
          <w:placeholder>
            <w:docPart w:val="4382746A16B34F36A6815399EFF1173D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CD1B18" w:rsidRPr="001E2C69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inizio.</w:t>
          </w:r>
        </w:sdtContent>
      </w:sdt>
      <w:r w:rsidR="00CD1B18" w:rsidRPr="001E2C69">
        <w:rPr>
          <w:rFonts w:asciiTheme="minorHAnsi" w:hAnsiTheme="minorHAnsi" w:cstheme="minorHAnsi"/>
          <w:sz w:val="20"/>
          <w:szCs w:val="20"/>
        </w:rPr>
        <w:t xml:space="preserve">  </w:t>
      </w:r>
      <w:proofErr w:type="gramStart"/>
      <w:r w:rsidR="00CD1B18" w:rsidRPr="001E2C69">
        <w:rPr>
          <w:rFonts w:asciiTheme="minorHAnsi" w:hAnsiTheme="minorHAnsi" w:cstheme="minorHAnsi"/>
          <w:sz w:val="20"/>
          <w:szCs w:val="20"/>
        </w:rPr>
        <w:t>al</w:t>
      </w:r>
      <w:proofErr w:type="gramEnd"/>
      <w:r w:rsidR="00CD1B18" w:rsidRPr="001E2C69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388346022"/>
          <w:placeholder>
            <w:docPart w:val="D42A4C491D1246748D149A7C1EFE9FFB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CD1B18" w:rsidRPr="001E2C69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fine.</w:t>
          </w:r>
        </w:sdtContent>
      </w:sdt>
      <w:r w:rsidR="00CD1B18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1634127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55E7" w:rsidRPr="00AD463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155E7">
        <w:rPr>
          <w:rFonts w:asciiTheme="minorHAnsi" w:hAnsiTheme="minorHAnsi" w:cstheme="minorHAnsi"/>
        </w:rPr>
        <w:t xml:space="preserve"> </w:t>
      </w:r>
      <w:r w:rsidR="00C155E7" w:rsidRPr="00AD4636">
        <w:rPr>
          <w:rFonts w:asciiTheme="minorHAnsi" w:hAnsiTheme="minorHAnsi" w:cstheme="minorHAnsi"/>
        </w:rPr>
        <w:t xml:space="preserve">RIPOSO COMPENSATIVO: </w:t>
      </w:r>
    </w:p>
    <w:p w:rsidR="00C155E7" w:rsidRPr="00671DF5" w:rsidRDefault="00C155E7" w:rsidP="00C155E7">
      <w:pPr>
        <w:jc w:val="center"/>
        <w:rPr>
          <w:rFonts w:asciiTheme="minorHAnsi" w:hAnsiTheme="minorHAnsi" w:cstheme="minorHAnsi"/>
          <w:i/>
          <w:sz w:val="8"/>
          <w:szCs w:val="8"/>
        </w:rPr>
      </w:pPr>
    </w:p>
    <w:p w:rsidR="00CD1B18" w:rsidRDefault="00C155E7" w:rsidP="00CD1B18">
      <w:pPr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</w:rPr>
        <w:t xml:space="preserve">        </w:t>
      </w:r>
      <w:r w:rsidR="009154D2">
        <w:rPr>
          <w:rFonts w:asciiTheme="minorHAnsi" w:hAnsiTheme="minorHAnsi" w:cstheme="minorHAnsi"/>
        </w:rPr>
        <w:t xml:space="preserve">                                  </w:t>
      </w:r>
      <w:proofErr w:type="gramStart"/>
      <w:r w:rsidR="00CD1B18" w:rsidRPr="001E2C69">
        <w:rPr>
          <w:rFonts w:asciiTheme="minorHAnsi" w:hAnsiTheme="minorHAnsi" w:cstheme="minorHAnsi"/>
          <w:sz w:val="20"/>
          <w:szCs w:val="20"/>
        </w:rPr>
        <w:t>gg.</w:t>
      </w:r>
      <w:proofErr w:type="gramEnd"/>
      <w:r w:rsidR="00CD1B18" w:rsidRPr="001E2C69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id w:val="-919716324"/>
          <w:placeholder>
            <w:docPart w:val="4905C5D8484C487281DF42C3485DCD01"/>
          </w:placeholder>
          <w:showingPlcHdr/>
          <w:dropDownList>
            <w:listItem w:value="Scegliere un elemento.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</w:dropDownList>
        </w:sdtPr>
        <w:sdtContent>
          <w:r w:rsidR="00CD1B18" w:rsidRPr="001E2C69">
            <w:rPr>
              <w:rFonts w:asciiTheme="minorHAnsi" w:hAnsiTheme="minorHAnsi" w:cstheme="minorHAnsi"/>
              <w:b/>
              <w:sz w:val="20"/>
              <w:szCs w:val="20"/>
            </w:rPr>
            <w:t>scegli n° giorni.</w:t>
          </w:r>
        </w:sdtContent>
      </w:sdt>
      <w:proofErr w:type="gramStart"/>
      <w:r w:rsidR="00CD1B18" w:rsidRPr="001E2C69">
        <w:rPr>
          <w:rFonts w:asciiTheme="minorHAnsi" w:hAnsiTheme="minorHAnsi" w:cstheme="minorHAnsi"/>
          <w:sz w:val="20"/>
          <w:szCs w:val="20"/>
        </w:rPr>
        <w:t>dal</w:t>
      </w:r>
      <w:proofErr w:type="gramEnd"/>
      <w:r w:rsidR="00CD1B18" w:rsidRPr="001E2C69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481198468"/>
          <w:placeholder>
            <w:docPart w:val="776C5D950B0349AAB1C83736786B983E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CD1B18" w:rsidRPr="001E2C69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inizio.</w:t>
          </w:r>
        </w:sdtContent>
      </w:sdt>
      <w:r w:rsidR="00CD1B18" w:rsidRPr="001E2C69">
        <w:rPr>
          <w:rFonts w:asciiTheme="minorHAnsi" w:hAnsiTheme="minorHAnsi" w:cstheme="minorHAnsi"/>
          <w:sz w:val="20"/>
          <w:szCs w:val="20"/>
        </w:rPr>
        <w:t xml:space="preserve">  </w:t>
      </w:r>
      <w:proofErr w:type="gramStart"/>
      <w:r w:rsidR="00CD1B18" w:rsidRPr="001E2C69">
        <w:rPr>
          <w:rFonts w:asciiTheme="minorHAnsi" w:hAnsiTheme="minorHAnsi" w:cstheme="minorHAnsi"/>
          <w:sz w:val="20"/>
          <w:szCs w:val="20"/>
        </w:rPr>
        <w:t>al</w:t>
      </w:r>
      <w:proofErr w:type="gramEnd"/>
      <w:r w:rsidR="00CD1B18" w:rsidRPr="001E2C69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89524626"/>
          <w:placeholder>
            <w:docPart w:val="6CF2C95E85164120AC860446C16E469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CD1B18" w:rsidRPr="001E2C69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fine.</w:t>
          </w:r>
        </w:sdtContent>
      </w:sdt>
      <w:r w:rsidR="00CD1B18" w:rsidRPr="0009777F">
        <w:rPr>
          <w:rFonts w:asciiTheme="minorHAnsi" w:hAnsiTheme="minorHAnsi" w:cstheme="minorHAnsi"/>
          <w:i/>
          <w:sz w:val="16"/>
          <w:szCs w:val="16"/>
        </w:rPr>
        <w:t xml:space="preserve"> </w:t>
      </w:r>
    </w:p>
    <w:p w:rsidR="00C155E7" w:rsidRDefault="00CD1B18" w:rsidP="00CD1B18">
      <w:pPr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i/>
          <w:sz w:val="16"/>
          <w:szCs w:val="16"/>
        </w:rPr>
        <w:t xml:space="preserve">                                                                                                       </w:t>
      </w:r>
      <w:r w:rsidR="00C155E7" w:rsidRPr="0009777F">
        <w:rPr>
          <w:rFonts w:asciiTheme="minorHAnsi" w:hAnsiTheme="minorHAnsi" w:cstheme="minorHAnsi"/>
          <w:i/>
          <w:sz w:val="16"/>
          <w:szCs w:val="16"/>
        </w:rPr>
        <w:t xml:space="preserve">(per ore </w:t>
      </w:r>
      <w:r w:rsidR="00C155E7">
        <w:rPr>
          <w:rFonts w:asciiTheme="minorHAnsi" w:hAnsiTheme="minorHAnsi" w:cstheme="minorHAnsi"/>
          <w:i/>
          <w:sz w:val="16"/>
          <w:szCs w:val="16"/>
        </w:rPr>
        <w:t xml:space="preserve">di straordinario </w:t>
      </w:r>
      <w:proofErr w:type="gramStart"/>
      <w:r w:rsidR="00C155E7" w:rsidRPr="0009777F">
        <w:rPr>
          <w:rFonts w:asciiTheme="minorHAnsi" w:hAnsiTheme="minorHAnsi" w:cstheme="minorHAnsi"/>
          <w:i/>
          <w:sz w:val="16"/>
          <w:szCs w:val="16"/>
        </w:rPr>
        <w:t>autorizzate</w:t>
      </w:r>
      <w:proofErr w:type="gramEnd"/>
      <w:r w:rsidR="00C155E7" w:rsidRPr="0009777F"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="00C155E7">
        <w:rPr>
          <w:rFonts w:asciiTheme="minorHAnsi" w:hAnsiTheme="minorHAnsi" w:cstheme="minorHAnsi"/>
          <w:i/>
          <w:sz w:val="16"/>
          <w:szCs w:val="16"/>
        </w:rPr>
        <w:t>effettuate</w:t>
      </w:r>
      <w:r w:rsidR="00C155E7" w:rsidRPr="0009777F">
        <w:rPr>
          <w:rFonts w:asciiTheme="minorHAnsi" w:hAnsiTheme="minorHAnsi" w:cstheme="minorHAnsi"/>
          <w:i/>
          <w:sz w:val="16"/>
          <w:szCs w:val="16"/>
        </w:rPr>
        <w:t xml:space="preserve"> e non liquidate)</w:t>
      </w:r>
    </w:p>
    <w:p w:rsidR="00C155E7" w:rsidRDefault="00C155E7" w:rsidP="00C155E7">
      <w:pPr>
        <w:rPr>
          <w:rFonts w:asciiTheme="minorHAnsi" w:hAnsiTheme="minorHAnsi" w:cstheme="minorHAnsi"/>
        </w:rPr>
      </w:pPr>
    </w:p>
    <w:p w:rsidR="00C155E7" w:rsidRDefault="00A80643" w:rsidP="00C155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420103533"/>
          <w:placeholder>
            <w:docPart w:val="DDCD028CD5DB4BA799479BA4B4212AEF"/>
          </w:placeholder>
          <w:showingPlcHdr/>
          <w:dropDownList>
            <w:listItem w:value="Scegliere un elemento."/>
            <w:listItem w:displayText="Il" w:value="Il"/>
            <w:listItem w:displayText="La" w:value="La"/>
          </w:dropDownList>
        </w:sdtPr>
        <w:sdtEndPr/>
        <w:sdtContent>
          <w:r w:rsidR="00C155E7" w:rsidRPr="00895B5D">
            <w:rPr>
              <w:rStyle w:val="Testosegnaposto"/>
              <w:rFonts w:asciiTheme="minorHAnsi" w:hAnsiTheme="minorHAnsi" w:cstheme="minorHAnsi"/>
            </w:rPr>
            <w:t>Scegli Il/La.</w:t>
          </w:r>
        </w:sdtContent>
      </w:sdt>
      <w:r w:rsidR="00C155E7" w:rsidRPr="00FD0EDD">
        <w:rPr>
          <w:rFonts w:asciiTheme="minorHAnsi" w:hAnsiTheme="minorHAnsi" w:cstheme="minorHAnsi"/>
        </w:rPr>
        <w:t xml:space="preserve"> </w:t>
      </w:r>
      <w:r w:rsidR="00C155E7">
        <w:rPr>
          <w:rFonts w:asciiTheme="minorHAnsi" w:hAnsiTheme="minorHAnsi" w:cstheme="minorHAnsi"/>
        </w:rPr>
        <w:t xml:space="preserve"> sottoscritt</w:t>
      </w:r>
      <w:sdt>
        <w:sdtPr>
          <w:rPr>
            <w:rFonts w:asciiTheme="minorHAnsi" w:hAnsiTheme="minorHAnsi" w:cstheme="minorHAnsi"/>
          </w:rPr>
          <w:id w:val="1400864660"/>
          <w:placeholder>
            <w:docPart w:val="F1E7AC163F4C4C839E1F68B916CE83B6"/>
          </w:placeholder>
          <w:showingPlcHdr/>
          <w:dropDownList>
            <w:listItem w:value="Scegliere un elemento."/>
            <w:listItem w:displayText="o" w:value="o"/>
            <w:listItem w:displayText="a" w:value="a"/>
          </w:dropDownList>
        </w:sdtPr>
        <w:sdtEndPr/>
        <w:sdtContent>
          <w:r w:rsidR="00C155E7" w:rsidRPr="00895B5D">
            <w:rPr>
              <w:rStyle w:val="Testosegnaposto"/>
              <w:rFonts w:asciiTheme="minorHAnsi" w:hAnsiTheme="minorHAnsi" w:cstheme="minorHAnsi"/>
            </w:rPr>
            <w:t xml:space="preserve">Scegli </w:t>
          </w:r>
          <w:r w:rsidR="00C155E7">
            <w:rPr>
              <w:rStyle w:val="Testosegnaposto"/>
              <w:rFonts w:asciiTheme="minorHAnsi" w:hAnsiTheme="minorHAnsi" w:cstheme="minorHAnsi"/>
            </w:rPr>
            <w:t>o/</w:t>
          </w:r>
          <w:r w:rsidR="00C155E7" w:rsidRPr="00895B5D">
            <w:rPr>
              <w:rStyle w:val="Testosegnaposto"/>
              <w:rFonts w:asciiTheme="minorHAnsi" w:hAnsiTheme="minorHAnsi" w:cstheme="minorHAnsi"/>
            </w:rPr>
            <w:t>a.</w:t>
          </w:r>
        </w:sdtContent>
      </w:sdt>
      <w:r w:rsidR="00C155E7">
        <w:rPr>
          <w:rFonts w:asciiTheme="minorHAnsi" w:hAnsiTheme="minorHAnsi" w:cstheme="minorHAnsi"/>
        </w:rPr>
        <w:t xml:space="preserve"> sarà reperibile presso il seguente indirizzo: </w:t>
      </w:r>
    </w:p>
    <w:p w:rsidR="00C155E7" w:rsidRDefault="00A80643" w:rsidP="00C155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b/>
          </w:rPr>
          <w:id w:val="-1266765127"/>
          <w:placeholder>
            <w:docPart w:val="3E051A4E08C04311817EB27ED256E0D2"/>
          </w:placeholder>
          <w:showingPlcHdr/>
        </w:sdtPr>
        <w:sdtEndPr/>
        <w:sdtContent>
          <w:r w:rsidR="00C155E7" w:rsidRPr="00AD4636">
            <w:rPr>
              <w:rStyle w:val="Testosegnaposto"/>
              <w:rFonts w:asciiTheme="minorHAnsi" w:hAnsiTheme="minorHAnsi" w:cstheme="minorHAnsi"/>
              <w:b/>
            </w:rPr>
            <w:t>Digitare Via/Piazza, n° civico, c.a.p., Località.</w:t>
          </w:r>
        </w:sdtContent>
      </w:sdt>
    </w:p>
    <w:p w:rsidR="00C155E7" w:rsidRDefault="00C155E7" w:rsidP="00C155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recapito telefonico: </w:t>
      </w:r>
      <w:sdt>
        <w:sdtPr>
          <w:rPr>
            <w:rFonts w:asciiTheme="minorHAnsi" w:hAnsiTheme="minorHAnsi" w:cstheme="minorHAnsi"/>
            <w:b/>
          </w:rPr>
          <w:id w:val="2048874551"/>
          <w:placeholder>
            <w:docPart w:val="ECE0B1B1221D4F3F95F780F88FDB6A2D"/>
          </w:placeholder>
          <w:showingPlcHdr/>
        </w:sdtPr>
        <w:sdtEndPr/>
        <w:sdtContent>
          <w:r w:rsidRPr="00895B5D">
            <w:rPr>
              <w:rStyle w:val="Testosegnaposto"/>
              <w:rFonts w:asciiTheme="minorHAnsi" w:hAnsiTheme="minorHAnsi" w:cstheme="minorHAnsi"/>
              <w:b/>
            </w:rPr>
            <w:t>digitare n° cellulare e/o telefono fisso.</w:t>
          </w:r>
        </w:sdtContent>
      </w:sdt>
    </w:p>
    <w:p w:rsidR="008669F7" w:rsidRDefault="00C155E7" w:rsidP="00C155E7">
      <w:pPr>
        <w:rPr>
          <w:rFonts w:asciiTheme="minorHAnsi" w:hAnsiTheme="minorHAnsi" w:cstheme="minorHAnsi"/>
          <w:spacing w:val="-25"/>
        </w:rPr>
      </w:pPr>
      <w:r w:rsidRPr="00330135">
        <w:rPr>
          <w:rFonts w:asciiTheme="minorHAnsi" w:hAnsiTheme="minorHAnsi" w:cstheme="minorHAnsi"/>
          <w:spacing w:val="-25"/>
        </w:rPr>
        <w:t xml:space="preserve"> </w:t>
      </w:r>
    </w:p>
    <w:p w:rsidR="00BC19DA" w:rsidRPr="00352682" w:rsidRDefault="00132ABD" w:rsidP="00C155E7">
      <w:pPr>
        <w:rPr>
          <w:rFonts w:asciiTheme="minorHAnsi" w:hAnsiTheme="minorHAnsi" w:cstheme="minorHAnsi"/>
          <w:sz w:val="22"/>
          <w:szCs w:val="22"/>
        </w:rPr>
      </w:pPr>
      <w:r w:rsidRPr="00330135">
        <w:rPr>
          <w:rFonts w:asciiTheme="minorHAnsi" w:hAnsiTheme="minorHAnsi" w:cstheme="minorHAnsi"/>
          <w:spacing w:val="-25"/>
        </w:rPr>
        <w:t>Roma, lì</w:t>
      </w:r>
      <w:proofErr w:type="gramStart"/>
      <w:r w:rsidR="00352682">
        <w:rPr>
          <w:rFonts w:asciiTheme="minorHAnsi" w:hAnsiTheme="minorHAnsi" w:cstheme="minorHAnsi"/>
          <w:spacing w:val="-25"/>
          <w:sz w:val="22"/>
          <w:szCs w:val="22"/>
        </w:rPr>
        <w:t xml:space="preserve">   </w:t>
      </w:r>
      <w:r w:rsidRPr="00352682">
        <w:rPr>
          <w:rFonts w:asciiTheme="minorHAnsi" w:hAnsiTheme="minorHAnsi" w:cstheme="minorHAnsi"/>
          <w:spacing w:val="-25"/>
          <w:sz w:val="22"/>
          <w:szCs w:val="22"/>
        </w:rPr>
        <w:t xml:space="preserve"> </w:t>
      </w:r>
      <w:proofErr w:type="gramEnd"/>
      <w:sdt>
        <w:sdtPr>
          <w:rPr>
            <w:rFonts w:asciiTheme="minorHAnsi" w:hAnsiTheme="minorHAnsi" w:cstheme="minorHAnsi"/>
            <w:spacing w:val="-25"/>
            <w:sz w:val="22"/>
            <w:szCs w:val="22"/>
          </w:rPr>
          <w:id w:val="1797565596"/>
          <w:placeholder>
            <w:docPart w:val="C7CF2E41971849978E729AA5244C31BE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673FAA" w:rsidRPr="00352682">
            <w:rPr>
              <w:rStyle w:val="Testosegnaposto"/>
              <w:rFonts w:ascii="Calibri" w:hAnsi="Calibri" w:cs="Calibri"/>
              <w:sz w:val="22"/>
              <w:szCs w:val="22"/>
            </w:rPr>
            <w:t>clic per immettere data.</w:t>
          </w:r>
        </w:sdtContent>
      </w:sdt>
    </w:p>
    <w:p w:rsidR="00412446" w:rsidRDefault="00673FAA" w:rsidP="00444C5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3"/>
      </w:tblGrid>
      <w:tr w:rsidR="00412446" w:rsidTr="00CE64EA">
        <w:tc>
          <w:tcPr>
            <w:tcW w:w="4815" w:type="dxa"/>
          </w:tcPr>
          <w:p w:rsidR="00412446" w:rsidRDefault="00A80643" w:rsidP="00685DEB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36812742"/>
                <w:placeholder>
                  <w:docPart w:val="4F301B489B5B4224AF80942F4D689890"/>
                </w:placeholder>
                <w:showingPlcHdr/>
                <w:dropDownList>
                  <w:listItem w:value="Scegliere un elemento."/>
                  <w:listItem w:displayText="Il" w:value="Il"/>
                  <w:listItem w:displayText="La" w:value="La"/>
                </w:dropDownList>
              </w:sdtPr>
              <w:sdtEndPr/>
              <w:sdtContent>
                <w:r w:rsidR="00C53196">
                  <w:rPr>
                    <w:rStyle w:val="Testosegnaposto"/>
                    <w:rFonts w:asciiTheme="minorHAnsi" w:hAnsiTheme="minorHAnsi" w:cstheme="minorHAnsi"/>
                  </w:rPr>
                  <w:t>Scegli Il/La.</w:t>
                </w:r>
              </w:sdtContent>
            </w:sdt>
            <w:r w:rsidR="00C53196">
              <w:rPr>
                <w:rFonts w:asciiTheme="minorHAnsi" w:hAnsiTheme="minorHAnsi" w:cstheme="minorHAnsi"/>
              </w:rPr>
              <w:t xml:space="preserve"> </w:t>
            </w:r>
            <w:r w:rsidR="00412446">
              <w:rPr>
                <w:rFonts w:asciiTheme="minorHAnsi" w:hAnsiTheme="minorHAnsi" w:cstheme="minorHAnsi"/>
              </w:rPr>
              <w:t>Richiedente</w:t>
            </w:r>
          </w:p>
        </w:tc>
        <w:tc>
          <w:tcPr>
            <w:tcW w:w="4813" w:type="dxa"/>
          </w:tcPr>
          <w:p w:rsidR="00412446" w:rsidRDefault="00412446" w:rsidP="00444C57">
            <w:pPr>
              <w:rPr>
                <w:rFonts w:asciiTheme="minorHAnsi" w:hAnsiTheme="minorHAnsi" w:cstheme="minorHAnsi"/>
              </w:rPr>
            </w:pPr>
          </w:p>
        </w:tc>
      </w:tr>
      <w:tr w:rsidR="00930A16" w:rsidTr="00ED6CA0">
        <w:tc>
          <w:tcPr>
            <w:tcW w:w="9628" w:type="dxa"/>
            <w:gridSpan w:val="2"/>
          </w:tcPr>
          <w:p w:rsidR="00930A16" w:rsidRPr="00E52777" w:rsidRDefault="00930A16" w:rsidP="00CD1B18">
            <w:pPr>
              <w:rPr>
                <w:rFonts w:asciiTheme="minorHAnsi" w:hAnsiTheme="minorHAnsi" w:cstheme="minorHAnsi"/>
                <w:u w:val="single"/>
              </w:rPr>
            </w:pPr>
            <w:r w:rsidRPr="00114FDB"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u w:val="wavyDouble"/>
                </w:rPr>
                <w:id w:val="172002630"/>
                <w:placeholder>
                  <w:docPart w:val="6F333EEA19F845229B8C72F47CAA80F5"/>
                </w:placeholder>
                <w:showingPlcHdr/>
              </w:sdtPr>
              <w:sdtContent>
                <w:proofErr w:type="gramStart"/>
                <w:r w:rsidRPr="00CD1B18">
                  <w:rPr>
                    <w:rStyle w:val="Testosegnaposto"/>
                    <w:rFonts w:asciiTheme="minorHAnsi" w:hAnsiTheme="minorHAnsi" w:cstheme="minorHAnsi"/>
                    <w:b/>
                    <w:u w:val="wavyDouble"/>
                  </w:rPr>
                  <w:t>digitare</w:t>
                </w:r>
                <w:proofErr w:type="gramEnd"/>
                <w:r w:rsidRPr="00CD1B18">
                  <w:rPr>
                    <w:rStyle w:val="Testosegnaposto"/>
                    <w:rFonts w:asciiTheme="minorHAnsi" w:hAnsiTheme="minorHAnsi" w:cstheme="minorHAnsi"/>
                    <w:b/>
                    <w:u w:val="wavyDouble"/>
                  </w:rPr>
                  <w:t xml:space="preserve"> qui Nome.</w:t>
                </w:r>
              </w:sdtContent>
            </w:sdt>
            <w:r w:rsidRPr="00CD1B18">
              <w:rPr>
                <w:rFonts w:asciiTheme="minorHAnsi" w:hAnsiTheme="minorHAnsi" w:cstheme="minorHAnsi"/>
                <w:u w:val="wavyDouble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u w:val="wavyDouble"/>
                </w:rPr>
                <w:id w:val="-737319260"/>
                <w:placeholder>
                  <w:docPart w:val="F53DA21D1FAA48D6888F0F6FCDCE96F3"/>
                </w:placeholder>
                <w:showingPlcHdr/>
              </w:sdtPr>
              <w:sdtContent>
                <w:proofErr w:type="gramStart"/>
                <w:r w:rsidRPr="00CD1B18">
                  <w:rPr>
                    <w:rStyle w:val="Testosegnaposto"/>
                    <w:rFonts w:asciiTheme="minorHAnsi" w:hAnsiTheme="minorHAnsi" w:cstheme="minorHAnsi"/>
                    <w:b/>
                    <w:u w:val="wavyDouble"/>
                  </w:rPr>
                  <w:t>digitare</w:t>
                </w:r>
                <w:proofErr w:type="gramEnd"/>
                <w:r w:rsidRPr="00CD1B18">
                  <w:rPr>
                    <w:rStyle w:val="Testosegnaposto"/>
                    <w:rFonts w:asciiTheme="minorHAnsi" w:hAnsiTheme="minorHAnsi" w:cstheme="minorHAnsi"/>
                    <w:b/>
                    <w:u w:val="wavyDouble"/>
                  </w:rPr>
                  <w:t xml:space="preserve"> qui Cognome.</w:t>
                </w:r>
              </w:sdtContent>
            </w:sdt>
            <w:r w:rsidRPr="00114FDB">
              <w:rPr>
                <w:rFonts w:asciiTheme="minorHAnsi" w:hAnsiTheme="minorHAnsi" w:cstheme="minorHAnsi"/>
                <w:b/>
              </w:rPr>
              <w:t xml:space="preserve">   </w:t>
            </w:r>
          </w:p>
          <w:p w:rsidR="00930A16" w:rsidRDefault="00CD1B18" w:rsidP="00444C5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                                                          </w:t>
            </w:r>
            <w:r w:rsidR="00930A16" w:rsidRPr="00685DEB">
              <w:rPr>
                <w:rFonts w:asciiTheme="minorHAnsi" w:hAnsiTheme="minorHAnsi" w:cstheme="minorHAnsi"/>
                <w:i/>
                <w:sz w:val="16"/>
                <w:szCs w:val="16"/>
              </w:rPr>
              <w:t>(firma)</w:t>
            </w:r>
          </w:p>
        </w:tc>
      </w:tr>
      <w:tr w:rsidR="00685DEB" w:rsidTr="00CE64EA">
        <w:tc>
          <w:tcPr>
            <w:tcW w:w="4815" w:type="dxa"/>
          </w:tcPr>
          <w:p w:rsidR="00685DEB" w:rsidRDefault="00685DEB" w:rsidP="00444C5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13" w:type="dxa"/>
          </w:tcPr>
          <w:p w:rsidR="00685DEB" w:rsidRDefault="00685DEB" w:rsidP="00685D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La Dirigente Scolastica</w:t>
            </w:r>
          </w:p>
        </w:tc>
      </w:tr>
      <w:tr w:rsidR="00685DEB" w:rsidTr="00CE64EA">
        <w:tc>
          <w:tcPr>
            <w:tcW w:w="4815" w:type="dxa"/>
          </w:tcPr>
          <w:p w:rsidR="00685DEB" w:rsidRDefault="00685DEB" w:rsidP="00444C5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13" w:type="dxa"/>
          </w:tcPr>
          <w:p w:rsidR="00BC19DA" w:rsidRPr="00BC19DA" w:rsidRDefault="00BC19DA" w:rsidP="00685DEB">
            <w:pPr>
              <w:jc w:val="center"/>
              <w:rPr>
                <w:rFonts w:asciiTheme="minorHAnsi" w:hAnsiTheme="minorHAnsi" w:cstheme="minorHAnsi"/>
                <w:sz w:val="16"/>
                <w:szCs w:val="16"/>
                <w:u w:val="dotted"/>
              </w:rPr>
            </w:pPr>
          </w:p>
          <w:p w:rsidR="00685DEB" w:rsidRPr="00E52777" w:rsidRDefault="00685DEB" w:rsidP="00685DEB">
            <w:pPr>
              <w:jc w:val="center"/>
              <w:rPr>
                <w:rFonts w:asciiTheme="minorHAnsi" w:hAnsiTheme="minorHAnsi" w:cstheme="minorHAnsi"/>
                <w:u w:val="single"/>
              </w:rPr>
            </w:pPr>
            <w:r w:rsidRPr="00E52777">
              <w:rPr>
                <w:rFonts w:asciiTheme="minorHAnsi" w:hAnsiTheme="minorHAnsi" w:cstheme="minorHAnsi"/>
                <w:u w:val="single"/>
              </w:rPr>
              <w:t>……………………………………………………….</w:t>
            </w:r>
          </w:p>
          <w:p w:rsidR="00685DEB" w:rsidRPr="00685DEB" w:rsidRDefault="00685DEB" w:rsidP="00685DE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685DEB">
              <w:rPr>
                <w:rFonts w:asciiTheme="minorHAnsi" w:hAnsiTheme="minorHAnsi" w:cstheme="minorHAnsi"/>
                <w:i/>
                <w:sz w:val="16"/>
                <w:szCs w:val="16"/>
              </w:rPr>
              <w:t>(firma)</w:t>
            </w:r>
          </w:p>
        </w:tc>
      </w:tr>
    </w:tbl>
    <w:p w:rsidR="00A81BAE" w:rsidRDefault="00A81BAE" w:rsidP="00A81BAE">
      <w:pPr>
        <w:ind w:left="-284" w:hanging="425"/>
        <w:jc w:val="both"/>
        <w:rPr>
          <w:rFonts w:asciiTheme="minorHAnsi" w:hAnsiTheme="minorHAnsi" w:cstheme="minorHAnsi"/>
          <w:b/>
          <w:i/>
          <w:sz w:val="18"/>
          <w:szCs w:val="18"/>
        </w:rPr>
      </w:pPr>
    </w:p>
    <w:p w:rsidR="00930A16" w:rsidRDefault="00930A16" w:rsidP="00930A16">
      <w:pPr>
        <w:jc w:val="both"/>
        <w:rPr>
          <w:rFonts w:asciiTheme="minorHAnsi" w:hAnsiTheme="minorHAnsi" w:cstheme="minorHAnsi"/>
          <w:b/>
          <w:i/>
          <w:sz w:val="18"/>
          <w:szCs w:val="18"/>
        </w:rPr>
      </w:pPr>
    </w:p>
    <w:p w:rsidR="00930A16" w:rsidRDefault="00930A16" w:rsidP="00930A16">
      <w:pPr>
        <w:jc w:val="both"/>
        <w:rPr>
          <w:rFonts w:asciiTheme="minorHAnsi" w:hAnsiTheme="minorHAnsi" w:cstheme="minorHAnsi"/>
          <w:b/>
          <w:i/>
          <w:sz w:val="18"/>
          <w:szCs w:val="18"/>
        </w:rPr>
      </w:pPr>
    </w:p>
    <w:p w:rsidR="00930A16" w:rsidRDefault="00930A16" w:rsidP="00930A16">
      <w:pPr>
        <w:jc w:val="both"/>
        <w:rPr>
          <w:rFonts w:asciiTheme="minorHAnsi" w:hAnsiTheme="minorHAnsi" w:cstheme="minorHAnsi"/>
          <w:b/>
          <w:i/>
          <w:sz w:val="18"/>
          <w:szCs w:val="18"/>
        </w:rPr>
      </w:pPr>
    </w:p>
    <w:p w:rsidR="00A81BAE" w:rsidRPr="000850A8" w:rsidRDefault="00A81BAE" w:rsidP="00930A16">
      <w:pPr>
        <w:jc w:val="both"/>
        <w:rPr>
          <w:rFonts w:asciiTheme="minorHAnsi" w:hAnsiTheme="minorHAnsi" w:cstheme="minorHAnsi"/>
          <w:b/>
          <w:i/>
          <w:sz w:val="18"/>
          <w:szCs w:val="18"/>
        </w:rPr>
      </w:pPr>
      <w:r w:rsidRPr="000850A8">
        <w:rPr>
          <w:rFonts w:asciiTheme="minorHAnsi" w:hAnsiTheme="minorHAnsi" w:cstheme="minorHAnsi"/>
          <w:b/>
          <w:i/>
          <w:sz w:val="18"/>
          <w:szCs w:val="18"/>
        </w:rPr>
        <w:t>ISTRUZIONI PER</w:t>
      </w:r>
      <w:r>
        <w:rPr>
          <w:rFonts w:asciiTheme="minorHAnsi" w:hAnsiTheme="minorHAnsi" w:cstheme="minorHAnsi"/>
          <w:b/>
          <w:i/>
          <w:sz w:val="18"/>
          <w:szCs w:val="18"/>
        </w:rPr>
        <w:t xml:space="preserve"> L’</w:t>
      </w:r>
      <w:r w:rsidRPr="000850A8">
        <w:rPr>
          <w:rFonts w:asciiTheme="minorHAnsi" w:hAnsiTheme="minorHAnsi" w:cstheme="minorHAnsi"/>
          <w:b/>
          <w:i/>
          <w:sz w:val="18"/>
          <w:szCs w:val="18"/>
        </w:rPr>
        <w:t>INOLTRO</w:t>
      </w:r>
    </w:p>
    <w:p w:rsidR="00A81BAE" w:rsidRPr="000850A8" w:rsidRDefault="00A81BAE" w:rsidP="00930A16">
      <w:pPr>
        <w:pStyle w:val="Paragrafoelenco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i/>
          <w:sz w:val="18"/>
          <w:szCs w:val="18"/>
        </w:rPr>
      </w:pPr>
      <w:r w:rsidRPr="000850A8">
        <w:rPr>
          <w:rFonts w:asciiTheme="minorHAnsi" w:hAnsiTheme="minorHAnsi" w:cstheme="minorHAnsi"/>
          <w:i/>
          <w:sz w:val="18"/>
          <w:szCs w:val="18"/>
        </w:rPr>
        <w:t>se si utilizza la propria mail istituzionale (</w:t>
      </w:r>
      <w:hyperlink r:id="rId9" w:history="1">
        <w:r w:rsidRPr="000850A8">
          <w:rPr>
            <w:rStyle w:val="Collegamentoipertestuale"/>
            <w:rFonts w:asciiTheme="minorHAnsi" w:hAnsiTheme="minorHAnsi" w:cstheme="minorHAnsi"/>
            <w:i/>
            <w:sz w:val="18"/>
            <w:szCs w:val="18"/>
          </w:rPr>
          <w:t>cognome.nome@istruzione.it</w:t>
        </w:r>
      </w:hyperlink>
      <w:r w:rsidRPr="000850A8">
        <w:rPr>
          <w:rFonts w:asciiTheme="minorHAnsi" w:hAnsiTheme="minorHAnsi" w:cstheme="minorHAnsi"/>
          <w:i/>
          <w:sz w:val="18"/>
          <w:szCs w:val="18"/>
        </w:rPr>
        <w:t>): compilare</w:t>
      </w:r>
      <w:r>
        <w:rPr>
          <w:rFonts w:asciiTheme="minorHAnsi" w:hAnsiTheme="minorHAnsi" w:cstheme="minorHAnsi"/>
          <w:i/>
          <w:sz w:val="18"/>
          <w:szCs w:val="18"/>
        </w:rPr>
        <w:t>, salvare in pdf</w:t>
      </w:r>
      <w:r w:rsidRPr="000850A8">
        <w:rPr>
          <w:rFonts w:asciiTheme="minorHAnsi" w:hAnsiTheme="minorHAnsi" w:cstheme="minorHAnsi"/>
          <w:i/>
          <w:sz w:val="18"/>
          <w:szCs w:val="18"/>
        </w:rPr>
        <w:t xml:space="preserve"> ed inviare via mail a </w:t>
      </w:r>
      <w:hyperlink r:id="rId10" w:history="1">
        <w:r w:rsidRPr="000850A8">
          <w:rPr>
            <w:rStyle w:val="Collegamentoipertestuale"/>
            <w:rFonts w:asciiTheme="minorHAnsi" w:hAnsiTheme="minorHAnsi" w:cstheme="minorHAnsi"/>
            <w:i/>
            <w:sz w:val="18"/>
            <w:szCs w:val="18"/>
          </w:rPr>
          <w:t>rmic8ge009@istruzione.it</w:t>
        </w:r>
      </w:hyperlink>
    </w:p>
    <w:p w:rsidR="00A81BAE" w:rsidRPr="000850A8" w:rsidRDefault="00A81BAE" w:rsidP="00930A16">
      <w:pPr>
        <w:pStyle w:val="Paragrafoelenco"/>
        <w:numPr>
          <w:ilvl w:val="0"/>
          <w:numId w:val="4"/>
        </w:numPr>
        <w:ind w:left="284" w:right="140" w:hanging="284"/>
        <w:jc w:val="both"/>
        <w:rPr>
          <w:rFonts w:asciiTheme="minorHAnsi" w:hAnsiTheme="minorHAnsi" w:cstheme="minorHAnsi"/>
          <w:i/>
          <w:sz w:val="18"/>
          <w:szCs w:val="18"/>
          <w:u w:val="dotted"/>
        </w:rPr>
      </w:pPr>
      <w:r w:rsidRPr="000850A8">
        <w:rPr>
          <w:rFonts w:asciiTheme="minorHAnsi" w:hAnsiTheme="minorHAnsi" w:cstheme="minorHAnsi"/>
          <w:i/>
          <w:sz w:val="18"/>
          <w:szCs w:val="18"/>
        </w:rPr>
        <w:t>se si utilizza per l’invio una mail non istituzionale: compilare, stampare e firmare in originale, quindi scannerizzare</w:t>
      </w:r>
      <w:r>
        <w:rPr>
          <w:rFonts w:asciiTheme="minorHAnsi" w:hAnsiTheme="minorHAnsi" w:cstheme="minorHAnsi"/>
          <w:i/>
          <w:sz w:val="18"/>
          <w:szCs w:val="18"/>
        </w:rPr>
        <w:t>,</w:t>
      </w:r>
      <w:r w:rsidRPr="00F00F1B">
        <w:rPr>
          <w:rFonts w:asciiTheme="minorHAnsi" w:hAnsiTheme="minorHAnsi" w:cstheme="minorHAnsi"/>
          <w:i/>
          <w:sz w:val="18"/>
          <w:szCs w:val="18"/>
        </w:rPr>
        <w:t xml:space="preserve"> </w:t>
      </w:r>
      <w:r>
        <w:rPr>
          <w:rFonts w:asciiTheme="minorHAnsi" w:hAnsiTheme="minorHAnsi" w:cstheme="minorHAnsi"/>
          <w:i/>
          <w:sz w:val="18"/>
          <w:szCs w:val="18"/>
        </w:rPr>
        <w:t>salvare in pdf</w:t>
      </w:r>
      <w:r w:rsidRPr="000850A8">
        <w:rPr>
          <w:rFonts w:asciiTheme="minorHAnsi" w:hAnsiTheme="minorHAnsi" w:cstheme="minorHAnsi"/>
          <w:i/>
          <w:sz w:val="18"/>
          <w:szCs w:val="18"/>
        </w:rPr>
        <w:t xml:space="preserve"> ed inoltrare a </w:t>
      </w:r>
      <w:hyperlink r:id="rId11" w:history="1">
        <w:r w:rsidRPr="000850A8">
          <w:rPr>
            <w:rStyle w:val="Collegamentoipertestuale"/>
            <w:rFonts w:asciiTheme="minorHAnsi" w:hAnsiTheme="minorHAnsi" w:cstheme="minorHAnsi"/>
            <w:i/>
            <w:sz w:val="18"/>
            <w:szCs w:val="18"/>
          </w:rPr>
          <w:t>rmic8ge009@istruzione.it</w:t>
        </w:r>
      </w:hyperlink>
      <w:r w:rsidRPr="000850A8">
        <w:rPr>
          <w:rFonts w:asciiTheme="minorHAnsi" w:hAnsiTheme="minorHAnsi" w:cstheme="minorHAnsi"/>
          <w:i/>
          <w:sz w:val="18"/>
          <w:szCs w:val="18"/>
        </w:rPr>
        <w:t xml:space="preserve">                                                                       </w:t>
      </w:r>
    </w:p>
    <w:p w:rsidR="00412446" w:rsidRPr="000850A8" w:rsidRDefault="00412446" w:rsidP="009154D2">
      <w:pPr>
        <w:pStyle w:val="Paragrafoelenco"/>
        <w:ind w:left="0" w:right="-427"/>
        <w:jc w:val="both"/>
        <w:rPr>
          <w:rFonts w:asciiTheme="minorHAnsi" w:hAnsiTheme="minorHAnsi" w:cstheme="minorHAnsi"/>
          <w:i/>
          <w:sz w:val="18"/>
          <w:szCs w:val="18"/>
          <w:u w:val="dotted"/>
        </w:rPr>
      </w:pPr>
    </w:p>
    <w:sectPr w:rsidR="00412446" w:rsidRPr="000850A8" w:rsidSect="002E6E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26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643" w:rsidRDefault="00A80643" w:rsidP="00981B37">
      <w:r>
        <w:separator/>
      </w:r>
    </w:p>
  </w:endnote>
  <w:endnote w:type="continuationSeparator" w:id="0">
    <w:p w:rsidR="00A80643" w:rsidRDefault="00A80643" w:rsidP="00981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orndale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981B3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981B37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981B3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643" w:rsidRDefault="00A80643" w:rsidP="00981B37">
      <w:r>
        <w:separator/>
      </w:r>
    </w:p>
  </w:footnote>
  <w:footnote w:type="continuationSeparator" w:id="0">
    <w:p w:rsidR="00A80643" w:rsidRDefault="00A80643" w:rsidP="00981B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A80643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7420594" o:spid="_x0000_s2054" type="#_x0000_t136" style="position:absolute;margin-left:0;margin-top:0;width:441.75pt;height:36.75pt;rotation:315;z-index:-251655168;mso-position-horizontal:center;mso-position-horizontal-relative:margin;mso-position-vertical:center;mso-position-vertical-relative:margin" o:allowincell="f" fillcolor="#d8d8d8 [2732]" stroked="f">
          <v:textpath style="font-family:&quot;Calibri&quot;;font-size:30pt" string="I.   C.       &quot;V   i   a      C   e   n   e   d  a&quot;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A80643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7420595" o:spid="_x0000_s2055" type="#_x0000_t136" style="position:absolute;margin-left:0;margin-top:0;width:441.75pt;height:36.75pt;rotation:315;z-index:-251653120;mso-position-horizontal:center;mso-position-horizontal-relative:margin;mso-position-vertical:center;mso-position-vertical-relative:margin" o:allowincell="f" fillcolor="#d8d8d8 [2732]" stroked="f">
          <v:textpath style="font-family:&quot;Calibri&quot;;font-size:30pt" string="I.   C.       &quot;V   i   a      C   e   n   e   d  a&quot;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37" w:rsidRDefault="00A80643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7420593" o:spid="_x0000_s2053" type="#_x0000_t136" style="position:absolute;margin-left:0;margin-top:0;width:441.75pt;height:36.75pt;rotation:315;z-index:-251657216;mso-position-horizontal:center;mso-position-horizontal-relative:margin;mso-position-vertical:center;mso-position-vertical-relative:margin" o:allowincell="f" fillcolor="#d8d8d8 [2732]" stroked="f">
          <v:textpath style="font-family:&quot;Calibri&quot;;font-size:30pt" string="I.   C.       &quot;V   i   a      C   e   n   e   d  a&quot;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E4D1D"/>
    <w:multiLevelType w:val="hybridMultilevel"/>
    <w:tmpl w:val="4314DA0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7E17F2"/>
    <w:multiLevelType w:val="hybridMultilevel"/>
    <w:tmpl w:val="A6DAA2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8F69BB"/>
    <w:multiLevelType w:val="hybridMultilevel"/>
    <w:tmpl w:val="034CD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6F769F"/>
    <w:multiLevelType w:val="hybridMultilevel"/>
    <w:tmpl w:val="287458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1"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PROOyVeCAuZ6a6z5V9m5Q76hfI4=" w:salt="ZgdMllOwxZJGmGmVUQAT1Q=="/>
  <w:defaultTabStop w:val="708"/>
  <w:hyphenationZone w:val="283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AC"/>
    <w:rsid w:val="0001515C"/>
    <w:rsid w:val="00076E49"/>
    <w:rsid w:val="000850A8"/>
    <w:rsid w:val="00090125"/>
    <w:rsid w:val="0009777F"/>
    <w:rsid w:val="000A0422"/>
    <w:rsid w:val="000D6521"/>
    <w:rsid w:val="00106AF4"/>
    <w:rsid w:val="00114FDB"/>
    <w:rsid w:val="00132ABD"/>
    <w:rsid w:val="00155FD5"/>
    <w:rsid w:val="00167CE5"/>
    <w:rsid w:val="001C697E"/>
    <w:rsid w:val="00201EC0"/>
    <w:rsid w:val="002020AF"/>
    <w:rsid w:val="00210DA9"/>
    <w:rsid w:val="002652CC"/>
    <w:rsid w:val="002E4869"/>
    <w:rsid w:val="002E6EDC"/>
    <w:rsid w:val="002E711B"/>
    <w:rsid w:val="00306F4D"/>
    <w:rsid w:val="00313BAA"/>
    <w:rsid w:val="00330135"/>
    <w:rsid w:val="00350ACB"/>
    <w:rsid w:val="00352682"/>
    <w:rsid w:val="003C2462"/>
    <w:rsid w:val="003E2A50"/>
    <w:rsid w:val="00412446"/>
    <w:rsid w:val="00443B66"/>
    <w:rsid w:val="00444C57"/>
    <w:rsid w:val="0046660C"/>
    <w:rsid w:val="004858B4"/>
    <w:rsid w:val="004A2ACE"/>
    <w:rsid w:val="004B55A1"/>
    <w:rsid w:val="004E2008"/>
    <w:rsid w:val="005901CB"/>
    <w:rsid w:val="005F014D"/>
    <w:rsid w:val="00623A7D"/>
    <w:rsid w:val="00630D3D"/>
    <w:rsid w:val="00637FBE"/>
    <w:rsid w:val="00666B7B"/>
    <w:rsid w:val="00671DF5"/>
    <w:rsid w:val="00673FAA"/>
    <w:rsid w:val="00685DEB"/>
    <w:rsid w:val="006C0914"/>
    <w:rsid w:val="00730CDD"/>
    <w:rsid w:val="00733B60"/>
    <w:rsid w:val="00754791"/>
    <w:rsid w:val="007A2981"/>
    <w:rsid w:val="007A3824"/>
    <w:rsid w:val="007A5463"/>
    <w:rsid w:val="007A6688"/>
    <w:rsid w:val="007E3B14"/>
    <w:rsid w:val="008669F7"/>
    <w:rsid w:val="00885C72"/>
    <w:rsid w:val="00895B5D"/>
    <w:rsid w:val="009154D2"/>
    <w:rsid w:val="00930A16"/>
    <w:rsid w:val="0098156D"/>
    <w:rsid w:val="00981B37"/>
    <w:rsid w:val="0098247C"/>
    <w:rsid w:val="009C4152"/>
    <w:rsid w:val="009D1F81"/>
    <w:rsid w:val="009F47FE"/>
    <w:rsid w:val="00A50AEB"/>
    <w:rsid w:val="00A80643"/>
    <w:rsid w:val="00A81BAE"/>
    <w:rsid w:val="00A9618F"/>
    <w:rsid w:val="00AC28DA"/>
    <w:rsid w:val="00AD4636"/>
    <w:rsid w:val="00B2053E"/>
    <w:rsid w:val="00B3068F"/>
    <w:rsid w:val="00B31610"/>
    <w:rsid w:val="00B35585"/>
    <w:rsid w:val="00B506CD"/>
    <w:rsid w:val="00BB6A7C"/>
    <w:rsid w:val="00BC19DA"/>
    <w:rsid w:val="00BD7C13"/>
    <w:rsid w:val="00C016DC"/>
    <w:rsid w:val="00C155E7"/>
    <w:rsid w:val="00C53196"/>
    <w:rsid w:val="00C91FAC"/>
    <w:rsid w:val="00CD1B18"/>
    <w:rsid w:val="00CD3E5C"/>
    <w:rsid w:val="00CE64EA"/>
    <w:rsid w:val="00D45E31"/>
    <w:rsid w:val="00DC7669"/>
    <w:rsid w:val="00DE357E"/>
    <w:rsid w:val="00E45C8D"/>
    <w:rsid w:val="00E5016F"/>
    <w:rsid w:val="00E52777"/>
    <w:rsid w:val="00E8682E"/>
    <w:rsid w:val="00E92536"/>
    <w:rsid w:val="00F132B1"/>
    <w:rsid w:val="00F22ACF"/>
    <w:rsid w:val="00FB4CDF"/>
    <w:rsid w:val="00FD0EDD"/>
    <w:rsid w:val="00FE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47F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F47FE"/>
    <w:rPr>
      <w:color w:val="808080"/>
    </w:rPr>
  </w:style>
  <w:style w:type="table" w:styleId="Grigliatabella">
    <w:name w:val="Table Grid"/>
    <w:basedOn w:val="Tabellanormale"/>
    <w:uiPriority w:val="39"/>
    <w:rsid w:val="00412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81B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1B37"/>
    <w:rPr>
      <w:rFonts w:ascii="Thorndale" w:eastAsia="Andale Sans UI" w:hAnsi="Thorndale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81B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1B37"/>
    <w:rPr>
      <w:rFonts w:ascii="Thorndale" w:eastAsia="Andale Sans UI" w:hAnsi="Thorndale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1F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1FAC"/>
    <w:rPr>
      <w:rFonts w:ascii="Tahoma" w:eastAsia="Andale Sans U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23A7D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C09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47FE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F47FE"/>
    <w:rPr>
      <w:color w:val="808080"/>
    </w:rPr>
  </w:style>
  <w:style w:type="table" w:styleId="Grigliatabella">
    <w:name w:val="Table Grid"/>
    <w:basedOn w:val="Tabellanormale"/>
    <w:uiPriority w:val="39"/>
    <w:rsid w:val="00412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81B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1B37"/>
    <w:rPr>
      <w:rFonts w:ascii="Thorndale" w:eastAsia="Andale Sans UI" w:hAnsi="Thorndale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81B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1B37"/>
    <w:rPr>
      <w:rFonts w:ascii="Thorndale" w:eastAsia="Andale Sans UI" w:hAnsi="Thorndale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1F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1FAC"/>
    <w:rPr>
      <w:rFonts w:ascii="Tahoma" w:eastAsia="Andale Sans U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23A7D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C0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mic8ge009@istruzione.it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rmic8ge009@istruzione.it" TargetMode="External"/><Relationship Id="rId19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hyperlink" Target="mailto:cognome.nome@istruzione.it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C%20CENEDA\modello_ferie%20ATA%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457D7C5FF0D4BAC9D7253C558AE67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0DBEB5-B1D8-414B-BCFA-070B6FBFF12A}"/>
      </w:docPartPr>
      <w:docPartBody>
        <w:p w:rsidR="00EC7DE0" w:rsidRDefault="009053A4" w:rsidP="009053A4">
          <w:pPr>
            <w:pStyle w:val="4457D7C5FF0D4BAC9D7253C558AE672D13"/>
          </w:pPr>
          <w:r w:rsidRPr="00114FDB">
            <w:rPr>
              <w:rStyle w:val="Testosegnaposto"/>
              <w:rFonts w:asciiTheme="minorHAnsi" w:hAnsiTheme="minorHAnsi" w:cstheme="minorHAnsi"/>
              <w:b/>
            </w:rPr>
            <w:t>digitare qui Cognome.</w:t>
          </w:r>
        </w:p>
      </w:docPartBody>
    </w:docPart>
    <w:docPart>
      <w:docPartPr>
        <w:name w:val="E441C559B3254AAD98A095DD0CD14EF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23ABA89-D049-490D-8913-C95DCDD46EAA}"/>
      </w:docPartPr>
      <w:docPartBody>
        <w:p w:rsidR="00EC7DE0" w:rsidRDefault="009053A4" w:rsidP="009053A4">
          <w:pPr>
            <w:pStyle w:val="E441C559B3254AAD98A095DD0CD14EF113"/>
          </w:pPr>
          <w:r w:rsidRPr="00114FDB">
            <w:rPr>
              <w:rStyle w:val="Testosegnaposto"/>
              <w:rFonts w:asciiTheme="minorHAnsi" w:hAnsiTheme="minorHAnsi" w:cstheme="minorHAnsi"/>
              <w:b/>
            </w:rPr>
            <w:t>digitare qui Nome.</w:t>
          </w:r>
        </w:p>
      </w:docPartBody>
    </w:docPart>
    <w:docPart>
      <w:docPartPr>
        <w:name w:val="73849BD2BDA0426DBD71B3B6DBEE3F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85066B-A8B6-4DEF-9064-F0E0A50FBC05}"/>
      </w:docPartPr>
      <w:docPartBody>
        <w:p w:rsidR="00EC7DE0" w:rsidRDefault="009053A4" w:rsidP="009053A4">
          <w:pPr>
            <w:pStyle w:val="73849BD2BDA0426DBD71B3B6DBEE3FE613"/>
          </w:pPr>
          <w:r w:rsidRPr="002020AF">
            <w:rPr>
              <w:rStyle w:val="Testosegnaposto"/>
              <w:rFonts w:asciiTheme="minorHAnsi" w:hAnsiTheme="minorHAnsi" w:cstheme="minorHAnsi"/>
              <w:sz w:val="16"/>
              <w:szCs w:val="16"/>
            </w:rPr>
            <w:t>Scegli Plesso</w:t>
          </w:r>
          <w:r>
            <w:rPr>
              <w:rFonts w:asciiTheme="minorHAnsi" w:hAnsiTheme="minorHAnsi" w:cstheme="minorHAnsi"/>
            </w:rPr>
            <w:t>.</w:t>
          </w:r>
        </w:p>
      </w:docPartBody>
    </w:docPart>
    <w:docPart>
      <w:docPartPr>
        <w:name w:val="2C7B7E87BA2341A19FF5A22E769BCD4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85DF92-BFA6-4925-9D4E-F7FA17F08817}"/>
      </w:docPartPr>
      <w:docPartBody>
        <w:p w:rsidR="006E39ED" w:rsidRDefault="009053A4" w:rsidP="009053A4">
          <w:pPr>
            <w:pStyle w:val="2C7B7E87BA2341A19FF5A22E769BCD4B12"/>
          </w:pPr>
          <w:r w:rsidRPr="00E45C8D">
            <w:rPr>
              <w:rStyle w:val="Testosegnaposto"/>
              <w:rFonts w:asciiTheme="minorHAnsi" w:hAnsiTheme="minorHAnsi" w:cstheme="minorHAnsi"/>
              <w:b/>
            </w:rPr>
            <w:t>Scegli un elemento</w:t>
          </w:r>
          <w:r w:rsidRPr="00E45C8D">
            <w:rPr>
              <w:rStyle w:val="Testosegnaposto"/>
              <w:b/>
            </w:rPr>
            <w:t>.</w:t>
          </w:r>
        </w:p>
      </w:docPartBody>
    </w:docPart>
    <w:docPart>
      <w:docPartPr>
        <w:name w:val="8457E938F68D4C4ABA1A959AF87B82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3754B8-94C1-4CAC-8769-12B8758E9E61}"/>
      </w:docPartPr>
      <w:docPartBody>
        <w:p w:rsidR="006E39ED" w:rsidRDefault="009053A4" w:rsidP="009053A4">
          <w:pPr>
            <w:pStyle w:val="8457E938F68D4C4ABA1A959AF87B82F211"/>
          </w:pPr>
          <w:r w:rsidRPr="003C2462">
            <w:rPr>
              <w:rStyle w:val="Testosegnaposto"/>
              <w:rFonts w:asciiTheme="minorHAnsi" w:hAnsiTheme="minorHAnsi" w:cstheme="minorHAnsi"/>
            </w:rPr>
            <w:t>Scegliere un elemento.</w:t>
          </w:r>
        </w:p>
      </w:docPartBody>
    </w:docPart>
    <w:docPart>
      <w:docPartPr>
        <w:name w:val="C7CF2E41971849978E729AA5244C31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4A3603-CE03-467A-8B2D-C54DA1337CE7}"/>
      </w:docPartPr>
      <w:docPartBody>
        <w:p w:rsidR="001F589F" w:rsidRDefault="009053A4" w:rsidP="009053A4">
          <w:pPr>
            <w:pStyle w:val="C7CF2E41971849978E729AA5244C31BE10"/>
          </w:pPr>
          <w:r w:rsidRPr="00352682">
            <w:rPr>
              <w:rStyle w:val="Testosegnaposto"/>
              <w:rFonts w:ascii="Calibri" w:hAnsi="Calibri" w:cs="Calibri"/>
              <w:sz w:val="22"/>
              <w:szCs w:val="22"/>
            </w:rPr>
            <w:t>clic per immettere data.</w:t>
          </w:r>
        </w:p>
      </w:docPartBody>
    </w:docPart>
    <w:docPart>
      <w:docPartPr>
        <w:name w:val="C6670801DF75449E92C0281AECFF5C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FB4B39-DA6E-457B-90ED-60BB2F22DA28}"/>
      </w:docPartPr>
      <w:docPartBody>
        <w:p w:rsidR="005F1E43" w:rsidRDefault="009053A4" w:rsidP="009053A4">
          <w:pPr>
            <w:pStyle w:val="C6670801DF75449E92C0281AECFF5C8D4"/>
          </w:pPr>
          <w:r w:rsidRPr="00F00F1B">
            <w:rPr>
              <w:rStyle w:val="Testosegnaposto"/>
              <w:rFonts w:asciiTheme="minorHAnsi" w:hAnsiTheme="minorHAnsi" w:cstheme="minorHAnsi"/>
              <w:b/>
            </w:rPr>
            <w:t>immettere numero totale dei giorni.</w:t>
          </w:r>
        </w:p>
      </w:docPartBody>
    </w:docPart>
    <w:docPart>
      <w:docPartPr>
        <w:name w:val="08E1465F445144D1B802AB75AA3E3B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805E65-0748-41B5-9864-F9C927108CA9}"/>
      </w:docPartPr>
      <w:docPartBody>
        <w:p w:rsidR="005F1E43" w:rsidRDefault="009053A4" w:rsidP="009053A4">
          <w:pPr>
            <w:pStyle w:val="08E1465F445144D1B802AB75AA3E3BF94"/>
          </w:pPr>
          <w:r w:rsidRPr="00F66DF6">
            <w:rPr>
              <w:rFonts w:asciiTheme="minorHAnsi" w:hAnsiTheme="minorHAnsi" w:cstheme="minorHAnsi"/>
              <w:b/>
              <w:sz w:val="20"/>
              <w:szCs w:val="20"/>
            </w:rPr>
            <w:t>scegli n° giorni</w:t>
          </w:r>
        </w:p>
      </w:docPartBody>
    </w:docPart>
    <w:docPart>
      <w:docPartPr>
        <w:name w:val="DF3920A8B8CA4ED48EF0E46DB915E0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01FAED9-C1EB-454C-AB88-75B326CA6589}"/>
      </w:docPartPr>
      <w:docPartBody>
        <w:p w:rsidR="005F1E43" w:rsidRDefault="009053A4" w:rsidP="009053A4">
          <w:pPr>
            <w:pStyle w:val="DF3920A8B8CA4ED48EF0E46DB915E0204"/>
          </w:pPr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inizio.</w:t>
          </w:r>
        </w:p>
      </w:docPartBody>
    </w:docPart>
    <w:docPart>
      <w:docPartPr>
        <w:name w:val="85DF63F048644FB6A7C0EAD9CEEF4D9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85C186F-B3B1-45C7-B860-2ED9BD43CE3B}"/>
      </w:docPartPr>
      <w:docPartBody>
        <w:p w:rsidR="005F1E43" w:rsidRDefault="009053A4" w:rsidP="009053A4">
          <w:pPr>
            <w:pStyle w:val="85DF63F048644FB6A7C0EAD9CEEF4D954"/>
          </w:pPr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fine.</w:t>
          </w:r>
        </w:p>
      </w:docPartBody>
    </w:docPart>
    <w:docPart>
      <w:docPartPr>
        <w:name w:val="DD3C4368AB7E4AC3A69C6EE98F57588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8E487CD-66BC-4A52-9766-7A4ABAAA92B6}"/>
      </w:docPartPr>
      <w:docPartBody>
        <w:p w:rsidR="005F1E43" w:rsidRDefault="009053A4" w:rsidP="009053A4">
          <w:pPr>
            <w:pStyle w:val="DD3C4368AB7E4AC3A69C6EE98F5758814"/>
          </w:pPr>
          <w:r w:rsidRPr="00F66DF6">
            <w:rPr>
              <w:rFonts w:asciiTheme="minorHAnsi" w:hAnsiTheme="minorHAnsi" w:cstheme="minorHAnsi"/>
              <w:b/>
              <w:sz w:val="20"/>
              <w:szCs w:val="20"/>
            </w:rPr>
            <w:t>scegli n° giorni.</w:t>
          </w:r>
        </w:p>
      </w:docPartBody>
    </w:docPart>
    <w:docPart>
      <w:docPartPr>
        <w:name w:val="7156486319FB48B9AB6FA59E16519D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926C17-5D1D-42D2-AD83-2C8BF2A77372}"/>
      </w:docPartPr>
      <w:docPartBody>
        <w:p w:rsidR="005F1E43" w:rsidRDefault="009053A4" w:rsidP="009053A4">
          <w:pPr>
            <w:pStyle w:val="7156486319FB48B9AB6FA59E16519DC84"/>
          </w:pPr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inizio.</w:t>
          </w:r>
        </w:p>
      </w:docPartBody>
    </w:docPart>
    <w:docPart>
      <w:docPartPr>
        <w:name w:val="78211D3DB4DE4916B95D24409DC7C2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0B21D7-AA84-4E6B-83C8-317583255E63}"/>
      </w:docPartPr>
      <w:docPartBody>
        <w:p w:rsidR="005F1E43" w:rsidRDefault="009053A4" w:rsidP="009053A4">
          <w:pPr>
            <w:pStyle w:val="78211D3DB4DE4916B95D24409DC7C2ED4"/>
          </w:pPr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fine.</w:t>
          </w:r>
        </w:p>
      </w:docPartBody>
    </w:docPart>
    <w:docPart>
      <w:docPartPr>
        <w:name w:val="2B8B4AC0150E4987BDB9C5CEB3739A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80020DC-921D-4069-B844-A5C567148DAE}"/>
      </w:docPartPr>
      <w:docPartBody>
        <w:p w:rsidR="005F1E43" w:rsidRDefault="009053A4" w:rsidP="009053A4">
          <w:pPr>
            <w:pStyle w:val="2B8B4AC0150E4987BDB9C5CEB3739A2C4"/>
          </w:pPr>
          <w:r w:rsidRPr="00F66DF6">
            <w:rPr>
              <w:rFonts w:asciiTheme="minorHAnsi" w:hAnsiTheme="minorHAnsi" w:cstheme="minorHAnsi"/>
              <w:b/>
              <w:sz w:val="20"/>
              <w:szCs w:val="20"/>
            </w:rPr>
            <w:t>scegli n° giorni.</w:t>
          </w:r>
        </w:p>
      </w:docPartBody>
    </w:docPart>
    <w:docPart>
      <w:docPartPr>
        <w:name w:val="8218D4173E294FFD91C2B580F8F6CC8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9CA187D-58DD-474C-B268-21F2971B6802}"/>
      </w:docPartPr>
      <w:docPartBody>
        <w:p w:rsidR="005F1E43" w:rsidRDefault="009053A4" w:rsidP="009053A4">
          <w:pPr>
            <w:pStyle w:val="8218D4173E294FFD91C2B580F8F6CC844"/>
          </w:pPr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inizio.</w:t>
          </w:r>
        </w:p>
      </w:docPartBody>
    </w:docPart>
    <w:docPart>
      <w:docPartPr>
        <w:name w:val="1F76FA71165941C68D5F8540262805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9FC3717-A815-45F8-BAEB-236987EB8281}"/>
      </w:docPartPr>
      <w:docPartBody>
        <w:p w:rsidR="005F1E43" w:rsidRDefault="009053A4" w:rsidP="009053A4">
          <w:pPr>
            <w:pStyle w:val="1F76FA71165941C68D5F8540262805A94"/>
          </w:pPr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fine.</w:t>
          </w:r>
        </w:p>
      </w:docPartBody>
    </w:docPart>
    <w:docPart>
      <w:docPartPr>
        <w:name w:val="F5430FBD75A647BF92294F2E6479109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60D10D-AFFB-4C3A-ACAA-309BBA80EC59}"/>
      </w:docPartPr>
      <w:docPartBody>
        <w:p w:rsidR="005F1E43" w:rsidRDefault="009053A4" w:rsidP="009053A4">
          <w:pPr>
            <w:pStyle w:val="F5430FBD75A647BF92294F2E647910994"/>
          </w:pPr>
          <w:r w:rsidRPr="00F66DF6">
            <w:rPr>
              <w:rFonts w:asciiTheme="minorHAnsi" w:hAnsiTheme="minorHAnsi" w:cstheme="minorHAnsi"/>
              <w:b/>
              <w:sz w:val="20"/>
              <w:szCs w:val="20"/>
            </w:rPr>
            <w:t>scegli n° giorni.</w:t>
          </w:r>
        </w:p>
      </w:docPartBody>
    </w:docPart>
    <w:docPart>
      <w:docPartPr>
        <w:name w:val="65CD596CCE8A457FB8BC65EB280990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8F23F5-2B54-40F6-AD9D-F49CE2A55D1F}"/>
      </w:docPartPr>
      <w:docPartBody>
        <w:p w:rsidR="005F1E43" w:rsidRDefault="009053A4" w:rsidP="009053A4">
          <w:pPr>
            <w:pStyle w:val="65CD596CCE8A457FB8BC65EB280990004"/>
          </w:pPr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inizio.</w:t>
          </w:r>
        </w:p>
      </w:docPartBody>
    </w:docPart>
    <w:docPart>
      <w:docPartPr>
        <w:name w:val="5915FC85D74344E1A0348FF554A6A8F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92C51D-D0A4-4195-BAA2-74E1E49C7E74}"/>
      </w:docPartPr>
      <w:docPartBody>
        <w:p w:rsidR="005F1E43" w:rsidRDefault="009053A4" w:rsidP="009053A4">
          <w:pPr>
            <w:pStyle w:val="5915FC85D74344E1A0348FF554A6A8FF4"/>
          </w:pPr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fine.</w:t>
          </w:r>
        </w:p>
      </w:docPartBody>
    </w:docPart>
    <w:docPart>
      <w:docPartPr>
        <w:name w:val="F24E4632DA8F4C4DB398F5006C5C8A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4623B81-8199-484F-8DB7-DF4F2E4E69FB}"/>
      </w:docPartPr>
      <w:docPartBody>
        <w:p w:rsidR="005F1E43" w:rsidRDefault="009053A4" w:rsidP="009053A4">
          <w:pPr>
            <w:pStyle w:val="F24E4632DA8F4C4DB398F5006C5C8A614"/>
          </w:pPr>
          <w:r w:rsidRPr="00F66DF6">
            <w:rPr>
              <w:rFonts w:asciiTheme="minorHAnsi" w:hAnsiTheme="minorHAnsi" w:cstheme="minorHAnsi"/>
              <w:b/>
              <w:sz w:val="20"/>
              <w:szCs w:val="20"/>
            </w:rPr>
            <w:t>scegli n° giorni.</w:t>
          </w:r>
        </w:p>
      </w:docPartBody>
    </w:docPart>
    <w:docPart>
      <w:docPartPr>
        <w:name w:val="A569A4213EF144129DEAB4B3217926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40DFB6-3F46-4EEE-B9FB-73197CC5688D}"/>
      </w:docPartPr>
      <w:docPartBody>
        <w:p w:rsidR="005F1E43" w:rsidRDefault="009053A4" w:rsidP="009053A4">
          <w:pPr>
            <w:pStyle w:val="A569A4213EF144129DEAB4B3217926DF4"/>
          </w:pPr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inizio.</w:t>
          </w:r>
        </w:p>
      </w:docPartBody>
    </w:docPart>
    <w:docPart>
      <w:docPartPr>
        <w:name w:val="1ED63E93146A4784B826E470E81FAA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FD9456-615D-46D1-81F6-0B56076FD9AD}"/>
      </w:docPartPr>
      <w:docPartBody>
        <w:p w:rsidR="005F1E43" w:rsidRDefault="009053A4" w:rsidP="009053A4">
          <w:pPr>
            <w:pStyle w:val="1ED63E93146A4784B826E470E81FAA484"/>
          </w:pPr>
          <w:r w:rsidRPr="00F66DF6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fine.</w:t>
          </w:r>
        </w:p>
      </w:docPartBody>
    </w:docPart>
    <w:docPart>
      <w:docPartPr>
        <w:name w:val="8E7447F38846473BB6C64F40B9E16BC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4CBEA06-3208-447C-90C3-4F77E74D3616}"/>
      </w:docPartPr>
      <w:docPartBody>
        <w:p w:rsidR="005F1E43" w:rsidRDefault="009053A4" w:rsidP="009053A4">
          <w:pPr>
            <w:pStyle w:val="8E7447F38846473BB6C64F40B9E16BC44"/>
          </w:pPr>
          <w:r w:rsidRPr="001E2C69">
            <w:rPr>
              <w:rFonts w:asciiTheme="minorHAnsi" w:hAnsiTheme="minorHAnsi" w:cstheme="minorHAnsi"/>
              <w:b/>
              <w:sz w:val="20"/>
              <w:szCs w:val="20"/>
            </w:rPr>
            <w:t>scegli n° giorni.</w:t>
          </w:r>
        </w:p>
      </w:docPartBody>
    </w:docPart>
    <w:docPart>
      <w:docPartPr>
        <w:name w:val="7721271F2E144042987BBADAA168E0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0B9721-C38A-402E-ACCF-74E1FEC9B6C6}"/>
      </w:docPartPr>
      <w:docPartBody>
        <w:p w:rsidR="005F1E43" w:rsidRDefault="009053A4" w:rsidP="009053A4">
          <w:pPr>
            <w:pStyle w:val="7721271F2E144042987BBADAA168E0054"/>
          </w:pPr>
          <w:r w:rsidRPr="001E2C69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inizio.</w:t>
          </w:r>
        </w:p>
      </w:docPartBody>
    </w:docPart>
    <w:docPart>
      <w:docPartPr>
        <w:name w:val="00A7C825D3B845EDB7099BDC48CF348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1604398-A6FC-42B5-8505-B25394435428}"/>
      </w:docPartPr>
      <w:docPartBody>
        <w:p w:rsidR="005F1E43" w:rsidRDefault="009053A4" w:rsidP="009053A4">
          <w:pPr>
            <w:pStyle w:val="00A7C825D3B845EDB7099BDC48CF34874"/>
          </w:pPr>
          <w:r w:rsidRPr="001E2C69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fine.</w:t>
          </w:r>
        </w:p>
      </w:docPartBody>
    </w:docPart>
    <w:docPart>
      <w:docPartPr>
        <w:name w:val="F6E6E13421D34C5AA4CC42BA893A34D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48851A-7219-4F4B-9ECC-C915315D0179}"/>
      </w:docPartPr>
      <w:docPartBody>
        <w:p w:rsidR="005F1E43" w:rsidRDefault="009053A4" w:rsidP="009053A4">
          <w:pPr>
            <w:pStyle w:val="F6E6E13421D34C5AA4CC42BA893A34D74"/>
          </w:pPr>
          <w:r w:rsidRPr="001E2C69">
            <w:rPr>
              <w:rFonts w:asciiTheme="minorHAnsi" w:hAnsiTheme="minorHAnsi" w:cstheme="minorHAnsi"/>
              <w:b/>
              <w:sz w:val="20"/>
              <w:szCs w:val="20"/>
            </w:rPr>
            <w:t>scegli n° giorni.</w:t>
          </w:r>
        </w:p>
      </w:docPartBody>
    </w:docPart>
    <w:docPart>
      <w:docPartPr>
        <w:name w:val="529CA75AF6184C71890FA3AB618FA2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E465B42-46B8-4161-9150-79659221C222}"/>
      </w:docPartPr>
      <w:docPartBody>
        <w:p w:rsidR="005F1E43" w:rsidRDefault="009053A4" w:rsidP="009053A4">
          <w:pPr>
            <w:pStyle w:val="529CA75AF6184C71890FA3AB618FA2494"/>
          </w:pPr>
          <w:r w:rsidRPr="001E2C69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inizio.</w:t>
          </w:r>
        </w:p>
      </w:docPartBody>
    </w:docPart>
    <w:docPart>
      <w:docPartPr>
        <w:name w:val="8E17ECD685234CF5AA686D61A661FE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C0BCEC-88BD-434C-876A-607854E6242A}"/>
      </w:docPartPr>
      <w:docPartBody>
        <w:p w:rsidR="005F1E43" w:rsidRDefault="009053A4" w:rsidP="009053A4">
          <w:pPr>
            <w:pStyle w:val="8E17ECD685234CF5AA686D61A661FE834"/>
          </w:pPr>
          <w:r w:rsidRPr="001E2C69">
            <w:rPr>
              <w:rStyle w:val="Testosegnaposto"/>
              <w:rFonts w:asciiTheme="minorHAnsi" w:hAnsiTheme="minorHAnsi" w:cstheme="minorHAnsi"/>
              <w:b/>
              <w:sz w:val="20"/>
              <w:szCs w:val="20"/>
            </w:rPr>
            <w:t>clic per immettere data fine.</w:t>
          </w:r>
        </w:p>
      </w:docPartBody>
    </w:docPart>
    <w:docPart>
      <w:docPartPr>
        <w:name w:val="DDCD028CD5DB4BA799479BA4B4212A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56A1630-4265-4674-9AD7-DA40BA8786DB}"/>
      </w:docPartPr>
      <w:docPartBody>
        <w:p w:rsidR="005F1E43" w:rsidRDefault="009053A4" w:rsidP="009053A4">
          <w:pPr>
            <w:pStyle w:val="DDCD028CD5DB4BA799479BA4B4212AEF4"/>
          </w:pPr>
          <w:r w:rsidRPr="00895B5D">
            <w:rPr>
              <w:rStyle w:val="Testosegnaposto"/>
              <w:rFonts w:asciiTheme="minorHAnsi" w:hAnsiTheme="minorHAnsi" w:cstheme="minorHAnsi"/>
            </w:rPr>
            <w:t>Scegli Il/La.</w:t>
          </w:r>
        </w:p>
      </w:docPartBody>
    </w:docPart>
    <w:docPart>
      <w:docPartPr>
        <w:name w:val="F1E7AC163F4C4C839E1F68B916CE83B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A98B63-574B-49A7-BB87-58390D107643}"/>
      </w:docPartPr>
      <w:docPartBody>
        <w:p w:rsidR="005F1E43" w:rsidRDefault="009053A4" w:rsidP="009053A4">
          <w:pPr>
            <w:pStyle w:val="F1E7AC163F4C4C839E1F68B916CE83B64"/>
          </w:pPr>
          <w:r w:rsidRPr="00895B5D">
            <w:rPr>
              <w:rStyle w:val="Testosegnaposto"/>
              <w:rFonts w:asciiTheme="minorHAnsi" w:hAnsiTheme="minorHAnsi" w:cstheme="minorHAnsi"/>
            </w:rPr>
            <w:t xml:space="preserve">Scegli </w:t>
          </w:r>
          <w:r>
            <w:rPr>
              <w:rStyle w:val="Testosegnaposto"/>
              <w:rFonts w:asciiTheme="minorHAnsi" w:hAnsiTheme="minorHAnsi" w:cstheme="minorHAnsi"/>
            </w:rPr>
            <w:t>o/</w:t>
          </w:r>
          <w:r w:rsidRPr="00895B5D">
            <w:rPr>
              <w:rStyle w:val="Testosegnaposto"/>
              <w:rFonts w:asciiTheme="minorHAnsi" w:hAnsiTheme="minorHAnsi" w:cstheme="minorHAnsi"/>
            </w:rPr>
            <w:t>a.</w:t>
          </w:r>
        </w:p>
      </w:docPartBody>
    </w:docPart>
    <w:docPart>
      <w:docPartPr>
        <w:name w:val="3E051A4E08C04311817EB27ED256E0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9D6A577-29CF-42CC-A0A6-200519798177}"/>
      </w:docPartPr>
      <w:docPartBody>
        <w:p w:rsidR="005F1E43" w:rsidRDefault="009053A4" w:rsidP="009053A4">
          <w:pPr>
            <w:pStyle w:val="3E051A4E08C04311817EB27ED256E0D24"/>
          </w:pPr>
          <w:r w:rsidRPr="00AD4636">
            <w:rPr>
              <w:rStyle w:val="Testosegnaposto"/>
              <w:rFonts w:asciiTheme="minorHAnsi" w:hAnsiTheme="minorHAnsi" w:cstheme="minorHAnsi"/>
              <w:b/>
            </w:rPr>
            <w:t>Digitare Via/Piazza, n° civico, c.a.p., Località.</w:t>
          </w:r>
        </w:p>
      </w:docPartBody>
    </w:docPart>
    <w:docPart>
      <w:docPartPr>
        <w:name w:val="ECE0B1B1221D4F3F95F780F88FDB6A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6AEAF5-97DD-4F6B-BA4C-4A102E71B676}"/>
      </w:docPartPr>
      <w:docPartBody>
        <w:p w:rsidR="005F1E43" w:rsidRDefault="009053A4" w:rsidP="009053A4">
          <w:pPr>
            <w:pStyle w:val="ECE0B1B1221D4F3F95F780F88FDB6A2D4"/>
          </w:pPr>
          <w:r w:rsidRPr="00895B5D">
            <w:rPr>
              <w:rStyle w:val="Testosegnaposto"/>
              <w:rFonts w:asciiTheme="minorHAnsi" w:hAnsiTheme="minorHAnsi" w:cstheme="minorHAnsi"/>
              <w:b/>
            </w:rPr>
            <w:t>digitare n° cellulare e/o telefono fisso.</w:t>
          </w:r>
        </w:p>
      </w:docPartBody>
    </w:docPart>
    <w:docPart>
      <w:docPartPr>
        <w:name w:val="4F301B489B5B4224AF80942F4D68989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5AE61B9-11CD-45E2-85D9-FC85307DA41B}"/>
      </w:docPartPr>
      <w:docPartBody>
        <w:p w:rsidR="009053A4" w:rsidRDefault="009053A4" w:rsidP="009053A4">
          <w:pPr>
            <w:pStyle w:val="4F301B489B5B4224AF80942F4D6898904"/>
          </w:pPr>
          <w:r>
            <w:rPr>
              <w:rStyle w:val="Testosegnaposto"/>
              <w:rFonts w:asciiTheme="minorHAnsi" w:hAnsiTheme="minorHAnsi" w:cstheme="minorHAnsi"/>
            </w:rPr>
            <w:t>Scegli Il/La.</w:t>
          </w:r>
        </w:p>
      </w:docPartBody>
    </w:docPart>
    <w:docPart>
      <w:docPartPr>
        <w:name w:val="6F333EEA19F845229B8C72F47CAA80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F846F9-1E10-4585-979F-28793BAD6874}"/>
      </w:docPartPr>
      <w:docPartBody>
        <w:p w:rsidR="00000000" w:rsidRDefault="009053A4" w:rsidP="009053A4">
          <w:pPr>
            <w:pStyle w:val="6F333EEA19F845229B8C72F47CAA80F51"/>
          </w:pPr>
          <w:r w:rsidRPr="00CD1B18">
            <w:rPr>
              <w:rStyle w:val="Testosegnaposto"/>
              <w:rFonts w:asciiTheme="minorHAnsi" w:hAnsiTheme="minorHAnsi" w:cstheme="minorHAnsi"/>
              <w:b/>
              <w:u w:val="wavyDouble"/>
            </w:rPr>
            <w:t>digitare qui Nome.</w:t>
          </w:r>
        </w:p>
      </w:docPartBody>
    </w:docPart>
    <w:docPart>
      <w:docPartPr>
        <w:name w:val="F53DA21D1FAA48D6888F0F6FCDCE96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D57C84-01F3-4C6F-A91D-C19249AED3CA}"/>
      </w:docPartPr>
      <w:docPartBody>
        <w:p w:rsidR="00000000" w:rsidRDefault="009053A4" w:rsidP="009053A4">
          <w:pPr>
            <w:pStyle w:val="F53DA21D1FAA48D6888F0F6FCDCE96F31"/>
          </w:pPr>
          <w:r w:rsidRPr="00CD1B18">
            <w:rPr>
              <w:rStyle w:val="Testosegnaposto"/>
              <w:rFonts w:asciiTheme="minorHAnsi" w:hAnsiTheme="minorHAnsi" w:cstheme="minorHAnsi"/>
              <w:b/>
              <w:u w:val="wavyDouble"/>
            </w:rPr>
            <w:t>digitare qui Cognome.</w:t>
          </w:r>
        </w:p>
      </w:docPartBody>
    </w:docPart>
    <w:docPart>
      <w:docPartPr>
        <w:name w:val="EEE254A1E4EE45C294DB3116D6BDEBA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A9F60BC-1C83-4A42-9C76-7651CD70EA52}"/>
      </w:docPartPr>
      <w:docPartBody>
        <w:p w:rsidR="00000000" w:rsidRDefault="009053A4" w:rsidP="009053A4">
          <w:pPr>
            <w:pStyle w:val="EEE254A1E4EE45C294DB3116D6BDEBA8"/>
          </w:pPr>
          <w:r w:rsidRPr="001E2C69">
            <w:rPr>
              <w:rFonts w:cstheme="minorHAnsi"/>
              <w:b/>
              <w:sz w:val="20"/>
              <w:szCs w:val="20"/>
            </w:rPr>
            <w:t>scegli n° giorni.</w:t>
          </w:r>
        </w:p>
      </w:docPartBody>
    </w:docPart>
    <w:docPart>
      <w:docPartPr>
        <w:name w:val="C93E7F7D160649E2A0A1B68281379D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D2DEE-233D-407D-8DFA-94ACBF4698BC}"/>
      </w:docPartPr>
      <w:docPartBody>
        <w:p w:rsidR="00000000" w:rsidRDefault="009053A4" w:rsidP="009053A4">
          <w:pPr>
            <w:pStyle w:val="C93E7F7D160649E2A0A1B68281379D28"/>
          </w:pPr>
          <w:r w:rsidRPr="001E2C69">
            <w:rPr>
              <w:rStyle w:val="Testosegnaposto"/>
              <w:rFonts w:cstheme="minorHAnsi"/>
              <w:b/>
              <w:sz w:val="20"/>
              <w:szCs w:val="20"/>
            </w:rPr>
            <w:t>clic per immettere data inizio.</w:t>
          </w:r>
        </w:p>
      </w:docPartBody>
    </w:docPart>
    <w:docPart>
      <w:docPartPr>
        <w:name w:val="CDA6E758DD9E4ECAB3F5A5E66DAC88B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62E2-6CF6-4DFC-A87D-C0166591D645}"/>
      </w:docPartPr>
      <w:docPartBody>
        <w:p w:rsidR="00000000" w:rsidRDefault="009053A4" w:rsidP="009053A4">
          <w:pPr>
            <w:pStyle w:val="CDA6E758DD9E4ECAB3F5A5E66DAC88B7"/>
          </w:pPr>
          <w:r w:rsidRPr="001E2C69">
            <w:rPr>
              <w:rStyle w:val="Testosegnaposto"/>
              <w:rFonts w:cstheme="minorHAnsi"/>
              <w:b/>
              <w:sz w:val="20"/>
              <w:szCs w:val="20"/>
            </w:rPr>
            <w:t>clic per immettere data fine.</w:t>
          </w:r>
        </w:p>
      </w:docPartBody>
    </w:docPart>
    <w:docPart>
      <w:docPartPr>
        <w:name w:val="9E9318309CDF40398E605AD3EBA93A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4AB282F-55E9-41C1-AB48-4E2B30AB9835}"/>
      </w:docPartPr>
      <w:docPartBody>
        <w:p w:rsidR="00000000" w:rsidRDefault="009053A4" w:rsidP="009053A4">
          <w:pPr>
            <w:pStyle w:val="9E9318309CDF40398E605AD3EBA93A56"/>
          </w:pPr>
          <w:r w:rsidRPr="001E2C69">
            <w:rPr>
              <w:rFonts w:cstheme="minorHAnsi"/>
              <w:b/>
              <w:sz w:val="20"/>
              <w:szCs w:val="20"/>
            </w:rPr>
            <w:t>scegli n° giorni.</w:t>
          </w:r>
        </w:p>
      </w:docPartBody>
    </w:docPart>
    <w:docPart>
      <w:docPartPr>
        <w:name w:val="4382746A16B34F36A6815399EFF117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8EBD455-79BF-48FC-B645-23875DBCFC5A}"/>
      </w:docPartPr>
      <w:docPartBody>
        <w:p w:rsidR="00000000" w:rsidRDefault="009053A4" w:rsidP="009053A4">
          <w:pPr>
            <w:pStyle w:val="4382746A16B34F36A6815399EFF1173D"/>
          </w:pPr>
          <w:r w:rsidRPr="001E2C69">
            <w:rPr>
              <w:rStyle w:val="Testosegnaposto"/>
              <w:rFonts w:cstheme="minorHAnsi"/>
              <w:b/>
              <w:sz w:val="20"/>
              <w:szCs w:val="20"/>
            </w:rPr>
            <w:t>clic per immettere data inizio.</w:t>
          </w:r>
        </w:p>
      </w:docPartBody>
    </w:docPart>
    <w:docPart>
      <w:docPartPr>
        <w:name w:val="D42A4C491D1246748D149A7C1EFE9FF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CF33C3-4D46-43F3-9816-3FB553BC4A9E}"/>
      </w:docPartPr>
      <w:docPartBody>
        <w:p w:rsidR="00000000" w:rsidRDefault="009053A4" w:rsidP="009053A4">
          <w:pPr>
            <w:pStyle w:val="D42A4C491D1246748D149A7C1EFE9FFB"/>
          </w:pPr>
          <w:r w:rsidRPr="001E2C69">
            <w:rPr>
              <w:rStyle w:val="Testosegnaposto"/>
              <w:rFonts w:cstheme="minorHAnsi"/>
              <w:b/>
              <w:sz w:val="20"/>
              <w:szCs w:val="20"/>
            </w:rPr>
            <w:t>clic per immettere data fine.</w:t>
          </w:r>
        </w:p>
      </w:docPartBody>
    </w:docPart>
    <w:docPart>
      <w:docPartPr>
        <w:name w:val="4905C5D8484C487281DF42C3485DCD0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3C9BA1-ED73-4980-9704-5292DD911986}"/>
      </w:docPartPr>
      <w:docPartBody>
        <w:p w:rsidR="00000000" w:rsidRDefault="009053A4" w:rsidP="009053A4">
          <w:pPr>
            <w:pStyle w:val="4905C5D8484C487281DF42C3485DCD01"/>
          </w:pPr>
          <w:r w:rsidRPr="001E2C69">
            <w:rPr>
              <w:rFonts w:cstheme="minorHAnsi"/>
              <w:b/>
              <w:sz w:val="20"/>
              <w:szCs w:val="20"/>
            </w:rPr>
            <w:t>scegli n° giorni.</w:t>
          </w:r>
        </w:p>
      </w:docPartBody>
    </w:docPart>
    <w:docPart>
      <w:docPartPr>
        <w:name w:val="776C5D950B0349AAB1C83736786B983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0EC51E-E94C-4D0D-B763-AB690750D846}"/>
      </w:docPartPr>
      <w:docPartBody>
        <w:p w:rsidR="00000000" w:rsidRDefault="009053A4" w:rsidP="009053A4">
          <w:pPr>
            <w:pStyle w:val="776C5D950B0349AAB1C83736786B983E"/>
          </w:pPr>
          <w:r w:rsidRPr="001E2C69">
            <w:rPr>
              <w:rStyle w:val="Testosegnaposto"/>
              <w:rFonts w:cstheme="minorHAnsi"/>
              <w:b/>
              <w:sz w:val="20"/>
              <w:szCs w:val="20"/>
            </w:rPr>
            <w:t>clic per immettere data inizio.</w:t>
          </w:r>
        </w:p>
      </w:docPartBody>
    </w:docPart>
    <w:docPart>
      <w:docPartPr>
        <w:name w:val="6CF2C95E85164120AC860446C16E46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455118-6F77-4F9C-A0B5-B8BE5880B8F0}"/>
      </w:docPartPr>
      <w:docPartBody>
        <w:p w:rsidR="00000000" w:rsidRDefault="009053A4" w:rsidP="009053A4">
          <w:pPr>
            <w:pStyle w:val="6CF2C95E85164120AC860446C16E4697"/>
          </w:pPr>
          <w:r w:rsidRPr="001E2C69">
            <w:rPr>
              <w:rStyle w:val="Testosegnaposto"/>
              <w:rFonts w:cstheme="minorHAnsi"/>
              <w:b/>
              <w:sz w:val="20"/>
              <w:szCs w:val="20"/>
            </w:rPr>
            <w:t>clic per immettere data fine.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orndale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351"/>
    <w:rsid w:val="001A0351"/>
    <w:rsid w:val="001F589F"/>
    <w:rsid w:val="002833D8"/>
    <w:rsid w:val="004E29A0"/>
    <w:rsid w:val="004F5FE0"/>
    <w:rsid w:val="005F1E43"/>
    <w:rsid w:val="006E39ED"/>
    <w:rsid w:val="00875FD7"/>
    <w:rsid w:val="008F53EF"/>
    <w:rsid w:val="009053A4"/>
    <w:rsid w:val="00B22A9D"/>
    <w:rsid w:val="00D00EF7"/>
    <w:rsid w:val="00EC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053A4"/>
    <w:rPr>
      <w:color w:val="808080"/>
    </w:rPr>
  </w:style>
  <w:style w:type="paragraph" w:customStyle="1" w:styleId="4457D7C5FF0D4BAC9D7253C558AE672D">
    <w:name w:val="4457D7C5FF0D4BAC9D7253C558AE672D"/>
  </w:style>
  <w:style w:type="paragraph" w:customStyle="1" w:styleId="E441C559B3254AAD98A095DD0CD14EF1">
    <w:name w:val="E441C559B3254AAD98A095DD0CD14EF1"/>
  </w:style>
  <w:style w:type="paragraph" w:customStyle="1" w:styleId="73849BD2BDA0426DBD71B3B6DBEE3FE6">
    <w:name w:val="73849BD2BDA0426DBD71B3B6DBEE3FE6"/>
  </w:style>
  <w:style w:type="paragraph" w:customStyle="1" w:styleId="C40994D093CD4726A70586A26096200C">
    <w:name w:val="C40994D093CD4726A70586A26096200C"/>
  </w:style>
  <w:style w:type="paragraph" w:customStyle="1" w:styleId="11B2D18B31EA4E3D94A5B251ED44B020">
    <w:name w:val="11B2D18B31EA4E3D94A5B251ED44B020"/>
  </w:style>
  <w:style w:type="paragraph" w:customStyle="1" w:styleId="869B4B7AD350466BAE916C87400B4FB4">
    <w:name w:val="869B4B7AD350466BAE916C87400B4FB4"/>
  </w:style>
  <w:style w:type="paragraph" w:customStyle="1" w:styleId="FB568E4C388A4FC6950B5020F71467EB">
    <w:name w:val="FB568E4C388A4FC6950B5020F71467EB"/>
  </w:style>
  <w:style w:type="paragraph" w:customStyle="1" w:styleId="841D68A09F594E8B84A8773592FA784B">
    <w:name w:val="841D68A09F594E8B84A8773592FA784B"/>
  </w:style>
  <w:style w:type="paragraph" w:customStyle="1" w:styleId="72DB820E45CC48F8B6CFFECB3A6A96CF">
    <w:name w:val="72DB820E45CC48F8B6CFFECB3A6A96CF"/>
  </w:style>
  <w:style w:type="paragraph" w:customStyle="1" w:styleId="09670A75299D40FD845E9FBC7283D805">
    <w:name w:val="09670A75299D40FD845E9FBC7283D805"/>
  </w:style>
  <w:style w:type="paragraph" w:customStyle="1" w:styleId="D12DAE3362AE43F4A35847F3B6D9D275">
    <w:name w:val="D12DAE3362AE43F4A35847F3B6D9D275"/>
  </w:style>
  <w:style w:type="paragraph" w:customStyle="1" w:styleId="87D9E5D59E1442A9B844A145B3260D32">
    <w:name w:val="87D9E5D59E1442A9B844A145B3260D32"/>
  </w:style>
  <w:style w:type="paragraph" w:customStyle="1" w:styleId="F48B4325D79B4C4C84A663370EFDEFC5">
    <w:name w:val="F48B4325D79B4C4C84A663370EFDEFC5"/>
  </w:style>
  <w:style w:type="paragraph" w:customStyle="1" w:styleId="04E684DAFA8B4E7AA79B756A615759A2">
    <w:name w:val="04E684DAFA8B4E7AA79B756A615759A2"/>
  </w:style>
  <w:style w:type="paragraph" w:customStyle="1" w:styleId="DCDE993157F44F298567EA819F2D453A">
    <w:name w:val="DCDE993157F44F298567EA819F2D453A"/>
  </w:style>
  <w:style w:type="paragraph" w:customStyle="1" w:styleId="B01F7A11A1944BE1911941B321939D7B">
    <w:name w:val="B01F7A11A1944BE1911941B321939D7B"/>
  </w:style>
  <w:style w:type="paragraph" w:customStyle="1" w:styleId="9BF48DAB241140A0B2DBB594C778CFD9">
    <w:name w:val="9BF48DAB241140A0B2DBB594C778CFD9"/>
  </w:style>
  <w:style w:type="paragraph" w:customStyle="1" w:styleId="C5E74953E3CE44979D38F3D87AC36D21">
    <w:name w:val="C5E74953E3CE44979D38F3D87AC36D21"/>
  </w:style>
  <w:style w:type="paragraph" w:customStyle="1" w:styleId="04D3625FCF384F56AC84125AB91889AE">
    <w:name w:val="04D3625FCF384F56AC84125AB91889AE"/>
  </w:style>
  <w:style w:type="paragraph" w:customStyle="1" w:styleId="4457D7C5FF0D4BAC9D7253C558AE672D1">
    <w:name w:val="4457D7C5FF0D4BAC9D7253C558AE672D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">
    <w:name w:val="E441C559B3254AAD98A095DD0CD14EF1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C9585E29F764C4480D106DF1E78925B">
    <w:name w:val="FC9585E29F764C4480D106DF1E78925B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">
    <w:name w:val="73849BD2BDA0426DBD71B3B6DBEE3FE6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">
    <w:name w:val="C40994D093CD4726A70586A26096200C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1">
    <w:name w:val="11B2D18B31EA4E3D94A5B251ED44B020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1">
    <w:name w:val="869B4B7AD350466BAE916C87400B4FB4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1">
    <w:name w:val="FB568E4C388A4FC6950B5020F71467E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1">
    <w:name w:val="841D68A09F594E8B84A8773592FA784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1">
    <w:name w:val="72DB820E45CC48F8B6CFFECB3A6A96CF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1">
    <w:name w:val="09670A75299D40FD845E9FBC7283D805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">
    <w:name w:val="50DCC64C182A4895B16FA22B9F66C568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">
    <w:name w:val="E69D922DC98C4992A1475F8E6EF2DE06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">
    <w:name w:val="4F263AAD30F34ACE8ADC43E009BBD68C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">
    <w:name w:val="8222E34310E94EF28CE62A9D74567D6E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BD2AC9AFF26480EAEDE8AF387D0989A">
    <w:name w:val="CBD2AC9AFF26480EAEDE8AF387D0989A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C91B773D6E3410D8A17C97EBBA7C664">
    <w:name w:val="8C91B773D6E3410D8A17C97EBBA7C664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F3AF10A0D51490A8524DF7EEBC19A35">
    <w:name w:val="AF3AF10A0D51490A8524DF7EEBC19A35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">
    <w:name w:val="2C7B7E87BA2341A19FF5A22E769BCD4B"/>
    <w:rsid w:val="002833D8"/>
  </w:style>
  <w:style w:type="paragraph" w:customStyle="1" w:styleId="4457D7C5FF0D4BAC9D7253C558AE672D2">
    <w:name w:val="4457D7C5FF0D4BAC9D7253C558AE672D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2">
    <w:name w:val="E441C559B3254AAD98A095DD0CD14EF1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2">
    <w:name w:val="73849BD2BDA0426DBD71B3B6DBEE3FE6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">
    <w:name w:val="2C7B7E87BA2341A19FF5A22E769BCD4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">
    <w:name w:val="8457E938F68D4C4ABA1A959AF87B82F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2">
    <w:name w:val="C40994D093CD4726A70586A26096200C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2">
    <w:name w:val="11B2D18B31EA4E3D94A5B251ED44B020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2">
    <w:name w:val="869B4B7AD350466BAE916C87400B4FB4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2">
    <w:name w:val="FB568E4C388A4FC6950B5020F71467EB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2">
    <w:name w:val="841D68A09F594E8B84A8773592FA784B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2">
    <w:name w:val="72DB820E45CC48F8B6CFFECB3A6A96CF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2">
    <w:name w:val="09670A75299D40FD845E9FBC7283D805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1">
    <w:name w:val="50DCC64C182A4895B16FA22B9F66C568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1">
    <w:name w:val="E69D922DC98C4992A1475F8E6EF2DE06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">
    <w:name w:val="4F263AAD30F34ACE8ADC43E009BBD68C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">
    <w:name w:val="8222E34310E94EF28CE62A9D74567D6E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BD2AC9AFF26480EAEDE8AF387D0989A1">
    <w:name w:val="CBD2AC9AFF26480EAEDE8AF387D0989A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C91B773D6E3410D8A17C97EBBA7C6641">
    <w:name w:val="8C91B773D6E3410D8A17C97EBBA7C664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F3AF10A0D51490A8524DF7EEBC19A351">
    <w:name w:val="AF3AF10A0D51490A8524DF7EEBC19A35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A690DCE77647788075546096DA17C8">
    <w:name w:val="8DA690DCE77647788075546096DA17C8"/>
    <w:rsid w:val="006E39ED"/>
    <w:pPr>
      <w:spacing w:after="160" w:line="259" w:lineRule="auto"/>
    </w:pPr>
  </w:style>
  <w:style w:type="paragraph" w:customStyle="1" w:styleId="E729EC4F4585404C86483B47DC4705F1">
    <w:name w:val="E729EC4F4585404C86483B47DC4705F1"/>
    <w:rsid w:val="006E39ED"/>
    <w:pPr>
      <w:spacing w:after="160" w:line="259" w:lineRule="auto"/>
    </w:pPr>
  </w:style>
  <w:style w:type="paragraph" w:customStyle="1" w:styleId="E25EF52948104EB5A171338615C7A328">
    <w:name w:val="E25EF52948104EB5A171338615C7A328"/>
    <w:rsid w:val="006E39ED"/>
    <w:pPr>
      <w:spacing w:after="160" w:line="259" w:lineRule="auto"/>
    </w:pPr>
  </w:style>
  <w:style w:type="paragraph" w:customStyle="1" w:styleId="B9BC1B2D5DA744ACBBB15A54611983F8">
    <w:name w:val="B9BC1B2D5DA744ACBBB15A54611983F8"/>
    <w:rsid w:val="006E39ED"/>
    <w:pPr>
      <w:spacing w:after="160" w:line="259" w:lineRule="auto"/>
    </w:pPr>
  </w:style>
  <w:style w:type="paragraph" w:customStyle="1" w:styleId="7D5683CE6D114FB0A5B5F391BD912A54">
    <w:name w:val="7D5683CE6D114FB0A5B5F391BD912A54"/>
    <w:rsid w:val="006E39ED"/>
    <w:pPr>
      <w:spacing w:after="160" w:line="259" w:lineRule="auto"/>
    </w:pPr>
  </w:style>
  <w:style w:type="paragraph" w:customStyle="1" w:styleId="F8B86A4FC18A4DEAA4235127CEA2D9BC">
    <w:name w:val="F8B86A4FC18A4DEAA4235127CEA2D9BC"/>
    <w:rsid w:val="006E39ED"/>
    <w:pPr>
      <w:spacing w:after="160" w:line="259" w:lineRule="auto"/>
    </w:pPr>
  </w:style>
  <w:style w:type="paragraph" w:customStyle="1" w:styleId="9611E59AC22649608F5D08C6D19D402A">
    <w:name w:val="9611E59AC22649608F5D08C6D19D402A"/>
    <w:rsid w:val="006E39ED"/>
    <w:pPr>
      <w:spacing w:after="160" w:line="259" w:lineRule="auto"/>
    </w:pPr>
  </w:style>
  <w:style w:type="paragraph" w:customStyle="1" w:styleId="112A6376C7914D6194F6B7A7179DB8C6">
    <w:name w:val="112A6376C7914D6194F6B7A7179DB8C6"/>
    <w:rsid w:val="006E39ED"/>
    <w:pPr>
      <w:spacing w:after="160" w:line="259" w:lineRule="auto"/>
    </w:pPr>
  </w:style>
  <w:style w:type="paragraph" w:customStyle="1" w:styleId="DCD34F636F794566B427D88FCEA383EA">
    <w:name w:val="DCD34F636F794566B427D88FCEA383EA"/>
    <w:rsid w:val="006E39ED"/>
    <w:pPr>
      <w:spacing w:after="160" w:line="259" w:lineRule="auto"/>
    </w:pPr>
  </w:style>
  <w:style w:type="paragraph" w:customStyle="1" w:styleId="AAF6265CB007438CB72BEC752EA5F93D">
    <w:name w:val="AAF6265CB007438CB72BEC752EA5F93D"/>
    <w:rsid w:val="006E39ED"/>
    <w:pPr>
      <w:spacing w:after="160" w:line="259" w:lineRule="auto"/>
    </w:pPr>
  </w:style>
  <w:style w:type="paragraph" w:customStyle="1" w:styleId="F5D37CDAED1E4534AB722575D69AEE84">
    <w:name w:val="F5D37CDAED1E4534AB722575D69AEE84"/>
    <w:rsid w:val="006E39ED"/>
    <w:pPr>
      <w:spacing w:after="160" w:line="259" w:lineRule="auto"/>
    </w:pPr>
  </w:style>
  <w:style w:type="paragraph" w:customStyle="1" w:styleId="7A9179C0C1EA402197A5CC4F501D3C82">
    <w:name w:val="7A9179C0C1EA402197A5CC4F501D3C82"/>
    <w:rsid w:val="006E39ED"/>
    <w:pPr>
      <w:spacing w:after="160" w:line="259" w:lineRule="auto"/>
    </w:pPr>
  </w:style>
  <w:style w:type="paragraph" w:customStyle="1" w:styleId="72B946ABCD9B47769B72E32FC102592B">
    <w:name w:val="72B946ABCD9B47769B72E32FC102592B"/>
    <w:rsid w:val="006E39ED"/>
    <w:pPr>
      <w:spacing w:after="160" w:line="259" w:lineRule="auto"/>
    </w:pPr>
  </w:style>
  <w:style w:type="paragraph" w:customStyle="1" w:styleId="8EBD459CCB074B109C4D2B25BF262EE3">
    <w:name w:val="8EBD459CCB074B109C4D2B25BF262EE3"/>
    <w:rsid w:val="006E39ED"/>
    <w:pPr>
      <w:spacing w:after="160" w:line="259" w:lineRule="auto"/>
    </w:pPr>
  </w:style>
  <w:style w:type="paragraph" w:customStyle="1" w:styleId="E3675E5C16524FCF840EBB22C9B0D3BD">
    <w:name w:val="E3675E5C16524FCF840EBB22C9B0D3BD"/>
    <w:rsid w:val="006E39ED"/>
    <w:pPr>
      <w:spacing w:after="160" w:line="259" w:lineRule="auto"/>
    </w:pPr>
  </w:style>
  <w:style w:type="paragraph" w:customStyle="1" w:styleId="265CD67B664D4AE7B57C6902EBD01202">
    <w:name w:val="265CD67B664D4AE7B57C6902EBD01202"/>
    <w:rsid w:val="006E39ED"/>
    <w:pPr>
      <w:spacing w:after="160" w:line="259" w:lineRule="auto"/>
    </w:pPr>
  </w:style>
  <w:style w:type="paragraph" w:customStyle="1" w:styleId="4457D7C5FF0D4BAC9D7253C558AE672D3">
    <w:name w:val="4457D7C5FF0D4BAC9D7253C558AE672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3">
    <w:name w:val="E441C559B3254AAD98A095DD0CD14EF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3">
    <w:name w:val="73849BD2BDA0426DBD71B3B6DBEE3FE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2">
    <w:name w:val="2C7B7E87BA2341A19FF5A22E769BCD4B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">
    <w:name w:val="8457E938F68D4C4ABA1A959AF87B82F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3">
    <w:name w:val="C40994D093CD4726A70586A26096200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3">
    <w:name w:val="11B2D18B31EA4E3D94A5B251ED44B020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3">
    <w:name w:val="869B4B7AD350466BAE916C87400B4FB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A690DCE77647788075546096DA17C81">
    <w:name w:val="8DA690DCE77647788075546096DA17C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">
    <w:name w:val="E729EC4F4585404C86483B47DC4705F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">
    <w:name w:val="E25EF52948104EB5A171338615C7A32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">
    <w:name w:val="B9BC1B2D5DA744ACBBB15A54611983F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">
    <w:name w:val="7D5683CE6D114FB0A5B5F391BD912A54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">
    <w:name w:val="F8B86A4FC18A4DEAA4235127CEA2D9B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">
    <w:name w:val="9611E59AC22649608F5D08C6D19D402A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">
    <w:name w:val="112A6376C7914D6194F6B7A7179DB8C6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3">
    <w:name w:val="FB568E4C388A4FC6950B5020F71467E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3">
    <w:name w:val="841D68A09F594E8B84A8773592FA784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1">
    <w:name w:val="DCD34F636F794566B427D88FCEA383EA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1">
    <w:name w:val="AAF6265CB007438CB72BEC752EA5F93D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1">
    <w:name w:val="F5D37CDAED1E4534AB722575D69AEE84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1">
    <w:name w:val="7A9179C0C1EA402197A5CC4F501D3C8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1">
    <w:name w:val="72B946ABCD9B47769B72E32FC102592B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1">
    <w:name w:val="8EBD459CCB074B109C4D2B25BF262EE3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1">
    <w:name w:val="E3675E5C16524FCF840EBB22C9B0D3BD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1">
    <w:name w:val="265CD67B664D4AE7B57C6902EBD0120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3">
    <w:name w:val="72DB820E45CC48F8B6CFFECB3A6A96CF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3">
    <w:name w:val="09670A75299D40FD845E9FBC7283D805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2">
    <w:name w:val="50DCC64C182A4895B16FA22B9F66C56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2">
    <w:name w:val="E69D922DC98C4992A1475F8E6EF2DE06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2">
    <w:name w:val="4F263AAD30F34ACE8ADC43E009BBD68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2">
    <w:name w:val="8222E34310E94EF28CE62A9D74567D6E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">
    <w:name w:val="38F46D7A50C44E0A8AB8BD78134E8CAC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">
    <w:name w:val="B10E77B7328E442EB46D1DC1BF7835F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">
    <w:name w:val="C7CF2E41971849978E729AA5244C31BE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4">
    <w:name w:val="4457D7C5FF0D4BAC9D7253C558AE672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4">
    <w:name w:val="E441C559B3254AAD98A095DD0CD14EF1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4">
    <w:name w:val="73849BD2BDA0426DBD71B3B6DBEE3FE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3">
    <w:name w:val="2C7B7E87BA2341A19FF5A22E769BCD4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2">
    <w:name w:val="8457E938F68D4C4ABA1A959AF87B82F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4">
    <w:name w:val="C40994D093CD4726A70586A26096200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4">
    <w:name w:val="869B4B7AD350466BAE916C87400B4FB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2">
    <w:name w:val="E729EC4F4585404C86483B47DC4705F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2">
    <w:name w:val="E25EF52948104EB5A171338615C7A32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2">
    <w:name w:val="B9BC1B2D5DA744ACBBB15A54611983F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2">
    <w:name w:val="7D5683CE6D114FB0A5B5F391BD912A54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2">
    <w:name w:val="F8B86A4FC18A4DEAA4235127CEA2D9B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2">
    <w:name w:val="9611E59AC22649608F5D08C6D19D402A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2">
    <w:name w:val="112A6376C7914D6194F6B7A7179DB8C6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4">
    <w:name w:val="FB568E4C388A4FC6950B5020F71467E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4">
    <w:name w:val="841D68A09F594E8B84A8773592FA784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2">
    <w:name w:val="DCD34F636F794566B427D88FCEA383EA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2">
    <w:name w:val="AAF6265CB007438CB72BEC752EA5F93D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2">
    <w:name w:val="F5D37CDAED1E4534AB722575D69AEE84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2">
    <w:name w:val="7A9179C0C1EA402197A5CC4F501D3C8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2">
    <w:name w:val="72B946ABCD9B47769B72E32FC102592B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2">
    <w:name w:val="8EBD459CCB074B109C4D2B25BF262EE3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2">
    <w:name w:val="E3675E5C16524FCF840EBB22C9B0D3BD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2">
    <w:name w:val="265CD67B664D4AE7B57C6902EBD0120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4">
    <w:name w:val="72DB820E45CC48F8B6CFFECB3A6A96CF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4">
    <w:name w:val="09670A75299D40FD845E9FBC7283D805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3">
    <w:name w:val="50DCC64C182A4895B16FA22B9F66C56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3">
    <w:name w:val="E69D922DC98C4992A1475F8E6EF2DE0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3">
    <w:name w:val="4F263AAD30F34ACE8ADC43E009BBD68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3">
    <w:name w:val="8222E34310E94EF28CE62A9D74567D6E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">
    <w:name w:val="38F46D7A50C44E0A8AB8BD78134E8CA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">
    <w:name w:val="B10E77B7328E442EB46D1DC1BF7835F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">
    <w:name w:val="C7CF2E41971849978E729AA5244C31BE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5">
    <w:name w:val="4457D7C5FF0D4BAC9D7253C558AE672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5">
    <w:name w:val="E441C559B3254AAD98A095DD0CD14EF1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5">
    <w:name w:val="73849BD2BDA0426DBD71B3B6DBEE3FE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4">
    <w:name w:val="2C7B7E87BA2341A19FF5A22E769BCD4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3">
    <w:name w:val="8457E938F68D4C4ABA1A959AF87B82F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5">
    <w:name w:val="C40994D093CD4726A70586A26096200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5">
    <w:name w:val="869B4B7AD350466BAE916C87400B4FB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3">
    <w:name w:val="E729EC4F4585404C86483B47DC4705F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3">
    <w:name w:val="E25EF52948104EB5A171338615C7A32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3">
    <w:name w:val="B9BC1B2D5DA744ACBBB15A54611983F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3">
    <w:name w:val="7D5683CE6D114FB0A5B5F391BD912A5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3">
    <w:name w:val="F8B86A4FC18A4DEAA4235127CEA2D9B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3">
    <w:name w:val="9611E59AC22649608F5D08C6D19D402A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3">
    <w:name w:val="112A6376C7914D6194F6B7A7179DB8C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5">
    <w:name w:val="FB568E4C388A4FC6950B5020F71467E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5">
    <w:name w:val="841D68A09F594E8B84A8773592FA784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3">
    <w:name w:val="DCD34F636F794566B427D88FCEA383EA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3">
    <w:name w:val="AAF6265CB007438CB72BEC752EA5F93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3">
    <w:name w:val="F5D37CDAED1E4534AB722575D69AEE8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3">
    <w:name w:val="7A9179C0C1EA402197A5CC4F501D3C8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3">
    <w:name w:val="72B946ABCD9B47769B72E32FC102592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3">
    <w:name w:val="8EBD459CCB074B109C4D2B25BF262EE3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3">
    <w:name w:val="E3675E5C16524FCF840EBB22C9B0D3B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3">
    <w:name w:val="265CD67B664D4AE7B57C6902EBD0120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5">
    <w:name w:val="72DB820E45CC48F8B6CFFECB3A6A96CF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5">
    <w:name w:val="09670A75299D40FD845E9FBC7283D805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4">
    <w:name w:val="50DCC64C182A4895B16FA22B9F66C56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4">
    <w:name w:val="E69D922DC98C4992A1475F8E6EF2DE0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4">
    <w:name w:val="4F263AAD30F34ACE8ADC43E009BBD68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4">
    <w:name w:val="8222E34310E94EF28CE62A9D74567D6E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2">
    <w:name w:val="38F46D7A50C44E0A8AB8BD78134E8CA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2">
    <w:name w:val="B10E77B7328E442EB46D1DC1BF7835F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2">
    <w:name w:val="C7CF2E41971849978E729AA5244C31BE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">
    <w:name w:val="8E722022272F4EB1882FD505C581A68C"/>
    <w:rsid w:val="006E39ED"/>
    <w:pPr>
      <w:spacing w:after="160" w:line="259" w:lineRule="auto"/>
    </w:pPr>
  </w:style>
  <w:style w:type="paragraph" w:customStyle="1" w:styleId="2B0CA6B85F6048B1A00F66D32FE59011">
    <w:name w:val="2B0CA6B85F6048B1A00F66D32FE59011"/>
    <w:rsid w:val="006E39ED"/>
    <w:pPr>
      <w:spacing w:after="160" w:line="259" w:lineRule="auto"/>
    </w:pPr>
  </w:style>
  <w:style w:type="paragraph" w:customStyle="1" w:styleId="3AB997CE6232426CBDF44FBC265FC151">
    <w:name w:val="3AB997CE6232426CBDF44FBC265FC151"/>
    <w:rsid w:val="006E39ED"/>
    <w:pPr>
      <w:spacing w:after="160" w:line="259" w:lineRule="auto"/>
    </w:pPr>
  </w:style>
  <w:style w:type="paragraph" w:customStyle="1" w:styleId="4457D7C5FF0D4BAC9D7253C558AE672D6">
    <w:name w:val="4457D7C5FF0D4BAC9D7253C558AE672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6">
    <w:name w:val="E441C559B3254AAD98A095DD0CD14EF1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6">
    <w:name w:val="73849BD2BDA0426DBD71B3B6DBEE3FE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5">
    <w:name w:val="2C7B7E87BA2341A19FF5A22E769BCD4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4">
    <w:name w:val="8457E938F68D4C4ABA1A959AF87B82F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6">
    <w:name w:val="C40994D093CD4726A70586A26096200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1">
    <w:name w:val="2B0CA6B85F6048B1A00F66D32FE5901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1">
    <w:name w:val="3AB997CE6232426CBDF44FBC265FC15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1">
    <w:name w:val="8E722022272F4EB1882FD505C581A68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4">
    <w:name w:val="E729EC4F4585404C86483B47DC4705F1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4">
    <w:name w:val="E25EF52948104EB5A171338615C7A32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4">
    <w:name w:val="B9BC1B2D5DA744ACBBB15A54611983F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4">
    <w:name w:val="7D5683CE6D114FB0A5B5F391BD912A5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4">
    <w:name w:val="F8B86A4FC18A4DEAA4235127CEA2D9B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4">
    <w:name w:val="9611E59AC22649608F5D08C6D19D402A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4">
    <w:name w:val="112A6376C7914D6194F6B7A7179DB8C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6">
    <w:name w:val="FB568E4C388A4FC6950B5020F71467E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6">
    <w:name w:val="841D68A09F594E8B84A8773592FA784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4">
    <w:name w:val="DCD34F636F794566B427D88FCEA383EA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4">
    <w:name w:val="AAF6265CB007438CB72BEC752EA5F93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4">
    <w:name w:val="F5D37CDAED1E4534AB722575D69AEE8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4">
    <w:name w:val="7A9179C0C1EA402197A5CC4F501D3C8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4">
    <w:name w:val="72B946ABCD9B47769B72E32FC102592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4">
    <w:name w:val="8EBD459CCB074B109C4D2B25BF262EE3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4">
    <w:name w:val="E3675E5C16524FCF840EBB22C9B0D3B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4">
    <w:name w:val="265CD67B664D4AE7B57C6902EBD0120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6">
    <w:name w:val="72DB820E45CC48F8B6CFFECB3A6A96CF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6">
    <w:name w:val="09670A75299D40FD845E9FBC7283D805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5">
    <w:name w:val="50DCC64C182A4895B16FA22B9F66C56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5">
    <w:name w:val="E69D922DC98C4992A1475F8E6EF2DE0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5">
    <w:name w:val="4F263AAD30F34ACE8ADC43E009BBD68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5">
    <w:name w:val="8222E34310E94EF28CE62A9D74567D6E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3">
    <w:name w:val="38F46D7A50C44E0A8AB8BD78134E8CA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3">
    <w:name w:val="B10E77B7328E442EB46D1DC1BF7835F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3">
    <w:name w:val="C7CF2E41971849978E729AA5244C31BE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7">
    <w:name w:val="4457D7C5FF0D4BAC9D7253C558AE672D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7">
    <w:name w:val="E441C559B3254AAD98A095DD0CD14EF1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7">
    <w:name w:val="73849BD2BDA0426DBD71B3B6DBEE3FE6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6">
    <w:name w:val="2C7B7E87BA2341A19FF5A22E769BCD4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5">
    <w:name w:val="8457E938F68D4C4ABA1A959AF87B82F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7">
    <w:name w:val="C40994D093CD4726A70586A26096200C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2">
    <w:name w:val="2B0CA6B85F6048B1A00F66D32FE5901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2">
    <w:name w:val="3AB997CE6232426CBDF44FBC265FC15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2">
    <w:name w:val="8E722022272F4EB1882FD505C581A68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5">
    <w:name w:val="E729EC4F4585404C86483B47DC4705F1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5">
    <w:name w:val="E25EF52948104EB5A171338615C7A32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5">
    <w:name w:val="B9BC1B2D5DA744ACBBB15A54611983F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5">
    <w:name w:val="7D5683CE6D114FB0A5B5F391BD912A5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5">
    <w:name w:val="F8B86A4FC18A4DEAA4235127CEA2D9B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5">
    <w:name w:val="9611E59AC22649608F5D08C6D19D402A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5">
    <w:name w:val="112A6376C7914D6194F6B7A7179DB8C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7">
    <w:name w:val="FB568E4C388A4FC6950B5020F71467E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7">
    <w:name w:val="841D68A09F594E8B84A8773592FA784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5">
    <w:name w:val="DCD34F636F794566B427D88FCEA383EA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5">
    <w:name w:val="AAF6265CB007438CB72BEC752EA5F93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5">
    <w:name w:val="F5D37CDAED1E4534AB722575D69AEE8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5">
    <w:name w:val="7A9179C0C1EA402197A5CC4F501D3C8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5">
    <w:name w:val="72B946ABCD9B47769B72E32FC102592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5">
    <w:name w:val="8EBD459CCB074B109C4D2B25BF262EE3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5">
    <w:name w:val="E3675E5C16524FCF840EBB22C9B0D3B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5">
    <w:name w:val="265CD67B664D4AE7B57C6902EBD0120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7">
    <w:name w:val="72DB820E45CC48F8B6CFFECB3A6A96CF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7">
    <w:name w:val="09670A75299D40FD845E9FBC7283D805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6">
    <w:name w:val="50DCC64C182A4895B16FA22B9F66C56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6">
    <w:name w:val="E69D922DC98C4992A1475F8E6EF2DE0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6">
    <w:name w:val="4F263AAD30F34ACE8ADC43E009BBD68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6">
    <w:name w:val="8222E34310E94EF28CE62A9D74567D6E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4">
    <w:name w:val="38F46D7A50C44E0A8AB8BD78134E8CA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4">
    <w:name w:val="B10E77B7328E442EB46D1DC1BF7835F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4">
    <w:name w:val="C7CF2E41971849978E729AA5244C31BE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8">
    <w:name w:val="4457D7C5FF0D4BAC9D7253C558AE672D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8">
    <w:name w:val="E441C559B3254AAD98A095DD0CD14EF1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8">
    <w:name w:val="73849BD2BDA0426DBD71B3B6DBEE3FE6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7">
    <w:name w:val="2C7B7E87BA2341A19FF5A22E769BCD4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6">
    <w:name w:val="8457E938F68D4C4ABA1A959AF87B82F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8">
    <w:name w:val="C40994D093CD4726A70586A26096200C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3">
    <w:name w:val="2B0CA6B85F6048B1A00F66D32FE5901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3">
    <w:name w:val="3AB997CE6232426CBDF44FBC265FC15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3">
    <w:name w:val="8E722022272F4EB1882FD505C581A68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6">
    <w:name w:val="E729EC4F4585404C86483B47DC4705F1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6">
    <w:name w:val="E25EF52948104EB5A171338615C7A32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6">
    <w:name w:val="B9BC1B2D5DA744ACBBB15A54611983F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6">
    <w:name w:val="7D5683CE6D114FB0A5B5F391BD912A54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6">
    <w:name w:val="F8B86A4FC18A4DEAA4235127CEA2D9B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6">
    <w:name w:val="9611E59AC22649608F5D08C6D19D402A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6">
    <w:name w:val="112A6376C7914D6194F6B7A7179DB8C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8">
    <w:name w:val="FB568E4C388A4FC6950B5020F71467EB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8">
    <w:name w:val="841D68A09F594E8B84A8773592FA784B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6">
    <w:name w:val="DCD34F636F794566B427D88FCEA383EA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6">
    <w:name w:val="AAF6265CB007438CB72BEC752EA5F93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6">
    <w:name w:val="F5D37CDAED1E4534AB722575D69AEE84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6">
    <w:name w:val="7A9179C0C1EA402197A5CC4F501D3C8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6">
    <w:name w:val="72B946ABCD9B47769B72E32FC102592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6">
    <w:name w:val="8EBD459CCB074B109C4D2B25BF262EE3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6">
    <w:name w:val="E3675E5C16524FCF840EBB22C9B0D3B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6">
    <w:name w:val="265CD67B664D4AE7B57C6902EBD0120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8">
    <w:name w:val="72DB820E45CC48F8B6CFFECB3A6A96CF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8">
    <w:name w:val="09670A75299D40FD845E9FBC7283D805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7">
    <w:name w:val="50DCC64C182A4895B16FA22B9F66C568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7">
    <w:name w:val="E69D922DC98C4992A1475F8E6EF2DE06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7">
    <w:name w:val="4F263AAD30F34ACE8ADC43E009BBD68C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7">
    <w:name w:val="8222E34310E94EF28CE62A9D74567D6E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5">
    <w:name w:val="38F46D7A50C44E0A8AB8BD78134E8CA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5">
    <w:name w:val="B10E77B7328E442EB46D1DC1BF7835F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5">
    <w:name w:val="C7CF2E41971849978E729AA5244C31BE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07254FB7446481ABAC8C87FCCEE9ECD">
    <w:name w:val="D07254FB7446481ABAC8C87FCCEE9ECD"/>
    <w:rsid w:val="001F589F"/>
    <w:pPr>
      <w:spacing w:after="160" w:line="259" w:lineRule="auto"/>
    </w:pPr>
  </w:style>
  <w:style w:type="paragraph" w:customStyle="1" w:styleId="12FC60698A0D485FB55253F2D3A389DF">
    <w:name w:val="12FC60698A0D485FB55253F2D3A389DF"/>
    <w:rsid w:val="001F589F"/>
    <w:pPr>
      <w:spacing w:after="160" w:line="259" w:lineRule="auto"/>
    </w:pPr>
  </w:style>
  <w:style w:type="paragraph" w:customStyle="1" w:styleId="BA1AA8E6B6CD47F9A8D9C960A75AFADF">
    <w:name w:val="BA1AA8E6B6CD47F9A8D9C960A75AFADF"/>
    <w:rsid w:val="001F589F"/>
    <w:pPr>
      <w:spacing w:after="160" w:line="259" w:lineRule="auto"/>
    </w:pPr>
  </w:style>
  <w:style w:type="paragraph" w:customStyle="1" w:styleId="54892BE19CB84C0A88626E2F36BDD284">
    <w:name w:val="54892BE19CB84C0A88626E2F36BDD284"/>
    <w:rsid w:val="001F589F"/>
    <w:pPr>
      <w:spacing w:after="160" w:line="259" w:lineRule="auto"/>
    </w:pPr>
  </w:style>
  <w:style w:type="paragraph" w:customStyle="1" w:styleId="A5B63B070B344622AFC1C421896E9447">
    <w:name w:val="A5B63B070B344622AFC1C421896E9447"/>
    <w:rsid w:val="001F589F"/>
    <w:pPr>
      <w:spacing w:after="160" w:line="259" w:lineRule="auto"/>
    </w:pPr>
  </w:style>
  <w:style w:type="paragraph" w:customStyle="1" w:styleId="3655324D504B4F39BD6006AEE8839207">
    <w:name w:val="3655324D504B4F39BD6006AEE8839207"/>
    <w:rsid w:val="001F589F"/>
    <w:pPr>
      <w:spacing w:after="160" w:line="259" w:lineRule="auto"/>
    </w:pPr>
  </w:style>
  <w:style w:type="paragraph" w:customStyle="1" w:styleId="124054087D2A417394A06DB9E6B57E7A">
    <w:name w:val="124054087D2A417394A06DB9E6B57E7A"/>
    <w:rsid w:val="001F589F"/>
    <w:pPr>
      <w:spacing w:after="160" w:line="259" w:lineRule="auto"/>
    </w:pPr>
  </w:style>
  <w:style w:type="paragraph" w:customStyle="1" w:styleId="8DF11BCCB1504400A0C2B7706E559E95">
    <w:name w:val="8DF11BCCB1504400A0C2B7706E559E95"/>
    <w:rsid w:val="001F589F"/>
    <w:pPr>
      <w:spacing w:after="160" w:line="259" w:lineRule="auto"/>
    </w:pPr>
  </w:style>
  <w:style w:type="paragraph" w:customStyle="1" w:styleId="007780978F764B7399E3A858CF8A3902">
    <w:name w:val="007780978F764B7399E3A858CF8A3902"/>
    <w:rsid w:val="001F589F"/>
    <w:pPr>
      <w:spacing w:after="160" w:line="259" w:lineRule="auto"/>
    </w:pPr>
  </w:style>
  <w:style w:type="paragraph" w:customStyle="1" w:styleId="C9356FCEC82F40A5873CEF7ED16098EF">
    <w:name w:val="C9356FCEC82F40A5873CEF7ED16098EF"/>
    <w:rsid w:val="001F589F"/>
    <w:pPr>
      <w:spacing w:after="160" w:line="259" w:lineRule="auto"/>
    </w:pPr>
  </w:style>
  <w:style w:type="paragraph" w:customStyle="1" w:styleId="EF6425F568EC45AA83879D7B6B93FAF7">
    <w:name w:val="EF6425F568EC45AA83879D7B6B93FAF7"/>
    <w:rsid w:val="001F589F"/>
    <w:pPr>
      <w:spacing w:after="160" w:line="259" w:lineRule="auto"/>
    </w:pPr>
  </w:style>
  <w:style w:type="paragraph" w:customStyle="1" w:styleId="33392C2D48154585A1CE39981A6FFBC3">
    <w:name w:val="33392C2D48154585A1CE39981A6FFBC3"/>
    <w:rsid w:val="001F589F"/>
    <w:pPr>
      <w:spacing w:after="160" w:line="259" w:lineRule="auto"/>
    </w:pPr>
  </w:style>
  <w:style w:type="paragraph" w:customStyle="1" w:styleId="F32EF5C11D594675AA305DAA2423E8F5">
    <w:name w:val="F32EF5C11D594675AA305DAA2423E8F5"/>
    <w:rsid w:val="001F589F"/>
    <w:pPr>
      <w:spacing w:after="160" w:line="259" w:lineRule="auto"/>
    </w:pPr>
  </w:style>
  <w:style w:type="paragraph" w:customStyle="1" w:styleId="40CF84290F004F2DA42D759AA027BA34">
    <w:name w:val="40CF84290F004F2DA42D759AA027BA34"/>
    <w:rsid w:val="001F589F"/>
    <w:pPr>
      <w:spacing w:after="160" w:line="259" w:lineRule="auto"/>
    </w:pPr>
  </w:style>
  <w:style w:type="paragraph" w:customStyle="1" w:styleId="0547E2C2B77C4E85B61F8A96F22834B8">
    <w:name w:val="0547E2C2B77C4E85B61F8A96F22834B8"/>
    <w:rsid w:val="001F589F"/>
    <w:pPr>
      <w:spacing w:after="160" w:line="259" w:lineRule="auto"/>
    </w:pPr>
  </w:style>
  <w:style w:type="paragraph" w:customStyle="1" w:styleId="E209C215D74340C38B3025307B82335C">
    <w:name w:val="E209C215D74340C38B3025307B82335C"/>
    <w:rsid w:val="001F589F"/>
    <w:pPr>
      <w:spacing w:after="160" w:line="259" w:lineRule="auto"/>
    </w:pPr>
  </w:style>
  <w:style w:type="paragraph" w:customStyle="1" w:styleId="42DA4C3DE0EB4AA0BA5DFFE7C135C3CD">
    <w:name w:val="42DA4C3DE0EB4AA0BA5DFFE7C135C3CD"/>
    <w:rsid w:val="001F589F"/>
    <w:pPr>
      <w:spacing w:after="160" w:line="259" w:lineRule="auto"/>
    </w:pPr>
  </w:style>
  <w:style w:type="paragraph" w:customStyle="1" w:styleId="E6315CBB027D4B2DB6FC836B3AB138FC">
    <w:name w:val="E6315CBB027D4B2DB6FC836B3AB138FC"/>
    <w:rsid w:val="001F589F"/>
    <w:pPr>
      <w:spacing w:after="160" w:line="259" w:lineRule="auto"/>
    </w:pPr>
  </w:style>
  <w:style w:type="paragraph" w:customStyle="1" w:styleId="A3E4E56976B84A46A8FF221E18B85405">
    <w:name w:val="A3E4E56976B84A46A8FF221E18B85405"/>
    <w:rsid w:val="001F589F"/>
    <w:pPr>
      <w:spacing w:after="160" w:line="259" w:lineRule="auto"/>
    </w:pPr>
  </w:style>
  <w:style w:type="paragraph" w:customStyle="1" w:styleId="3B6AE870D5E94930AED7D28B7A461C6B">
    <w:name w:val="3B6AE870D5E94930AED7D28B7A461C6B"/>
    <w:rsid w:val="001F589F"/>
    <w:pPr>
      <w:spacing w:after="160" w:line="259" w:lineRule="auto"/>
    </w:pPr>
  </w:style>
  <w:style w:type="paragraph" w:customStyle="1" w:styleId="C6F9915309484AA3AD04E1F08679CD9E">
    <w:name w:val="C6F9915309484AA3AD04E1F08679CD9E"/>
    <w:rsid w:val="001F589F"/>
    <w:pPr>
      <w:spacing w:after="160" w:line="259" w:lineRule="auto"/>
    </w:pPr>
  </w:style>
  <w:style w:type="paragraph" w:customStyle="1" w:styleId="6A2681B1F82547DDAF5B82659905D68F">
    <w:name w:val="6A2681B1F82547DDAF5B82659905D68F"/>
    <w:rsid w:val="001F589F"/>
    <w:pPr>
      <w:spacing w:after="160" w:line="259" w:lineRule="auto"/>
    </w:pPr>
  </w:style>
  <w:style w:type="paragraph" w:customStyle="1" w:styleId="1AF493F4128B48AA8C310E0457367A8A">
    <w:name w:val="1AF493F4128B48AA8C310E0457367A8A"/>
    <w:rsid w:val="001F589F"/>
    <w:pPr>
      <w:spacing w:after="160" w:line="259" w:lineRule="auto"/>
    </w:pPr>
  </w:style>
  <w:style w:type="paragraph" w:customStyle="1" w:styleId="253B5CC33F194282B82A48DE9DD99F8E">
    <w:name w:val="253B5CC33F194282B82A48DE9DD99F8E"/>
    <w:rsid w:val="001F589F"/>
    <w:pPr>
      <w:spacing w:after="160" w:line="259" w:lineRule="auto"/>
    </w:pPr>
  </w:style>
  <w:style w:type="paragraph" w:customStyle="1" w:styleId="B99B4273B579431B8D70B37CE6C021C5">
    <w:name w:val="B99B4273B579431B8D70B37CE6C021C5"/>
    <w:rsid w:val="001F589F"/>
    <w:pPr>
      <w:spacing w:after="160" w:line="259" w:lineRule="auto"/>
    </w:pPr>
  </w:style>
  <w:style w:type="paragraph" w:customStyle="1" w:styleId="E0443BA271EC4943BC2CD02432A752C1">
    <w:name w:val="E0443BA271EC4943BC2CD02432A752C1"/>
    <w:rsid w:val="001F589F"/>
    <w:pPr>
      <w:spacing w:after="160" w:line="259" w:lineRule="auto"/>
    </w:pPr>
  </w:style>
  <w:style w:type="paragraph" w:customStyle="1" w:styleId="8A9F6B6155D14840BCABC52C61317EDC">
    <w:name w:val="8A9F6B6155D14840BCABC52C61317EDC"/>
    <w:rsid w:val="001F589F"/>
    <w:pPr>
      <w:spacing w:after="160" w:line="259" w:lineRule="auto"/>
    </w:pPr>
  </w:style>
  <w:style w:type="paragraph" w:customStyle="1" w:styleId="6FFFE4C8C51246F48A3ED5A008D02A8F">
    <w:name w:val="6FFFE4C8C51246F48A3ED5A008D02A8F"/>
    <w:rsid w:val="001F589F"/>
    <w:pPr>
      <w:spacing w:after="160" w:line="259" w:lineRule="auto"/>
    </w:pPr>
  </w:style>
  <w:style w:type="paragraph" w:customStyle="1" w:styleId="61097CE0BACE43678C77C5D274B7A0BF">
    <w:name w:val="61097CE0BACE43678C77C5D274B7A0BF"/>
    <w:rsid w:val="001F589F"/>
    <w:pPr>
      <w:spacing w:after="160" w:line="259" w:lineRule="auto"/>
    </w:pPr>
  </w:style>
  <w:style w:type="paragraph" w:customStyle="1" w:styleId="252A04CAEA8A4D1985CFE1A681146555">
    <w:name w:val="252A04CAEA8A4D1985CFE1A681146555"/>
    <w:rsid w:val="001F589F"/>
    <w:pPr>
      <w:spacing w:after="160" w:line="259" w:lineRule="auto"/>
    </w:pPr>
  </w:style>
  <w:style w:type="paragraph" w:customStyle="1" w:styleId="1E5C63D5F00F4E34B7AB377288A9F1EE">
    <w:name w:val="1E5C63D5F00F4E34B7AB377288A9F1EE"/>
    <w:rsid w:val="001F589F"/>
    <w:pPr>
      <w:spacing w:after="160" w:line="259" w:lineRule="auto"/>
    </w:pPr>
  </w:style>
  <w:style w:type="paragraph" w:customStyle="1" w:styleId="6CE4FD9555144C3EAB0DCE4879439AA3">
    <w:name w:val="6CE4FD9555144C3EAB0DCE4879439AA3"/>
    <w:rsid w:val="001F589F"/>
    <w:pPr>
      <w:spacing w:after="160" w:line="259" w:lineRule="auto"/>
    </w:pPr>
  </w:style>
  <w:style w:type="paragraph" w:customStyle="1" w:styleId="8D7F4732FC114570BAB975579A322F8B">
    <w:name w:val="8D7F4732FC114570BAB975579A322F8B"/>
    <w:rsid w:val="001F589F"/>
    <w:pPr>
      <w:spacing w:after="160" w:line="259" w:lineRule="auto"/>
    </w:pPr>
  </w:style>
  <w:style w:type="paragraph" w:customStyle="1" w:styleId="9C7921CCC31649DC8898910ACCE6CE61">
    <w:name w:val="9C7921CCC31649DC8898910ACCE6CE61"/>
    <w:rsid w:val="001F589F"/>
    <w:pPr>
      <w:spacing w:after="160" w:line="259" w:lineRule="auto"/>
    </w:pPr>
  </w:style>
  <w:style w:type="paragraph" w:customStyle="1" w:styleId="929AE888718E430EBE4B30FEA70634FC">
    <w:name w:val="929AE888718E430EBE4B30FEA70634FC"/>
    <w:rsid w:val="001F589F"/>
    <w:pPr>
      <w:spacing w:after="160" w:line="259" w:lineRule="auto"/>
    </w:pPr>
  </w:style>
  <w:style w:type="paragraph" w:customStyle="1" w:styleId="C1978389429B445B8134F5840270D011">
    <w:name w:val="C1978389429B445B8134F5840270D011"/>
    <w:rsid w:val="001F589F"/>
    <w:pPr>
      <w:spacing w:after="160" w:line="259" w:lineRule="auto"/>
    </w:pPr>
  </w:style>
  <w:style w:type="paragraph" w:customStyle="1" w:styleId="4457D7C5FF0D4BAC9D7253C558AE672D9">
    <w:name w:val="4457D7C5FF0D4BAC9D7253C558AE672D9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9">
    <w:name w:val="E441C559B3254AAD98A095DD0CD14EF19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9">
    <w:name w:val="73849BD2BDA0426DBD71B3B6DBEE3FE69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8">
    <w:name w:val="2C7B7E87BA2341A19FF5A22E769BCD4B8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7">
    <w:name w:val="8457E938F68D4C4ABA1A959AF87B82F27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07254FB7446481ABAC8C87FCCEE9ECD1">
    <w:name w:val="D07254FB7446481ABAC8C87FCCEE9ECD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2FC60698A0D485FB55253F2D3A389DF1">
    <w:name w:val="12FC60698A0D485FB55253F2D3A389D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A1AA8E6B6CD47F9A8D9C960A75AFADF1">
    <w:name w:val="BA1AA8E6B6CD47F9A8D9C960A75AFAD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4892BE19CB84C0A88626E2F36BDD2841">
    <w:name w:val="54892BE19CB84C0A88626E2F36BDD284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5B63B070B344622AFC1C421896E94471">
    <w:name w:val="A5B63B070B344622AFC1C421896E9447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655324D504B4F39BD6006AEE88392071">
    <w:name w:val="3655324D504B4F39BD6006AEE8839207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24054087D2A417394A06DB9E6B57E7A1">
    <w:name w:val="124054087D2A417394A06DB9E6B57E7A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F11BCCB1504400A0C2B7706E559E951">
    <w:name w:val="8DF11BCCB1504400A0C2B7706E559E9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07780978F764B7399E3A858CF8A39021">
    <w:name w:val="007780978F764B7399E3A858CF8A3902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9356FCEC82F40A5873CEF7ED16098EF1">
    <w:name w:val="C9356FCEC82F40A5873CEF7ED16098E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F6425F568EC45AA83879D7B6B93FAF71">
    <w:name w:val="EF6425F568EC45AA83879D7B6B93FAF7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3392C2D48154585A1CE39981A6FFBC31">
    <w:name w:val="33392C2D48154585A1CE39981A6FFBC3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32EF5C11D594675AA305DAA2423E8F51">
    <w:name w:val="F32EF5C11D594675AA305DAA2423E8F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0CF84290F004F2DA42D759AA027BA341">
    <w:name w:val="40CF84290F004F2DA42D759AA027BA34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547E2C2B77C4E85B61F8A96F22834B81">
    <w:name w:val="0547E2C2B77C4E85B61F8A96F22834B8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09C215D74340C38B3025307B82335C1">
    <w:name w:val="E209C215D74340C38B3025307B82335C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2DA4C3DE0EB4AA0BA5DFFE7C135C3CD1">
    <w:name w:val="42DA4C3DE0EB4AA0BA5DFFE7C135C3CD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315CBB027D4B2DB6FC836B3AB138FC1">
    <w:name w:val="E6315CBB027D4B2DB6FC836B3AB138FC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3E4E56976B84A46A8FF221E18B854051">
    <w:name w:val="A3E4E56976B84A46A8FF221E18B8540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B6AE870D5E94930AED7D28B7A461C6B1">
    <w:name w:val="3B6AE870D5E94930AED7D28B7A461C6B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F9915309484AA3AD04E1F08679CD9E1">
    <w:name w:val="C6F9915309484AA3AD04E1F08679CD9E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A2681B1F82547DDAF5B82659905D68F1">
    <w:name w:val="6A2681B1F82547DDAF5B82659905D68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AF493F4128B48AA8C310E0457367A8A1">
    <w:name w:val="1AF493F4128B48AA8C310E0457367A8A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53B5CC33F194282B82A48DE9DD99F8E1">
    <w:name w:val="253B5CC33F194282B82A48DE9DD99F8E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9B4273B579431B8D70B37CE6C021C51">
    <w:name w:val="B99B4273B579431B8D70B37CE6C021C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0443BA271EC4943BC2CD02432A752C11">
    <w:name w:val="E0443BA271EC4943BC2CD02432A752C1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A9F6B6155D14840BCABC52C61317EDC1">
    <w:name w:val="8A9F6B6155D14840BCABC52C61317EDC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FFFE4C8C51246F48A3ED5A008D02A8F1">
    <w:name w:val="6FFFE4C8C51246F48A3ED5A008D02A8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1097CE0BACE43678C77C5D274B7A0BF1">
    <w:name w:val="61097CE0BACE43678C77C5D274B7A0B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52A04CAEA8A4D1985CFE1A6811465551">
    <w:name w:val="252A04CAEA8A4D1985CFE1A68114655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E5C63D5F00F4E34B7AB377288A9F1EE1">
    <w:name w:val="1E5C63D5F00F4E34B7AB377288A9F1EE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CE4FD9555144C3EAB0DCE4879439AA31">
    <w:name w:val="6CE4FD9555144C3EAB0DCE4879439AA3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7F4732FC114570BAB975579A322F8B1">
    <w:name w:val="8D7F4732FC114570BAB975579A322F8B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C7921CCC31649DC8898910ACCE6CE611">
    <w:name w:val="9C7921CCC31649DC8898910ACCE6CE61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29AE888718E430EBE4B30FEA70634FC1">
    <w:name w:val="929AE888718E430EBE4B30FEA70634FC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1978389429B445B8134F5840270D0111">
    <w:name w:val="C1978389429B445B8134F5840270D011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8">
    <w:name w:val="4F263AAD30F34ACE8ADC43E009BBD68C8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8">
    <w:name w:val="8222E34310E94EF28CE62A9D74567D6E8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6">
    <w:name w:val="38F46D7A50C44E0A8AB8BD78134E8CAC6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6">
    <w:name w:val="B10E77B7328E442EB46D1DC1BF7835F86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6">
    <w:name w:val="C7CF2E41971849978E729AA5244C31BE6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670801DF75449E92C0281AECFF5C8D">
    <w:name w:val="C6670801DF75449E92C0281AECFF5C8D"/>
    <w:rsid w:val="001F589F"/>
    <w:pPr>
      <w:spacing w:after="160" w:line="259" w:lineRule="auto"/>
    </w:pPr>
  </w:style>
  <w:style w:type="paragraph" w:customStyle="1" w:styleId="08E1465F445144D1B802AB75AA3E3BF9">
    <w:name w:val="08E1465F445144D1B802AB75AA3E3BF9"/>
    <w:rsid w:val="001F589F"/>
    <w:pPr>
      <w:spacing w:after="160" w:line="259" w:lineRule="auto"/>
    </w:pPr>
  </w:style>
  <w:style w:type="paragraph" w:customStyle="1" w:styleId="DF3920A8B8CA4ED48EF0E46DB915E020">
    <w:name w:val="DF3920A8B8CA4ED48EF0E46DB915E020"/>
    <w:rsid w:val="001F589F"/>
    <w:pPr>
      <w:spacing w:after="160" w:line="259" w:lineRule="auto"/>
    </w:pPr>
  </w:style>
  <w:style w:type="paragraph" w:customStyle="1" w:styleId="85DF63F048644FB6A7C0EAD9CEEF4D95">
    <w:name w:val="85DF63F048644FB6A7C0EAD9CEEF4D95"/>
    <w:rsid w:val="001F589F"/>
    <w:pPr>
      <w:spacing w:after="160" w:line="259" w:lineRule="auto"/>
    </w:pPr>
  </w:style>
  <w:style w:type="paragraph" w:customStyle="1" w:styleId="DD3C4368AB7E4AC3A69C6EE98F575881">
    <w:name w:val="DD3C4368AB7E4AC3A69C6EE98F575881"/>
    <w:rsid w:val="001F589F"/>
    <w:pPr>
      <w:spacing w:after="160" w:line="259" w:lineRule="auto"/>
    </w:pPr>
  </w:style>
  <w:style w:type="paragraph" w:customStyle="1" w:styleId="7156486319FB48B9AB6FA59E16519DC8">
    <w:name w:val="7156486319FB48B9AB6FA59E16519DC8"/>
    <w:rsid w:val="001F589F"/>
    <w:pPr>
      <w:spacing w:after="160" w:line="259" w:lineRule="auto"/>
    </w:pPr>
  </w:style>
  <w:style w:type="paragraph" w:customStyle="1" w:styleId="78211D3DB4DE4916B95D24409DC7C2ED">
    <w:name w:val="78211D3DB4DE4916B95D24409DC7C2ED"/>
    <w:rsid w:val="001F589F"/>
    <w:pPr>
      <w:spacing w:after="160" w:line="259" w:lineRule="auto"/>
    </w:pPr>
  </w:style>
  <w:style w:type="paragraph" w:customStyle="1" w:styleId="2B8B4AC0150E4987BDB9C5CEB3739A2C">
    <w:name w:val="2B8B4AC0150E4987BDB9C5CEB3739A2C"/>
    <w:rsid w:val="001F589F"/>
    <w:pPr>
      <w:spacing w:after="160" w:line="259" w:lineRule="auto"/>
    </w:pPr>
  </w:style>
  <w:style w:type="paragraph" w:customStyle="1" w:styleId="8218D4173E294FFD91C2B580F8F6CC84">
    <w:name w:val="8218D4173E294FFD91C2B580F8F6CC84"/>
    <w:rsid w:val="001F589F"/>
    <w:pPr>
      <w:spacing w:after="160" w:line="259" w:lineRule="auto"/>
    </w:pPr>
  </w:style>
  <w:style w:type="paragraph" w:customStyle="1" w:styleId="1F76FA71165941C68D5F8540262805A9">
    <w:name w:val="1F76FA71165941C68D5F8540262805A9"/>
    <w:rsid w:val="001F589F"/>
    <w:pPr>
      <w:spacing w:after="160" w:line="259" w:lineRule="auto"/>
    </w:pPr>
  </w:style>
  <w:style w:type="paragraph" w:customStyle="1" w:styleId="F5430FBD75A647BF92294F2E64791099">
    <w:name w:val="F5430FBD75A647BF92294F2E64791099"/>
    <w:rsid w:val="001F589F"/>
    <w:pPr>
      <w:spacing w:after="160" w:line="259" w:lineRule="auto"/>
    </w:pPr>
  </w:style>
  <w:style w:type="paragraph" w:customStyle="1" w:styleId="65CD596CCE8A457FB8BC65EB28099000">
    <w:name w:val="65CD596CCE8A457FB8BC65EB28099000"/>
    <w:rsid w:val="001F589F"/>
    <w:pPr>
      <w:spacing w:after="160" w:line="259" w:lineRule="auto"/>
    </w:pPr>
  </w:style>
  <w:style w:type="paragraph" w:customStyle="1" w:styleId="5915FC85D74344E1A0348FF554A6A8FF">
    <w:name w:val="5915FC85D74344E1A0348FF554A6A8FF"/>
    <w:rsid w:val="001F589F"/>
    <w:pPr>
      <w:spacing w:after="160" w:line="259" w:lineRule="auto"/>
    </w:pPr>
  </w:style>
  <w:style w:type="paragraph" w:customStyle="1" w:styleId="F24E4632DA8F4C4DB398F5006C5C8A61">
    <w:name w:val="F24E4632DA8F4C4DB398F5006C5C8A61"/>
    <w:rsid w:val="001F589F"/>
    <w:pPr>
      <w:spacing w:after="160" w:line="259" w:lineRule="auto"/>
    </w:pPr>
  </w:style>
  <w:style w:type="paragraph" w:customStyle="1" w:styleId="A569A4213EF144129DEAB4B3217926DF">
    <w:name w:val="A569A4213EF144129DEAB4B3217926DF"/>
    <w:rsid w:val="001F589F"/>
    <w:pPr>
      <w:spacing w:after="160" w:line="259" w:lineRule="auto"/>
    </w:pPr>
  </w:style>
  <w:style w:type="paragraph" w:customStyle="1" w:styleId="1ED63E93146A4784B826E470E81FAA48">
    <w:name w:val="1ED63E93146A4784B826E470E81FAA48"/>
    <w:rsid w:val="001F589F"/>
    <w:pPr>
      <w:spacing w:after="160" w:line="259" w:lineRule="auto"/>
    </w:pPr>
  </w:style>
  <w:style w:type="paragraph" w:customStyle="1" w:styleId="8E7447F38846473BB6C64F40B9E16BC4">
    <w:name w:val="8E7447F38846473BB6C64F40B9E16BC4"/>
    <w:rsid w:val="001F589F"/>
    <w:pPr>
      <w:spacing w:after="160" w:line="259" w:lineRule="auto"/>
    </w:pPr>
  </w:style>
  <w:style w:type="paragraph" w:customStyle="1" w:styleId="7721271F2E144042987BBADAA168E005">
    <w:name w:val="7721271F2E144042987BBADAA168E005"/>
    <w:rsid w:val="001F589F"/>
    <w:pPr>
      <w:spacing w:after="160" w:line="259" w:lineRule="auto"/>
    </w:pPr>
  </w:style>
  <w:style w:type="paragraph" w:customStyle="1" w:styleId="00A7C825D3B845EDB7099BDC48CF3487">
    <w:name w:val="00A7C825D3B845EDB7099BDC48CF3487"/>
    <w:rsid w:val="001F589F"/>
    <w:pPr>
      <w:spacing w:after="160" w:line="259" w:lineRule="auto"/>
    </w:pPr>
  </w:style>
  <w:style w:type="paragraph" w:customStyle="1" w:styleId="F6E6E13421D34C5AA4CC42BA893A34D7">
    <w:name w:val="F6E6E13421D34C5AA4CC42BA893A34D7"/>
    <w:rsid w:val="001F589F"/>
    <w:pPr>
      <w:spacing w:after="160" w:line="259" w:lineRule="auto"/>
    </w:pPr>
  </w:style>
  <w:style w:type="paragraph" w:customStyle="1" w:styleId="529CA75AF6184C71890FA3AB618FA249">
    <w:name w:val="529CA75AF6184C71890FA3AB618FA249"/>
    <w:rsid w:val="001F589F"/>
    <w:pPr>
      <w:spacing w:after="160" w:line="259" w:lineRule="auto"/>
    </w:pPr>
  </w:style>
  <w:style w:type="paragraph" w:customStyle="1" w:styleId="8E17ECD685234CF5AA686D61A661FE83">
    <w:name w:val="8E17ECD685234CF5AA686D61A661FE83"/>
    <w:rsid w:val="001F589F"/>
    <w:pPr>
      <w:spacing w:after="160" w:line="259" w:lineRule="auto"/>
    </w:pPr>
  </w:style>
  <w:style w:type="paragraph" w:customStyle="1" w:styleId="D006D128B5E84E97807C98A6109AE9B7">
    <w:name w:val="D006D128B5E84E97807C98A6109AE9B7"/>
    <w:rsid w:val="001F589F"/>
    <w:pPr>
      <w:spacing w:after="160" w:line="259" w:lineRule="auto"/>
    </w:pPr>
  </w:style>
  <w:style w:type="paragraph" w:customStyle="1" w:styleId="34AD9C5ED4CF4083BA8D6C15B4DAFA40">
    <w:name w:val="34AD9C5ED4CF4083BA8D6C15B4DAFA40"/>
    <w:rsid w:val="001F589F"/>
    <w:pPr>
      <w:spacing w:after="160" w:line="259" w:lineRule="auto"/>
    </w:pPr>
  </w:style>
  <w:style w:type="paragraph" w:customStyle="1" w:styleId="FD4B8817D19A45EEA8BCD410A64AA1D9">
    <w:name w:val="FD4B8817D19A45EEA8BCD410A64AA1D9"/>
    <w:rsid w:val="001F589F"/>
    <w:pPr>
      <w:spacing w:after="160" w:line="259" w:lineRule="auto"/>
    </w:pPr>
  </w:style>
  <w:style w:type="paragraph" w:customStyle="1" w:styleId="16BBCE6BABDB4F428F7AA177A6F5D769">
    <w:name w:val="16BBCE6BABDB4F428F7AA177A6F5D769"/>
    <w:rsid w:val="001F589F"/>
    <w:pPr>
      <w:spacing w:after="160" w:line="259" w:lineRule="auto"/>
    </w:pPr>
  </w:style>
  <w:style w:type="paragraph" w:customStyle="1" w:styleId="0EDEE435CB0549DE9EC6F71CCC2DF73C">
    <w:name w:val="0EDEE435CB0549DE9EC6F71CCC2DF73C"/>
    <w:rsid w:val="001F589F"/>
    <w:pPr>
      <w:spacing w:after="160" w:line="259" w:lineRule="auto"/>
    </w:pPr>
  </w:style>
  <w:style w:type="paragraph" w:customStyle="1" w:styleId="BA63C03E7F214A69B0E4516D2ACDE1FA">
    <w:name w:val="BA63C03E7F214A69B0E4516D2ACDE1FA"/>
    <w:rsid w:val="001F589F"/>
    <w:pPr>
      <w:spacing w:after="160" w:line="259" w:lineRule="auto"/>
    </w:pPr>
  </w:style>
  <w:style w:type="paragraph" w:customStyle="1" w:styleId="3CE157B965ED487A9B9D62225353CA02">
    <w:name w:val="3CE157B965ED487A9B9D62225353CA02"/>
    <w:rsid w:val="001F589F"/>
    <w:pPr>
      <w:spacing w:after="160" w:line="259" w:lineRule="auto"/>
    </w:pPr>
  </w:style>
  <w:style w:type="paragraph" w:customStyle="1" w:styleId="CD6C856F197D4123B7ACB5914F52D268">
    <w:name w:val="CD6C856F197D4123B7ACB5914F52D268"/>
    <w:rsid w:val="001F589F"/>
    <w:pPr>
      <w:spacing w:after="160" w:line="259" w:lineRule="auto"/>
    </w:pPr>
  </w:style>
  <w:style w:type="paragraph" w:customStyle="1" w:styleId="5C2D6D5A9CD843B19752869FE57645E2">
    <w:name w:val="5C2D6D5A9CD843B19752869FE57645E2"/>
    <w:rsid w:val="001F589F"/>
    <w:pPr>
      <w:spacing w:after="160" w:line="259" w:lineRule="auto"/>
    </w:pPr>
  </w:style>
  <w:style w:type="paragraph" w:customStyle="1" w:styleId="3D8CEF228ABC462D933054C4B3AA144C">
    <w:name w:val="3D8CEF228ABC462D933054C4B3AA144C"/>
    <w:rsid w:val="001F589F"/>
    <w:pPr>
      <w:spacing w:after="160" w:line="259" w:lineRule="auto"/>
    </w:pPr>
  </w:style>
  <w:style w:type="paragraph" w:customStyle="1" w:styleId="DA6CD9BC8E4445A4829DBC3F58A3A9E2">
    <w:name w:val="DA6CD9BC8E4445A4829DBC3F58A3A9E2"/>
    <w:rsid w:val="001F589F"/>
    <w:pPr>
      <w:spacing w:after="160" w:line="259" w:lineRule="auto"/>
    </w:pPr>
  </w:style>
  <w:style w:type="paragraph" w:customStyle="1" w:styleId="D13F0F9C2BE1477DB146B71437F1B82D">
    <w:name w:val="D13F0F9C2BE1477DB146B71437F1B82D"/>
    <w:rsid w:val="001F589F"/>
    <w:pPr>
      <w:spacing w:after="160" w:line="259" w:lineRule="auto"/>
    </w:pPr>
  </w:style>
  <w:style w:type="paragraph" w:customStyle="1" w:styleId="F82F798A128F4D5BB8AB7BF148697E09">
    <w:name w:val="F82F798A128F4D5BB8AB7BF148697E09"/>
    <w:rsid w:val="001F589F"/>
    <w:pPr>
      <w:spacing w:after="160" w:line="259" w:lineRule="auto"/>
    </w:pPr>
  </w:style>
  <w:style w:type="paragraph" w:customStyle="1" w:styleId="CB4449FBB6B24D32AB0425F5ED8F18B2">
    <w:name w:val="CB4449FBB6B24D32AB0425F5ED8F18B2"/>
    <w:rsid w:val="001F589F"/>
    <w:pPr>
      <w:spacing w:after="160" w:line="259" w:lineRule="auto"/>
    </w:pPr>
  </w:style>
  <w:style w:type="paragraph" w:customStyle="1" w:styleId="DDCD028CD5DB4BA799479BA4B4212AEF">
    <w:name w:val="DDCD028CD5DB4BA799479BA4B4212AEF"/>
    <w:rsid w:val="001F589F"/>
    <w:pPr>
      <w:spacing w:after="160" w:line="259" w:lineRule="auto"/>
    </w:pPr>
  </w:style>
  <w:style w:type="paragraph" w:customStyle="1" w:styleId="F1E7AC163F4C4C839E1F68B916CE83B6">
    <w:name w:val="F1E7AC163F4C4C839E1F68B916CE83B6"/>
    <w:rsid w:val="001F589F"/>
    <w:pPr>
      <w:spacing w:after="160" w:line="259" w:lineRule="auto"/>
    </w:pPr>
  </w:style>
  <w:style w:type="paragraph" w:customStyle="1" w:styleId="3E051A4E08C04311817EB27ED256E0D2">
    <w:name w:val="3E051A4E08C04311817EB27ED256E0D2"/>
    <w:rsid w:val="001F589F"/>
    <w:pPr>
      <w:spacing w:after="160" w:line="259" w:lineRule="auto"/>
    </w:pPr>
  </w:style>
  <w:style w:type="paragraph" w:customStyle="1" w:styleId="ECE0B1B1221D4F3F95F780F88FDB6A2D">
    <w:name w:val="ECE0B1B1221D4F3F95F780F88FDB6A2D"/>
    <w:rsid w:val="001F589F"/>
    <w:pPr>
      <w:spacing w:after="160" w:line="259" w:lineRule="auto"/>
    </w:pPr>
  </w:style>
  <w:style w:type="paragraph" w:customStyle="1" w:styleId="4F301B489B5B4224AF80942F4D689890">
    <w:name w:val="4F301B489B5B4224AF80942F4D689890"/>
    <w:rsid w:val="005F1E43"/>
    <w:pPr>
      <w:spacing w:after="160" w:line="259" w:lineRule="auto"/>
    </w:pPr>
  </w:style>
  <w:style w:type="paragraph" w:customStyle="1" w:styleId="86F3B7B5FDE047E2AD20A8EE1380F356">
    <w:name w:val="86F3B7B5FDE047E2AD20A8EE1380F356"/>
    <w:rsid w:val="009053A4"/>
  </w:style>
  <w:style w:type="paragraph" w:customStyle="1" w:styleId="E1A3057EC47249DA993865770361D19F">
    <w:name w:val="E1A3057EC47249DA993865770361D19F"/>
    <w:rsid w:val="009053A4"/>
  </w:style>
  <w:style w:type="paragraph" w:customStyle="1" w:styleId="80F0E1FEABB8496EB7DD1E2B2E755DC0">
    <w:name w:val="80F0E1FEABB8496EB7DD1E2B2E755DC0"/>
    <w:rsid w:val="009053A4"/>
  </w:style>
  <w:style w:type="paragraph" w:customStyle="1" w:styleId="4457D7C5FF0D4BAC9D7253C558AE672D10">
    <w:name w:val="4457D7C5FF0D4BAC9D7253C558AE672D10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0">
    <w:name w:val="E441C559B3254AAD98A095DD0CD14EF110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0">
    <w:name w:val="73849BD2BDA0426DBD71B3B6DBEE3FE610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9">
    <w:name w:val="2C7B7E87BA2341A19FF5A22E769BCD4B9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8">
    <w:name w:val="8457E938F68D4C4ABA1A959AF87B82F28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670801DF75449E92C0281AECFF5C8D1">
    <w:name w:val="C6670801DF75449E92C0281AECFF5C8D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8E1465F445144D1B802AB75AA3E3BF91">
    <w:name w:val="08E1465F445144D1B802AB75AA3E3BF9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F3920A8B8CA4ED48EF0E46DB915E0201">
    <w:name w:val="DF3920A8B8CA4ED48EF0E46DB915E020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5DF63F048644FB6A7C0EAD9CEEF4D951">
    <w:name w:val="85DF63F048644FB6A7C0EAD9CEEF4D95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3C4368AB7E4AC3A69C6EE98F5758811">
    <w:name w:val="DD3C4368AB7E4AC3A69C6EE98F575881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156486319FB48B9AB6FA59E16519DC81">
    <w:name w:val="7156486319FB48B9AB6FA59E16519DC8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8211D3DB4DE4916B95D24409DC7C2ED1">
    <w:name w:val="78211D3DB4DE4916B95D24409DC7C2ED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8B4AC0150E4987BDB9C5CEB3739A2C1">
    <w:name w:val="2B8B4AC0150E4987BDB9C5CEB3739A2C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18D4173E294FFD91C2B580F8F6CC841">
    <w:name w:val="8218D4173E294FFD91C2B580F8F6CC84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F76FA71165941C68D5F8540262805A91">
    <w:name w:val="1F76FA71165941C68D5F8540262805A9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430FBD75A647BF92294F2E647910991">
    <w:name w:val="F5430FBD75A647BF92294F2E64791099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5CD596CCE8A457FB8BC65EB280990001">
    <w:name w:val="65CD596CCE8A457FB8BC65EB28099000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915FC85D74344E1A0348FF554A6A8FF1">
    <w:name w:val="5915FC85D74344E1A0348FF554A6A8FF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24E4632DA8F4C4DB398F5006C5C8A611">
    <w:name w:val="F24E4632DA8F4C4DB398F5006C5C8A61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569A4213EF144129DEAB4B3217926DF1">
    <w:name w:val="A569A4213EF144129DEAB4B3217926DF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ED63E93146A4784B826E470E81FAA481">
    <w:name w:val="1ED63E93146A4784B826E470E81FAA48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447F38846473BB6C64F40B9E16BC41">
    <w:name w:val="8E7447F38846473BB6C64F40B9E16BC4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721271F2E144042987BBADAA168E0051">
    <w:name w:val="7721271F2E144042987BBADAA168E005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0A7C825D3B845EDB7099BDC48CF34871">
    <w:name w:val="00A7C825D3B845EDB7099BDC48CF3487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6E6E13421D34C5AA4CC42BA893A34D71">
    <w:name w:val="F6E6E13421D34C5AA4CC42BA893A34D7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29CA75AF6184C71890FA3AB618FA2491">
    <w:name w:val="529CA75AF6184C71890FA3AB618FA249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17ECD685234CF5AA686D61A661FE831">
    <w:name w:val="8E17ECD685234CF5AA686D61A661FE83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F3B7B5FDE047E2AD20A8EE1380F3561">
    <w:name w:val="86F3B7B5FDE047E2AD20A8EE1380F356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1A3057EC47249DA993865770361D19F1">
    <w:name w:val="E1A3057EC47249DA993865770361D19F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0F0E1FEABB8496EB7DD1E2B2E755DC01">
    <w:name w:val="80F0E1FEABB8496EB7DD1E2B2E755DC0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D8CEF228ABC462D933054C4B3AA144C1">
    <w:name w:val="3D8CEF228ABC462D933054C4B3AA144C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A6CD9BC8E4445A4829DBC3F58A3A9E21">
    <w:name w:val="DA6CD9BC8E4445A4829DBC3F58A3A9E2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13F0F9C2BE1477DB146B71437F1B82D1">
    <w:name w:val="D13F0F9C2BE1477DB146B71437F1B82D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CD028CD5DB4BA799479BA4B4212AEF1">
    <w:name w:val="DDCD028CD5DB4BA799479BA4B4212AEF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1E7AC163F4C4C839E1F68B916CE83B61">
    <w:name w:val="F1E7AC163F4C4C839E1F68B916CE83B6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051A4E08C04311817EB27ED256E0D21">
    <w:name w:val="3E051A4E08C04311817EB27ED256E0D2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CE0B1B1221D4F3F95F780F88FDB6A2D1">
    <w:name w:val="ECE0B1B1221D4F3F95F780F88FDB6A2D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7">
    <w:name w:val="C7CF2E41971849978E729AA5244C31BE7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301B489B5B4224AF80942F4D6898901">
    <w:name w:val="4F301B489B5B4224AF80942F4D689890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B01E0DBE028456584B3447662C24AA1">
    <w:name w:val="0B01E0DBE028456584B3447662C24AA1"/>
    <w:rsid w:val="009053A4"/>
  </w:style>
  <w:style w:type="paragraph" w:customStyle="1" w:styleId="7C9394490115458BBCDB8F93DB242F5F">
    <w:name w:val="7C9394490115458BBCDB8F93DB242F5F"/>
    <w:rsid w:val="009053A4"/>
  </w:style>
  <w:style w:type="paragraph" w:customStyle="1" w:styleId="1CE88DD545AD44B89B4925C09E3C464E">
    <w:name w:val="1CE88DD545AD44B89B4925C09E3C464E"/>
    <w:rsid w:val="009053A4"/>
  </w:style>
  <w:style w:type="paragraph" w:customStyle="1" w:styleId="4457D7C5FF0D4BAC9D7253C558AE672D11">
    <w:name w:val="4457D7C5FF0D4BAC9D7253C558AE672D1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1">
    <w:name w:val="E441C559B3254AAD98A095DD0CD14EF11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1">
    <w:name w:val="73849BD2BDA0426DBD71B3B6DBEE3FE61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0">
    <w:name w:val="2C7B7E87BA2341A19FF5A22E769BCD4B10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9">
    <w:name w:val="8457E938F68D4C4ABA1A959AF87B82F29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670801DF75449E92C0281AECFF5C8D2">
    <w:name w:val="C6670801DF75449E92C0281AECFF5C8D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8E1465F445144D1B802AB75AA3E3BF92">
    <w:name w:val="08E1465F445144D1B802AB75AA3E3BF9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F3920A8B8CA4ED48EF0E46DB915E0202">
    <w:name w:val="DF3920A8B8CA4ED48EF0E46DB915E020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5DF63F048644FB6A7C0EAD9CEEF4D952">
    <w:name w:val="85DF63F048644FB6A7C0EAD9CEEF4D95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3C4368AB7E4AC3A69C6EE98F5758812">
    <w:name w:val="DD3C4368AB7E4AC3A69C6EE98F575881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156486319FB48B9AB6FA59E16519DC82">
    <w:name w:val="7156486319FB48B9AB6FA59E16519DC8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8211D3DB4DE4916B95D24409DC7C2ED2">
    <w:name w:val="78211D3DB4DE4916B95D24409DC7C2ED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8B4AC0150E4987BDB9C5CEB3739A2C2">
    <w:name w:val="2B8B4AC0150E4987BDB9C5CEB3739A2C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18D4173E294FFD91C2B580F8F6CC842">
    <w:name w:val="8218D4173E294FFD91C2B580F8F6CC84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F76FA71165941C68D5F8540262805A92">
    <w:name w:val="1F76FA71165941C68D5F8540262805A9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430FBD75A647BF92294F2E647910992">
    <w:name w:val="F5430FBD75A647BF92294F2E64791099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5CD596CCE8A457FB8BC65EB280990002">
    <w:name w:val="65CD596CCE8A457FB8BC65EB28099000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915FC85D74344E1A0348FF554A6A8FF2">
    <w:name w:val="5915FC85D74344E1A0348FF554A6A8FF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24E4632DA8F4C4DB398F5006C5C8A612">
    <w:name w:val="F24E4632DA8F4C4DB398F5006C5C8A61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569A4213EF144129DEAB4B3217926DF2">
    <w:name w:val="A569A4213EF144129DEAB4B3217926DF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ED63E93146A4784B826E470E81FAA482">
    <w:name w:val="1ED63E93146A4784B826E470E81FAA48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447F38846473BB6C64F40B9E16BC42">
    <w:name w:val="8E7447F38846473BB6C64F40B9E16BC4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721271F2E144042987BBADAA168E0052">
    <w:name w:val="7721271F2E144042987BBADAA168E005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0A7C825D3B845EDB7099BDC48CF34872">
    <w:name w:val="00A7C825D3B845EDB7099BDC48CF3487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6E6E13421D34C5AA4CC42BA893A34D72">
    <w:name w:val="F6E6E13421D34C5AA4CC42BA893A34D7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29CA75AF6184C71890FA3AB618FA2492">
    <w:name w:val="529CA75AF6184C71890FA3AB618FA249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17ECD685234CF5AA686D61A661FE832">
    <w:name w:val="8E17ECD685234CF5AA686D61A661FE83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F3B7B5FDE047E2AD20A8EE1380F3562">
    <w:name w:val="86F3B7B5FDE047E2AD20A8EE1380F356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1A3057EC47249DA993865770361D19F2">
    <w:name w:val="E1A3057EC47249DA993865770361D19F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0F0E1FEABB8496EB7DD1E2B2E755DC02">
    <w:name w:val="80F0E1FEABB8496EB7DD1E2B2E755DC0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D8CEF228ABC462D933054C4B3AA144C2">
    <w:name w:val="3D8CEF228ABC462D933054C4B3AA144C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A6CD9BC8E4445A4829DBC3F58A3A9E22">
    <w:name w:val="DA6CD9BC8E4445A4829DBC3F58A3A9E2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13F0F9C2BE1477DB146B71437F1B82D2">
    <w:name w:val="D13F0F9C2BE1477DB146B71437F1B82D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B01E0DBE028456584B3447662C24AA11">
    <w:name w:val="0B01E0DBE028456584B3447662C24AA1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C9394490115458BBCDB8F93DB242F5F1">
    <w:name w:val="7C9394490115458BBCDB8F93DB242F5F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CE88DD545AD44B89B4925C09E3C464E1">
    <w:name w:val="1CE88DD545AD44B89B4925C09E3C464E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CD028CD5DB4BA799479BA4B4212AEF2">
    <w:name w:val="DDCD028CD5DB4BA799479BA4B4212AEF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1E7AC163F4C4C839E1F68B916CE83B62">
    <w:name w:val="F1E7AC163F4C4C839E1F68B916CE83B6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051A4E08C04311817EB27ED256E0D22">
    <w:name w:val="3E051A4E08C04311817EB27ED256E0D2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CE0B1B1221D4F3F95F780F88FDB6A2D2">
    <w:name w:val="ECE0B1B1221D4F3F95F780F88FDB6A2D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8">
    <w:name w:val="C7CF2E41971849978E729AA5244C31BE8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301B489B5B4224AF80942F4D6898902">
    <w:name w:val="4F301B489B5B4224AF80942F4D689890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2DE3884BBB4FB687D36C6BD157BE17">
    <w:name w:val="E62DE3884BBB4FB687D36C6BD157BE17"/>
    <w:rsid w:val="009053A4"/>
  </w:style>
  <w:style w:type="paragraph" w:customStyle="1" w:styleId="4457D7C5FF0D4BAC9D7253C558AE672D12">
    <w:name w:val="4457D7C5FF0D4BAC9D7253C558AE672D1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2">
    <w:name w:val="E441C559B3254AAD98A095DD0CD14EF11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2">
    <w:name w:val="73849BD2BDA0426DBD71B3B6DBEE3FE61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1">
    <w:name w:val="2C7B7E87BA2341A19FF5A22E769BCD4B1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0">
    <w:name w:val="8457E938F68D4C4ABA1A959AF87B82F210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670801DF75449E92C0281AECFF5C8D3">
    <w:name w:val="C6670801DF75449E92C0281AECFF5C8D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8E1465F445144D1B802AB75AA3E3BF93">
    <w:name w:val="08E1465F445144D1B802AB75AA3E3BF9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F3920A8B8CA4ED48EF0E46DB915E0203">
    <w:name w:val="DF3920A8B8CA4ED48EF0E46DB915E020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5DF63F048644FB6A7C0EAD9CEEF4D953">
    <w:name w:val="85DF63F048644FB6A7C0EAD9CEEF4D95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3C4368AB7E4AC3A69C6EE98F5758813">
    <w:name w:val="DD3C4368AB7E4AC3A69C6EE98F575881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156486319FB48B9AB6FA59E16519DC83">
    <w:name w:val="7156486319FB48B9AB6FA59E16519DC8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8211D3DB4DE4916B95D24409DC7C2ED3">
    <w:name w:val="78211D3DB4DE4916B95D24409DC7C2ED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8B4AC0150E4987BDB9C5CEB3739A2C3">
    <w:name w:val="2B8B4AC0150E4987BDB9C5CEB3739A2C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18D4173E294FFD91C2B580F8F6CC843">
    <w:name w:val="8218D4173E294FFD91C2B580F8F6CC84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F76FA71165941C68D5F8540262805A93">
    <w:name w:val="1F76FA71165941C68D5F8540262805A9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430FBD75A647BF92294F2E647910993">
    <w:name w:val="F5430FBD75A647BF92294F2E64791099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5CD596CCE8A457FB8BC65EB280990003">
    <w:name w:val="65CD596CCE8A457FB8BC65EB28099000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915FC85D74344E1A0348FF554A6A8FF3">
    <w:name w:val="5915FC85D74344E1A0348FF554A6A8FF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24E4632DA8F4C4DB398F5006C5C8A613">
    <w:name w:val="F24E4632DA8F4C4DB398F5006C5C8A61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569A4213EF144129DEAB4B3217926DF3">
    <w:name w:val="A569A4213EF144129DEAB4B3217926DF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ED63E93146A4784B826E470E81FAA483">
    <w:name w:val="1ED63E93146A4784B826E470E81FAA48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447F38846473BB6C64F40B9E16BC43">
    <w:name w:val="8E7447F38846473BB6C64F40B9E16BC4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721271F2E144042987BBADAA168E0053">
    <w:name w:val="7721271F2E144042987BBADAA168E005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0A7C825D3B845EDB7099BDC48CF34873">
    <w:name w:val="00A7C825D3B845EDB7099BDC48CF3487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6E6E13421D34C5AA4CC42BA893A34D73">
    <w:name w:val="F6E6E13421D34C5AA4CC42BA893A34D7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29CA75AF6184C71890FA3AB618FA2493">
    <w:name w:val="529CA75AF6184C71890FA3AB618FA249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17ECD685234CF5AA686D61A661FE833">
    <w:name w:val="8E17ECD685234CF5AA686D61A661FE83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F3B7B5FDE047E2AD20A8EE1380F3563">
    <w:name w:val="86F3B7B5FDE047E2AD20A8EE1380F356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1A3057EC47249DA993865770361D19F3">
    <w:name w:val="E1A3057EC47249DA993865770361D19F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0F0E1FEABB8496EB7DD1E2B2E755DC03">
    <w:name w:val="80F0E1FEABB8496EB7DD1E2B2E755DC0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D8CEF228ABC462D933054C4B3AA144C3">
    <w:name w:val="3D8CEF228ABC462D933054C4B3AA144C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A6CD9BC8E4445A4829DBC3F58A3A9E23">
    <w:name w:val="DA6CD9BC8E4445A4829DBC3F58A3A9E2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13F0F9C2BE1477DB146B71437F1B82D3">
    <w:name w:val="D13F0F9C2BE1477DB146B71437F1B82D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B01E0DBE028456584B3447662C24AA12">
    <w:name w:val="0B01E0DBE028456584B3447662C24AA1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C9394490115458BBCDB8F93DB242F5F2">
    <w:name w:val="7C9394490115458BBCDB8F93DB242F5F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CE88DD545AD44B89B4925C09E3C464E2">
    <w:name w:val="1CE88DD545AD44B89B4925C09E3C464E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CD028CD5DB4BA799479BA4B4212AEF3">
    <w:name w:val="DDCD028CD5DB4BA799479BA4B4212AEF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1E7AC163F4C4C839E1F68B916CE83B63">
    <w:name w:val="F1E7AC163F4C4C839E1F68B916CE83B6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051A4E08C04311817EB27ED256E0D23">
    <w:name w:val="3E051A4E08C04311817EB27ED256E0D2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CE0B1B1221D4F3F95F780F88FDB6A2D3">
    <w:name w:val="ECE0B1B1221D4F3F95F780F88FDB6A2D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9">
    <w:name w:val="C7CF2E41971849978E729AA5244C31BE9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301B489B5B4224AF80942F4D6898903">
    <w:name w:val="4F301B489B5B4224AF80942F4D689890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2DE3884BBB4FB687D36C6BD157BE171">
    <w:name w:val="E62DE3884BBB4FB687D36C6BD157BE17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A88DD141E194BDFB8E507D81E515C14">
    <w:name w:val="FA88DD141E194BDFB8E507D81E515C14"/>
    <w:rsid w:val="009053A4"/>
  </w:style>
  <w:style w:type="paragraph" w:customStyle="1" w:styleId="6F333EEA19F845229B8C72F47CAA80F5">
    <w:name w:val="6F333EEA19F845229B8C72F47CAA80F5"/>
    <w:rsid w:val="009053A4"/>
  </w:style>
  <w:style w:type="paragraph" w:customStyle="1" w:styleId="F53DA21D1FAA48D6888F0F6FCDCE96F3">
    <w:name w:val="F53DA21D1FAA48D6888F0F6FCDCE96F3"/>
    <w:rsid w:val="009053A4"/>
  </w:style>
  <w:style w:type="paragraph" w:customStyle="1" w:styleId="4457D7C5FF0D4BAC9D7253C558AE672D13">
    <w:name w:val="4457D7C5FF0D4BAC9D7253C558AE672D1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3">
    <w:name w:val="E441C559B3254AAD98A095DD0CD14EF11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3">
    <w:name w:val="73849BD2BDA0426DBD71B3B6DBEE3FE61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2">
    <w:name w:val="2C7B7E87BA2341A19FF5A22E769BCD4B1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1">
    <w:name w:val="8457E938F68D4C4ABA1A959AF87B82F21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670801DF75449E92C0281AECFF5C8D4">
    <w:name w:val="C6670801DF75449E92C0281AECFF5C8D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8E1465F445144D1B802AB75AA3E3BF94">
    <w:name w:val="08E1465F445144D1B802AB75AA3E3BF9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F3920A8B8CA4ED48EF0E46DB915E0204">
    <w:name w:val="DF3920A8B8CA4ED48EF0E46DB915E020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5DF63F048644FB6A7C0EAD9CEEF4D954">
    <w:name w:val="85DF63F048644FB6A7C0EAD9CEEF4D95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3C4368AB7E4AC3A69C6EE98F5758814">
    <w:name w:val="DD3C4368AB7E4AC3A69C6EE98F575881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156486319FB48B9AB6FA59E16519DC84">
    <w:name w:val="7156486319FB48B9AB6FA59E16519DC8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8211D3DB4DE4916B95D24409DC7C2ED4">
    <w:name w:val="78211D3DB4DE4916B95D24409DC7C2ED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8B4AC0150E4987BDB9C5CEB3739A2C4">
    <w:name w:val="2B8B4AC0150E4987BDB9C5CEB3739A2C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18D4173E294FFD91C2B580F8F6CC844">
    <w:name w:val="8218D4173E294FFD91C2B580F8F6CC84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F76FA71165941C68D5F8540262805A94">
    <w:name w:val="1F76FA71165941C68D5F8540262805A9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430FBD75A647BF92294F2E647910994">
    <w:name w:val="F5430FBD75A647BF92294F2E64791099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5CD596CCE8A457FB8BC65EB280990004">
    <w:name w:val="65CD596CCE8A457FB8BC65EB28099000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915FC85D74344E1A0348FF554A6A8FF4">
    <w:name w:val="5915FC85D74344E1A0348FF554A6A8FF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24E4632DA8F4C4DB398F5006C5C8A614">
    <w:name w:val="F24E4632DA8F4C4DB398F5006C5C8A61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569A4213EF144129DEAB4B3217926DF4">
    <w:name w:val="A569A4213EF144129DEAB4B3217926DF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ED63E93146A4784B826E470E81FAA484">
    <w:name w:val="1ED63E93146A4784B826E470E81FAA48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447F38846473BB6C64F40B9E16BC44">
    <w:name w:val="8E7447F38846473BB6C64F40B9E16BC4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721271F2E144042987BBADAA168E0054">
    <w:name w:val="7721271F2E144042987BBADAA168E005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0A7C825D3B845EDB7099BDC48CF34874">
    <w:name w:val="00A7C825D3B845EDB7099BDC48CF3487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6E6E13421D34C5AA4CC42BA893A34D74">
    <w:name w:val="F6E6E13421D34C5AA4CC42BA893A34D7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29CA75AF6184C71890FA3AB618FA2494">
    <w:name w:val="529CA75AF6184C71890FA3AB618FA249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17ECD685234CF5AA686D61A661FE834">
    <w:name w:val="8E17ECD685234CF5AA686D61A661FE83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F3B7B5FDE047E2AD20A8EE1380F3564">
    <w:name w:val="86F3B7B5FDE047E2AD20A8EE1380F356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1A3057EC47249DA993865770361D19F4">
    <w:name w:val="E1A3057EC47249DA993865770361D19F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0F0E1FEABB8496EB7DD1E2B2E755DC04">
    <w:name w:val="80F0E1FEABB8496EB7DD1E2B2E755DC0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D8CEF228ABC462D933054C4B3AA144C4">
    <w:name w:val="3D8CEF228ABC462D933054C4B3AA144C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A6CD9BC8E4445A4829DBC3F58A3A9E24">
    <w:name w:val="DA6CD9BC8E4445A4829DBC3F58A3A9E2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13F0F9C2BE1477DB146B71437F1B82D4">
    <w:name w:val="D13F0F9C2BE1477DB146B71437F1B82D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B01E0DBE028456584B3447662C24AA13">
    <w:name w:val="0B01E0DBE028456584B3447662C24AA1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C9394490115458BBCDB8F93DB242F5F3">
    <w:name w:val="7C9394490115458BBCDB8F93DB242F5F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CE88DD545AD44B89B4925C09E3C464E3">
    <w:name w:val="1CE88DD545AD44B89B4925C09E3C464E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CD028CD5DB4BA799479BA4B4212AEF4">
    <w:name w:val="DDCD028CD5DB4BA799479BA4B4212AEF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1E7AC163F4C4C839E1F68B916CE83B64">
    <w:name w:val="F1E7AC163F4C4C839E1F68B916CE83B6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051A4E08C04311817EB27ED256E0D24">
    <w:name w:val="3E051A4E08C04311817EB27ED256E0D2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CE0B1B1221D4F3F95F780F88FDB6A2D4">
    <w:name w:val="ECE0B1B1221D4F3F95F780F88FDB6A2D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0">
    <w:name w:val="C7CF2E41971849978E729AA5244C31BE10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301B489B5B4224AF80942F4D6898904">
    <w:name w:val="4F301B489B5B4224AF80942F4D689890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F333EEA19F845229B8C72F47CAA80F51">
    <w:name w:val="6F333EEA19F845229B8C72F47CAA80F5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3DA21D1FAA48D6888F0F6FCDCE96F31">
    <w:name w:val="F53DA21D1FAA48D6888F0F6FCDCE96F3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EE254A1E4EE45C294DB3116D6BDEBA8">
    <w:name w:val="EEE254A1E4EE45C294DB3116D6BDEBA8"/>
    <w:rsid w:val="009053A4"/>
  </w:style>
  <w:style w:type="paragraph" w:customStyle="1" w:styleId="C93E7F7D160649E2A0A1B68281379D28">
    <w:name w:val="C93E7F7D160649E2A0A1B68281379D28"/>
    <w:rsid w:val="009053A4"/>
  </w:style>
  <w:style w:type="paragraph" w:customStyle="1" w:styleId="CDA6E758DD9E4ECAB3F5A5E66DAC88B7">
    <w:name w:val="CDA6E758DD9E4ECAB3F5A5E66DAC88B7"/>
    <w:rsid w:val="009053A4"/>
  </w:style>
  <w:style w:type="paragraph" w:customStyle="1" w:styleId="9E9318309CDF40398E605AD3EBA93A56">
    <w:name w:val="9E9318309CDF40398E605AD3EBA93A56"/>
    <w:rsid w:val="009053A4"/>
  </w:style>
  <w:style w:type="paragraph" w:customStyle="1" w:styleId="4382746A16B34F36A6815399EFF1173D">
    <w:name w:val="4382746A16B34F36A6815399EFF1173D"/>
    <w:rsid w:val="009053A4"/>
  </w:style>
  <w:style w:type="paragraph" w:customStyle="1" w:styleId="D42A4C491D1246748D149A7C1EFE9FFB">
    <w:name w:val="D42A4C491D1246748D149A7C1EFE9FFB"/>
    <w:rsid w:val="009053A4"/>
  </w:style>
  <w:style w:type="paragraph" w:customStyle="1" w:styleId="4905C5D8484C487281DF42C3485DCD01">
    <w:name w:val="4905C5D8484C487281DF42C3485DCD01"/>
    <w:rsid w:val="009053A4"/>
  </w:style>
  <w:style w:type="paragraph" w:customStyle="1" w:styleId="776C5D950B0349AAB1C83736786B983E">
    <w:name w:val="776C5D950B0349AAB1C83736786B983E"/>
    <w:rsid w:val="009053A4"/>
  </w:style>
  <w:style w:type="paragraph" w:customStyle="1" w:styleId="6CF2C95E85164120AC860446C16E4697">
    <w:name w:val="6CF2C95E85164120AC860446C16E4697"/>
    <w:rsid w:val="009053A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053A4"/>
    <w:rPr>
      <w:color w:val="808080"/>
    </w:rPr>
  </w:style>
  <w:style w:type="paragraph" w:customStyle="1" w:styleId="4457D7C5FF0D4BAC9D7253C558AE672D">
    <w:name w:val="4457D7C5FF0D4BAC9D7253C558AE672D"/>
  </w:style>
  <w:style w:type="paragraph" w:customStyle="1" w:styleId="E441C559B3254AAD98A095DD0CD14EF1">
    <w:name w:val="E441C559B3254AAD98A095DD0CD14EF1"/>
  </w:style>
  <w:style w:type="paragraph" w:customStyle="1" w:styleId="73849BD2BDA0426DBD71B3B6DBEE3FE6">
    <w:name w:val="73849BD2BDA0426DBD71B3B6DBEE3FE6"/>
  </w:style>
  <w:style w:type="paragraph" w:customStyle="1" w:styleId="C40994D093CD4726A70586A26096200C">
    <w:name w:val="C40994D093CD4726A70586A26096200C"/>
  </w:style>
  <w:style w:type="paragraph" w:customStyle="1" w:styleId="11B2D18B31EA4E3D94A5B251ED44B020">
    <w:name w:val="11B2D18B31EA4E3D94A5B251ED44B020"/>
  </w:style>
  <w:style w:type="paragraph" w:customStyle="1" w:styleId="869B4B7AD350466BAE916C87400B4FB4">
    <w:name w:val="869B4B7AD350466BAE916C87400B4FB4"/>
  </w:style>
  <w:style w:type="paragraph" w:customStyle="1" w:styleId="FB568E4C388A4FC6950B5020F71467EB">
    <w:name w:val="FB568E4C388A4FC6950B5020F71467EB"/>
  </w:style>
  <w:style w:type="paragraph" w:customStyle="1" w:styleId="841D68A09F594E8B84A8773592FA784B">
    <w:name w:val="841D68A09F594E8B84A8773592FA784B"/>
  </w:style>
  <w:style w:type="paragraph" w:customStyle="1" w:styleId="72DB820E45CC48F8B6CFFECB3A6A96CF">
    <w:name w:val="72DB820E45CC48F8B6CFFECB3A6A96CF"/>
  </w:style>
  <w:style w:type="paragraph" w:customStyle="1" w:styleId="09670A75299D40FD845E9FBC7283D805">
    <w:name w:val="09670A75299D40FD845E9FBC7283D805"/>
  </w:style>
  <w:style w:type="paragraph" w:customStyle="1" w:styleId="D12DAE3362AE43F4A35847F3B6D9D275">
    <w:name w:val="D12DAE3362AE43F4A35847F3B6D9D275"/>
  </w:style>
  <w:style w:type="paragraph" w:customStyle="1" w:styleId="87D9E5D59E1442A9B844A145B3260D32">
    <w:name w:val="87D9E5D59E1442A9B844A145B3260D32"/>
  </w:style>
  <w:style w:type="paragraph" w:customStyle="1" w:styleId="F48B4325D79B4C4C84A663370EFDEFC5">
    <w:name w:val="F48B4325D79B4C4C84A663370EFDEFC5"/>
  </w:style>
  <w:style w:type="paragraph" w:customStyle="1" w:styleId="04E684DAFA8B4E7AA79B756A615759A2">
    <w:name w:val="04E684DAFA8B4E7AA79B756A615759A2"/>
  </w:style>
  <w:style w:type="paragraph" w:customStyle="1" w:styleId="DCDE993157F44F298567EA819F2D453A">
    <w:name w:val="DCDE993157F44F298567EA819F2D453A"/>
  </w:style>
  <w:style w:type="paragraph" w:customStyle="1" w:styleId="B01F7A11A1944BE1911941B321939D7B">
    <w:name w:val="B01F7A11A1944BE1911941B321939D7B"/>
  </w:style>
  <w:style w:type="paragraph" w:customStyle="1" w:styleId="9BF48DAB241140A0B2DBB594C778CFD9">
    <w:name w:val="9BF48DAB241140A0B2DBB594C778CFD9"/>
  </w:style>
  <w:style w:type="paragraph" w:customStyle="1" w:styleId="C5E74953E3CE44979D38F3D87AC36D21">
    <w:name w:val="C5E74953E3CE44979D38F3D87AC36D21"/>
  </w:style>
  <w:style w:type="paragraph" w:customStyle="1" w:styleId="04D3625FCF384F56AC84125AB91889AE">
    <w:name w:val="04D3625FCF384F56AC84125AB91889AE"/>
  </w:style>
  <w:style w:type="paragraph" w:customStyle="1" w:styleId="4457D7C5FF0D4BAC9D7253C558AE672D1">
    <w:name w:val="4457D7C5FF0D4BAC9D7253C558AE672D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">
    <w:name w:val="E441C559B3254AAD98A095DD0CD14EF1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C9585E29F764C4480D106DF1E78925B">
    <w:name w:val="FC9585E29F764C4480D106DF1E78925B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">
    <w:name w:val="73849BD2BDA0426DBD71B3B6DBEE3FE6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1">
    <w:name w:val="C40994D093CD4726A70586A26096200C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1">
    <w:name w:val="11B2D18B31EA4E3D94A5B251ED44B020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1">
    <w:name w:val="869B4B7AD350466BAE916C87400B4FB4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1">
    <w:name w:val="FB568E4C388A4FC6950B5020F71467E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1">
    <w:name w:val="841D68A09F594E8B84A8773592FA784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1">
    <w:name w:val="72DB820E45CC48F8B6CFFECB3A6A96CF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1">
    <w:name w:val="09670A75299D40FD845E9FBC7283D805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">
    <w:name w:val="50DCC64C182A4895B16FA22B9F66C568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">
    <w:name w:val="E69D922DC98C4992A1475F8E6EF2DE06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">
    <w:name w:val="4F263AAD30F34ACE8ADC43E009BBD68C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">
    <w:name w:val="8222E34310E94EF28CE62A9D74567D6E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BD2AC9AFF26480EAEDE8AF387D0989A">
    <w:name w:val="CBD2AC9AFF26480EAEDE8AF387D0989A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C91B773D6E3410D8A17C97EBBA7C664">
    <w:name w:val="8C91B773D6E3410D8A17C97EBBA7C664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F3AF10A0D51490A8524DF7EEBC19A35">
    <w:name w:val="AF3AF10A0D51490A8524DF7EEBC19A35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">
    <w:name w:val="2C7B7E87BA2341A19FF5A22E769BCD4B"/>
    <w:rsid w:val="002833D8"/>
  </w:style>
  <w:style w:type="paragraph" w:customStyle="1" w:styleId="4457D7C5FF0D4BAC9D7253C558AE672D2">
    <w:name w:val="4457D7C5FF0D4BAC9D7253C558AE672D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2">
    <w:name w:val="E441C559B3254AAD98A095DD0CD14EF1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2">
    <w:name w:val="73849BD2BDA0426DBD71B3B6DBEE3FE6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">
    <w:name w:val="2C7B7E87BA2341A19FF5A22E769BCD4B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">
    <w:name w:val="8457E938F68D4C4ABA1A959AF87B82F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2">
    <w:name w:val="C40994D093CD4726A70586A26096200C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2">
    <w:name w:val="11B2D18B31EA4E3D94A5B251ED44B020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2">
    <w:name w:val="869B4B7AD350466BAE916C87400B4FB4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2">
    <w:name w:val="FB568E4C388A4FC6950B5020F71467EB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2">
    <w:name w:val="841D68A09F594E8B84A8773592FA784B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2">
    <w:name w:val="72DB820E45CC48F8B6CFFECB3A6A96CF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2">
    <w:name w:val="09670A75299D40FD845E9FBC7283D8052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1">
    <w:name w:val="50DCC64C182A4895B16FA22B9F66C568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1">
    <w:name w:val="E69D922DC98C4992A1475F8E6EF2DE06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1">
    <w:name w:val="4F263AAD30F34ACE8ADC43E009BBD68C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1">
    <w:name w:val="8222E34310E94EF28CE62A9D74567D6E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BD2AC9AFF26480EAEDE8AF387D0989A1">
    <w:name w:val="CBD2AC9AFF26480EAEDE8AF387D0989A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C91B773D6E3410D8A17C97EBBA7C6641">
    <w:name w:val="8C91B773D6E3410D8A17C97EBBA7C664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F3AF10A0D51490A8524DF7EEBC19A351">
    <w:name w:val="AF3AF10A0D51490A8524DF7EEBC19A351"/>
    <w:rsid w:val="002833D8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A690DCE77647788075546096DA17C8">
    <w:name w:val="8DA690DCE77647788075546096DA17C8"/>
    <w:rsid w:val="006E39ED"/>
    <w:pPr>
      <w:spacing w:after="160" w:line="259" w:lineRule="auto"/>
    </w:pPr>
  </w:style>
  <w:style w:type="paragraph" w:customStyle="1" w:styleId="E729EC4F4585404C86483B47DC4705F1">
    <w:name w:val="E729EC4F4585404C86483B47DC4705F1"/>
    <w:rsid w:val="006E39ED"/>
    <w:pPr>
      <w:spacing w:after="160" w:line="259" w:lineRule="auto"/>
    </w:pPr>
  </w:style>
  <w:style w:type="paragraph" w:customStyle="1" w:styleId="E25EF52948104EB5A171338615C7A328">
    <w:name w:val="E25EF52948104EB5A171338615C7A328"/>
    <w:rsid w:val="006E39ED"/>
    <w:pPr>
      <w:spacing w:after="160" w:line="259" w:lineRule="auto"/>
    </w:pPr>
  </w:style>
  <w:style w:type="paragraph" w:customStyle="1" w:styleId="B9BC1B2D5DA744ACBBB15A54611983F8">
    <w:name w:val="B9BC1B2D5DA744ACBBB15A54611983F8"/>
    <w:rsid w:val="006E39ED"/>
    <w:pPr>
      <w:spacing w:after="160" w:line="259" w:lineRule="auto"/>
    </w:pPr>
  </w:style>
  <w:style w:type="paragraph" w:customStyle="1" w:styleId="7D5683CE6D114FB0A5B5F391BD912A54">
    <w:name w:val="7D5683CE6D114FB0A5B5F391BD912A54"/>
    <w:rsid w:val="006E39ED"/>
    <w:pPr>
      <w:spacing w:after="160" w:line="259" w:lineRule="auto"/>
    </w:pPr>
  </w:style>
  <w:style w:type="paragraph" w:customStyle="1" w:styleId="F8B86A4FC18A4DEAA4235127CEA2D9BC">
    <w:name w:val="F8B86A4FC18A4DEAA4235127CEA2D9BC"/>
    <w:rsid w:val="006E39ED"/>
    <w:pPr>
      <w:spacing w:after="160" w:line="259" w:lineRule="auto"/>
    </w:pPr>
  </w:style>
  <w:style w:type="paragraph" w:customStyle="1" w:styleId="9611E59AC22649608F5D08C6D19D402A">
    <w:name w:val="9611E59AC22649608F5D08C6D19D402A"/>
    <w:rsid w:val="006E39ED"/>
    <w:pPr>
      <w:spacing w:after="160" w:line="259" w:lineRule="auto"/>
    </w:pPr>
  </w:style>
  <w:style w:type="paragraph" w:customStyle="1" w:styleId="112A6376C7914D6194F6B7A7179DB8C6">
    <w:name w:val="112A6376C7914D6194F6B7A7179DB8C6"/>
    <w:rsid w:val="006E39ED"/>
    <w:pPr>
      <w:spacing w:after="160" w:line="259" w:lineRule="auto"/>
    </w:pPr>
  </w:style>
  <w:style w:type="paragraph" w:customStyle="1" w:styleId="DCD34F636F794566B427D88FCEA383EA">
    <w:name w:val="DCD34F636F794566B427D88FCEA383EA"/>
    <w:rsid w:val="006E39ED"/>
    <w:pPr>
      <w:spacing w:after="160" w:line="259" w:lineRule="auto"/>
    </w:pPr>
  </w:style>
  <w:style w:type="paragraph" w:customStyle="1" w:styleId="AAF6265CB007438CB72BEC752EA5F93D">
    <w:name w:val="AAF6265CB007438CB72BEC752EA5F93D"/>
    <w:rsid w:val="006E39ED"/>
    <w:pPr>
      <w:spacing w:after="160" w:line="259" w:lineRule="auto"/>
    </w:pPr>
  </w:style>
  <w:style w:type="paragraph" w:customStyle="1" w:styleId="F5D37CDAED1E4534AB722575D69AEE84">
    <w:name w:val="F5D37CDAED1E4534AB722575D69AEE84"/>
    <w:rsid w:val="006E39ED"/>
    <w:pPr>
      <w:spacing w:after="160" w:line="259" w:lineRule="auto"/>
    </w:pPr>
  </w:style>
  <w:style w:type="paragraph" w:customStyle="1" w:styleId="7A9179C0C1EA402197A5CC4F501D3C82">
    <w:name w:val="7A9179C0C1EA402197A5CC4F501D3C82"/>
    <w:rsid w:val="006E39ED"/>
    <w:pPr>
      <w:spacing w:after="160" w:line="259" w:lineRule="auto"/>
    </w:pPr>
  </w:style>
  <w:style w:type="paragraph" w:customStyle="1" w:styleId="72B946ABCD9B47769B72E32FC102592B">
    <w:name w:val="72B946ABCD9B47769B72E32FC102592B"/>
    <w:rsid w:val="006E39ED"/>
    <w:pPr>
      <w:spacing w:after="160" w:line="259" w:lineRule="auto"/>
    </w:pPr>
  </w:style>
  <w:style w:type="paragraph" w:customStyle="1" w:styleId="8EBD459CCB074B109C4D2B25BF262EE3">
    <w:name w:val="8EBD459CCB074B109C4D2B25BF262EE3"/>
    <w:rsid w:val="006E39ED"/>
    <w:pPr>
      <w:spacing w:after="160" w:line="259" w:lineRule="auto"/>
    </w:pPr>
  </w:style>
  <w:style w:type="paragraph" w:customStyle="1" w:styleId="E3675E5C16524FCF840EBB22C9B0D3BD">
    <w:name w:val="E3675E5C16524FCF840EBB22C9B0D3BD"/>
    <w:rsid w:val="006E39ED"/>
    <w:pPr>
      <w:spacing w:after="160" w:line="259" w:lineRule="auto"/>
    </w:pPr>
  </w:style>
  <w:style w:type="paragraph" w:customStyle="1" w:styleId="265CD67B664D4AE7B57C6902EBD01202">
    <w:name w:val="265CD67B664D4AE7B57C6902EBD01202"/>
    <w:rsid w:val="006E39ED"/>
    <w:pPr>
      <w:spacing w:after="160" w:line="259" w:lineRule="auto"/>
    </w:pPr>
  </w:style>
  <w:style w:type="paragraph" w:customStyle="1" w:styleId="4457D7C5FF0D4BAC9D7253C558AE672D3">
    <w:name w:val="4457D7C5FF0D4BAC9D7253C558AE672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3">
    <w:name w:val="E441C559B3254AAD98A095DD0CD14EF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3">
    <w:name w:val="73849BD2BDA0426DBD71B3B6DBEE3FE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2">
    <w:name w:val="2C7B7E87BA2341A19FF5A22E769BCD4B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">
    <w:name w:val="8457E938F68D4C4ABA1A959AF87B82F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3">
    <w:name w:val="C40994D093CD4726A70586A26096200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B2D18B31EA4E3D94A5B251ED44B0203">
    <w:name w:val="11B2D18B31EA4E3D94A5B251ED44B020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3">
    <w:name w:val="869B4B7AD350466BAE916C87400B4FB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A690DCE77647788075546096DA17C81">
    <w:name w:val="8DA690DCE77647788075546096DA17C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1">
    <w:name w:val="E729EC4F4585404C86483B47DC4705F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1">
    <w:name w:val="E25EF52948104EB5A171338615C7A32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1">
    <w:name w:val="B9BC1B2D5DA744ACBBB15A54611983F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1">
    <w:name w:val="7D5683CE6D114FB0A5B5F391BD912A54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1">
    <w:name w:val="F8B86A4FC18A4DEAA4235127CEA2D9B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1">
    <w:name w:val="9611E59AC22649608F5D08C6D19D402A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1">
    <w:name w:val="112A6376C7914D6194F6B7A7179DB8C6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3">
    <w:name w:val="FB568E4C388A4FC6950B5020F71467E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3">
    <w:name w:val="841D68A09F594E8B84A8773592FA784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1">
    <w:name w:val="DCD34F636F794566B427D88FCEA383EA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1">
    <w:name w:val="AAF6265CB007438CB72BEC752EA5F93D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1">
    <w:name w:val="F5D37CDAED1E4534AB722575D69AEE84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1">
    <w:name w:val="7A9179C0C1EA402197A5CC4F501D3C8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1">
    <w:name w:val="72B946ABCD9B47769B72E32FC102592B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1">
    <w:name w:val="8EBD459CCB074B109C4D2B25BF262EE3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1">
    <w:name w:val="E3675E5C16524FCF840EBB22C9B0D3BD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1">
    <w:name w:val="265CD67B664D4AE7B57C6902EBD01202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3">
    <w:name w:val="72DB820E45CC48F8B6CFFECB3A6A96CF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3">
    <w:name w:val="09670A75299D40FD845E9FBC7283D805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2">
    <w:name w:val="50DCC64C182A4895B16FA22B9F66C56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2">
    <w:name w:val="E69D922DC98C4992A1475F8E6EF2DE06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2">
    <w:name w:val="4F263AAD30F34ACE8ADC43E009BBD68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2">
    <w:name w:val="8222E34310E94EF28CE62A9D74567D6E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">
    <w:name w:val="38F46D7A50C44E0A8AB8BD78134E8CAC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">
    <w:name w:val="B10E77B7328E442EB46D1DC1BF7835F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">
    <w:name w:val="C7CF2E41971849978E729AA5244C31BE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4">
    <w:name w:val="4457D7C5FF0D4BAC9D7253C558AE672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4">
    <w:name w:val="E441C559B3254AAD98A095DD0CD14EF1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4">
    <w:name w:val="73849BD2BDA0426DBD71B3B6DBEE3FE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3">
    <w:name w:val="2C7B7E87BA2341A19FF5A22E769BCD4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2">
    <w:name w:val="8457E938F68D4C4ABA1A959AF87B82F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4">
    <w:name w:val="C40994D093CD4726A70586A26096200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4">
    <w:name w:val="869B4B7AD350466BAE916C87400B4FB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2">
    <w:name w:val="E729EC4F4585404C86483B47DC4705F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2">
    <w:name w:val="E25EF52948104EB5A171338615C7A32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2">
    <w:name w:val="B9BC1B2D5DA744ACBBB15A54611983F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2">
    <w:name w:val="7D5683CE6D114FB0A5B5F391BD912A54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2">
    <w:name w:val="F8B86A4FC18A4DEAA4235127CEA2D9B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2">
    <w:name w:val="9611E59AC22649608F5D08C6D19D402A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2">
    <w:name w:val="112A6376C7914D6194F6B7A7179DB8C6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4">
    <w:name w:val="FB568E4C388A4FC6950B5020F71467E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4">
    <w:name w:val="841D68A09F594E8B84A8773592FA784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2">
    <w:name w:val="DCD34F636F794566B427D88FCEA383EA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2">
    <w:name w:val="AAF6265CB007438CB72BEC752EA5F93D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2">
    <w:name w:val="F5D37CDAED1E4534AB722575D69AEE84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2">
    <w:name w:val="7A9179C0C1EA402197A5CC4F501D3C8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2">
    <w:name w:val="72B946ABCD9B47769B72E32FC102592B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2">
    <w:name w:val="8EBD459CCB074B109C4D2B25BF262EE3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2">
    <w:name w:val="E3675E5C16524FCF840EBB22C9B0D3BD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2">
    <w:name w:val="265CD67B664D4AE7B57C6902EBD01202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4">
    <w:name w:val="72DB820E45CC48F8B6CFFECB3A6A96CF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4">
    <w:name w:val="09670A75299D40FD845E9FBC7283D805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3">
    <w:name w:val="50DCC64C182A4895B16FA22B9F66C56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3">
    <w:name w:val="E69D922DC98C4992A1475F8E6EF2DE0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3">
    <w:name w:val="4F263AAD30F34ACE8ADC43E009BBD68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3">
    <w:name w:val="8222E34310E94EF28CE62A9D74567D6E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1">
    <w:name w:val="38F46D7A50C44E0A8AB8BD78134E8CA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1">
    <w:name w:val="B10E77B7328E442EB46D1DC1BF7835F8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">
    <w:name w:val="C7CF2E41971849978E729AA5244C31BE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5">
    <w:name w:val="4457D7C5FF0D4BAC9D7253C558AE672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5">
    <w:name w:val="E441C559B3254AAD98A095DD0CD14EF1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5">
    <w:name w:val="73849BD2BDA0426DBD71B3B6DBEE3FE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4">
    <w:name w:val="2C7B7E87BA2341A19FF5A22E769BCD4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3">
    <w:name w:val="8457E938F68D4C4ABA1A959AF87B82F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5">
    <w:name w:val="C40994D093CD4726A70586A26096200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9B4B7AD350466BAE916C87400B4FB45">
    <w:name w:val="869B4B7AD350466BAE916C87400B4FB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3">
    <w:name w:val="E729EC4F4585404C86483B47DC4705F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3">
    <w:name w:val="E25EF52948104EB5A171338615C7A32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3">
    <w:name w:val="B9BC1B2D5DA744ACBBB15A54611983F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3">
    <w:name w:val="7D5683CE6D114FB0A5B5F391BD912A5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3">
    <w:name w:val="F8B86A4FC18A4DEAA4235127CEA2D9B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3">
    <w:name w:val="9611E59AC22649608F5D08C6D19D402A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3">
    <w:name w:val="112A6376C7914D6194F6B7A7179DB8C6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5">
    <w:name w:val="FB568E4C388A4FC6950B5020F71467E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5">
    <w:name w:val="841D68A09F594E8B84A8773592FA784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3">
    <w:name w:val="DCD34F636F794566B427D88FCEA383EA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3">
    <w:name w:val="AAF6265CB007438CB72BEC752EA5F93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3">
    <w:name w:val="F5D37CDAED1E4534AB722575D69AEE84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3">
    <w:name w:val="7A9179C0C1EA402197A5CC4F501D3C8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3">
    <w:name w:val="72B946ABCD9B47769B72E32FC102592B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3">
    <w:name w:val="8EBD459CCB074B109C4D2B25BF262EE3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3">
    <w:name w:val="E3675E5C16524FCF840EBB22C9B0D3BD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3">
    <w:name w:val="265CD67B664D4AE7B57C6902EBD01202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5">
    <w:name w:val="72DB820E45CC48F8B6CFFECB3A6A96CF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5">
    <w:name w:val="09670A75299D40FD845E9FBC7283D805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4">
    <w:name w:val="50DCC64C182A4895B16FA22B9F66C56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4">
    <w:name w:val="E69D922DC98C4992A1475F8E6EF2DE0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4">
    <w:name w:val="4F263AAD30F34ACE8ADC43E009BBD68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4">
    <w:name w:val="8222E34310E94EF28CE62A9D74567D6E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2">
    <w:name w:val="38F46D7A50C44E0A8AB8BD78134E8CA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2">
    <w:name w:val="B10E77B7328E442EB46D1DC1BF7835F8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2">
    <w:name w:val="C7CF2E41971849978E729AA5244C31BE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">
    <w:name w:val="8E722022272F4EB1882FD505C581A68C"/>
    <w:rsid w:val="006E39ED"/>
    <w:pPr>
      <w:spacing w:after="160" w:line="259" w:lineRule="auto"/>
    </w:pPr>
  </w:style>
  <w:style w:type="paragraph" w:customStyle="1" w:styleId="2B0CA6B85F6048B1A00F66D32FE59011">
    <w:name w:val="2B0CA6B85F6048B1A00F66D32FE59011"/>
    <w:rsid w:val="006E39ED"/>
    <w:pPr>
      <w:spacing w:after="160" w:line="259" w:lineRule="auto"/>
    </w:pPr>
  </w:style>
  <w:style w:type="paragraph" w:customStyle="1" w:styleId="3AB997CE6232426CBDF44FBC265FC151">
    <w:name w:val="3AB997CE6232426CBDF44FBC265FC151"/>
    <w:rsid w:val="006E39ED"/>
    <w:pPr>
      <w:spacing w:after="160" w:line="259" w:lineRule="auto"/>
    </w:pPr>
  </w:style>
  <w:style w:type="paragraph" w:customStyle="1" w:styleId="4457D7C5FF0D4BAC9D7253C558AE672D6">
    <w:name w:val="4457D7C5FF0D4BAC9D7253C558AE672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6">
    <w:name w:val="E441C559B3254AAD98A095DD0CD14EF1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6">
    <w:name w:val="73849BD2BDA0426DBD71B3B6DBEE3FE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5">
    <w:name w:val="2C7B7E87BA2341A19FF5A22E769BCD4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4">
    <w:name w:val="8457E938F68D4C4ABA1A959AF87B82F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6">
    <w:name w:val="C40994D093CD4726A70586A26096200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1">
    <w:name w:val="2B0CA6B85F6048B1A00F66D32FE5901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1">
    <w:name w:val="3AB997CE6232426CBDF44FBC265FC151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1">
    <w:name w:val="8E722022272F4EB1882FD505C581A68C1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4">
    <w:name w:val="E729EC4F4585404C86483B47DC4705F1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4">
    <w:name w:val="E25EF52948104EB5A171338615C7A32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4">
    <w:name w:val="B9BC1B2D5DA744ACBBB15A54611983F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4">
    <w:name w:val="7D5683CE6D114FB0A5B5F391BD912A5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4">
    <w:name w:val="F8B86A4FC18A4DEAA4235127CEA2D9B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4">
    <w:name w:val="9611E59AC22649608F5D08C6D19D402A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4">
    <w:name w:val="112A6376C7914D6194F6B7A7179DB8C6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6">
    <w:name w:val="FB568E4C388A4FC6950B5020F71467E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6">
    <w:name w:val="841D68A09F594E8B84A8773592FA784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4">
    <w:name w:val="DCD34F636F794566B427D88FCEA383EA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4">
    <w:name w:val="AAF6265CB007438CB72BEC752EA5F93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4">
    <w:name w:val="F5D37CDAED1E4534AB722575D69AEE84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4">
    <w:name w:val="7A9179C0C1EA402197A5CC4F501D3C8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4">
    <w:name w:val="72B946ABCD9B47769B72E32FC102592B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4">
    <w:name w:val="8EBD459CCB074B109C4D2B25BF262EE3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4">
    <w:name w:val="E3675E5C16524FCF840EBB22C9B0D3BD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4">
    <w:name w:val="265CD67B664D4AE7B57C6902EBD01202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6">
    <w:name w:val="72DB820E45CC48F8B6CFFECB3A6A96CF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6">
    <w:name w:val="09670A75299D40FD845E9FBC7283D805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5">
    <w:name w:val="50DCC64C182A4895B16FA22B9F66C56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5">
    <w:name w:val="E69D922DC98C4992A1475F8E6EF2DE0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5">
    <w:name w:val="4F263AAD30F34ACE8ADC43E009BBD68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5">
    <w:name w:val="8222E34310E94EF28CE62A9D74567D6E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3">
    <w:name w:val="38F46D7A50C44E0A8AB8BD78134E8CA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3">
    <w:name w:val="B10E77B7328E442EB46D1DC1BF7835F8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3">
    <w:name w:val="C7CF2E41971849978E729AA5244C31BE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7">
    <w:name w:val="4457D7C5FF0D4BAC9D7253C558AE672D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7">
    <w:name w:val="E441C559B3254AAD98A095DD0CD14EF1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7">
    <w:name w:val="73849BD2BDA0426DBD71B3B6DBEE3FE6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6">
    <w:name w:val="2C7B7E87BA2341A19FF5A22E769BCD4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5">
    <w:name w:val="8457E938F68D4C4ABA1A959AF87B82F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7">
    <w:name w:val="C40994D093CD4726A70586A26096200C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2">
    <w:name w:val="2B0CA6B85F6048B1A00F66D32FE5901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2">
    <w:name w:val="3AB997CE6232426CBDF44FBC265FC151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2">
    <w:name w:val="8E722022272F4EB1882FD505C581A68C2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5">
    <w:name w:val="E729EC4F4585404C86483B47DC4705F1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5">
    <w:name w:val="E25EF52948104EB5A171338615C7A32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5">
    <w:name w:val="B9BC1B2D5DA744ACBBB15A54611983F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5">
    <w:name w:val="7D5683CE6D114FB0A5B5F391BD912A5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5">
    <w:name w:val="F8B86A4FC18A4DEAA4235127CEA2D9B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5">
    <w:name w:val="9611E59AC22649608F5D08C6D19D402A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5">
    <w:name w:val="112A6376C7914D6194F6B7A7179DB8C6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7">
    <w:name w:val="FB568E4C388A4FC6950B5020F71467E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7">
    <w:name w:val="841D68A09F594E8B84A8773592FA784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5">
    <w:name w:val="DCD34F636F794566B427D88FCEA383EA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5">
    <w:name w:val="AAF6265CB007438CB72BEC752EA5F93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5">
    <w:name w:val="F5D37CDAED1E4534AB722575D69AEE84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5">
    <w:name w:val="7A9179C0C1EA402197A5CC4F501D3C8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5">
    <w:name w:val="72B946ABCD9B47769B72E32FC102592B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5">
    <w:name w:val="8EBD459CCB074B109C4D2B25BF262EE3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5">
    <w:name w:val="E3675E5C16524FCF840EBB22C9B0D3BD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5">
    <w:name w:val="265CD67B664D4AE7B57C6902EBD01202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7">
    <w:name w:val="72DB820E45CC48F8B6CFFECB3A6A96CF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7">
    <w:name w:val="09670A75299D40FD845E9FBC7283D805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6">
    <w:name w:val="50DCC64C182A4895B16FA22B9F66C56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6">
    <w:name w:val="E69D922DC98C4992A1475F8E6EF2DE0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6">
    <w:name w:val="4F263AAD30F34ACE8ADC43E009BBD68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6">
    <w:name w:val="8222E34310E94EF28CE62A9D74567D6E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4">
    <w:name w:val="38F46D7A50C44E0A8AB8BD78134E8CAC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4">
    <w:name w:val="B10E77B7328E442EB46D1DC1BF7835F8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4">
    <w:name w:val="C7CF2E41971849978E729AA5244C31BE4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457D7C5FF0D4BAC9D7253C558AE672D8">
    <w:name w:val="4457D7C5FF0D4BAC9D7253C558AE672D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8">
    <w:name w:val="E441C559B3254AAD98A095DD0CD14EF1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8">
    <w:name w:val="73849BD2BDA0426DBD71B3B6DBEE3FE6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7">
    <w:name w:val="2C7B7E87BA2341A19FF5A22E769BCD4B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6">
    <w:name w:val="8457E938F68D4C4ABA1A959AF87B82F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40994D093CD4726A70586A26096200C8">
    <w:name w:val="C40994D093CD4726A70586A26096200C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0CA6B85F6048B1A00F66D32FE590113">
    <w:name w:val="2B0CA6B85F6048B1A00F66D32FE5901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AB997CE6232426CBDF44FBC265FC1513">
    <w:name w:val="3AB997CE6232426CBDF44FBC265FC151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22022272F4EB1882FD505C581A68C3">
    <w:name w:val="8E722022272F4EB1882FD505C581A68C3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729EC4F4585404C86483B47DC4705F16">
    <w:name w:val="E729EC4F4585404C86483B47DC4705F1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5EF52948104EB5A171338615C7A3286">
    <w:name w:val="E25EF52948104EB5A171338615C7A32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BC1B2D5DA744ACBBB15A54611983F86">
    <w:name w:val="B9BC1B2D5DA744ACBBB15A54611983F8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D5683CE6D114FB0A5B5F391BD912A546">
    <w:name w:val="7D5683CE6D114FB0A5B5F391BD912A54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8B86A4FC18A4DEAA4235127CEA2D9BC6">
    <w:name w:val="F8B86A4FC18A4DEAA4235127CEA2D9BC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611E59AC22649608F5D08C6D19D402A6">
    <w:name w:val="9611E59AC22649608F5D08C6D19D402A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12A6376C7914D6194F6B7A7179DB8C66">
    <w:name w:val="112A6376C7914D6194F6B7A7179DB8C6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B568E4C388A4FC6950B5020F71467EB8">
    <w:name w:val="FB568E4C388A4FC6950B5020F71467EB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1D68A09F594E8B84A8773592FA784B8">
    <w:name w:val="841D68A09F594E8B84A8773592FA784B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CD34F636F794566B427D88FCEA383EA6">
    <w:name w:val="DCD34F636F794566B427D88FCEA383EA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AF6265CB007438CB72BEC752EA5F93D6">
    <w:name w:val="AAF6265CB007438CB72BEC752EA5F93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D37CDAED1E4534AB722575D69AEE846">
    <w:name w:val="F5D37CDAED1E4534AB722575D69AEE84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A9179C0C1EA402197A5CC4F501D3C826">
    <w:name w:val="7A9179C0C1EA402197A5CC4F501D3C8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B946ABCD9B47769B72E32FC102592B6">
    <w:name w:val="72B946ABCD9B47769B72E32FC102592B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BD459CCB074B109C4D2B25BF262EE36">
    <w:name w:val="8EBD459CCB074B109C4D2B25BF262EE3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3675E5C16524FCF840EBB22C9B0D3BD6">
    <w:name w:val="E3675E5C16524FCF840EBB22C9B0D3BD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65CD67B664D4AE7B57C6902EBD012026">
    <w:name w:val="265CD67B664D4AE7B57C6902EBD012026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2DB820E45CC48F8B6CFFECB3A6A96CF8">
    <w:name w:val="72DB820E45CC48F8B6CFFECB3A6A96CF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9670A75299D40FD845E9FBC7283D8058">
    <w:name w:val="09670A75299D40FD845E9FBC7283D8058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0DCC64C182A4895B16FA22B9F66C5687">
    <w:name w:val="50DCC64C182A4895B16FA22B9F66C568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9D922DC98C4992A1475F8E6EF2DE067">
    <w:name w:val="E69D922DC98C4992A1475F8E6EF2DE06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7">
    <w:name w:val="4F263AAD30F34ACE8ADC43E009BBD68C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7">
    <w:name w:val="8222E34310E94EF28CE62A9D74567D6E7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5">
    <w:name w:val="38F46D7A50C44E0A8AB8BD78134E8CAC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5">
    <w:name w:val="B10E77B7328E442EB46D1DC1BF7835F8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5">
    <w:name w:val="C7CF2E41971849978E729AA5244C31BE5"/>
    <w:rsid w:val="006E39ED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07254FB7446481ABAC8C87FCCEE9ECD">
    <w:name w:val="D07254FB7446481ABAC8C87FCCEE9ECD"/>
    <w:rsid w:val="001F589F"/>
    <w:pPr>
      <w:spacing w:after="160" w:line="259" w:lineRule="auto"/>
    </w:pPr>
  </w:style>
  <w:style w:type="paragraph" w:customStyle="1" w:styleId="12FC60698A0D485FB55253F2D3A389DF">
    <w:name w:val="12FC60698A0D485FB55253F2D3A389DF"/>
    <w:rsid w:val="001F589F"/>
    <w:pPr>
      <w:spacing w:after="160" w:line="259" w:lineRule="auto"/>
    </w:pPr>
  </w:style>
  <w:style w:type="paragraph" w:customStyle="1" w:styleId="BA1AA8E6B6CD47F9A8D9C960A75AFADF">
    <w:name w:val="BA1AA8E6B6CD47F9A8D9C960A75AFADF"/>
    <w:rsid w:val="001F589F"/>
    <w:pPr>
      <w:spacing w:after="160" w:line="259" w:lineRule="auto"/>
    </w:pPr>
  </w:style>
  <w:style w:type="paragraph" w:customStyle="1" w:styleId="54892BE19CB84C0A88626E2F36BDD284">
    <w:name w:val="54892BE19CB84C0A88626E2F36BDD284"/>
    <w:rsid w:val="001F589F"/>
    <w:pPr>
      <w:spacing w:after="160" w:line="259" w:lineRule="auto"/>
    </w:pPr>
  </w:style>
  <w:style w:type="paragraph" w:customStyle="1" w:styleId="A5B63B070B344622AFC1C421896E9447">
    <w:name w:val="A5B63B070B344622AFC1C421896E9447"/>
    <w:rsid w:val="001F589F"/>
    <w:pPr>
      <w:spacing w:after="160" w:line="259" w:lineRule="auto"/>
    </w:pPr>
  </w:style>
  <w:style w:type="paragraph" w:customStyle="1" w:styleId="3655324D504B4F39BD6006AEE8839207">
    <w:name w:val="3655324D504B4F39BD6006AEE8839207"/>
    <w:rsid w:val="001F589F"/>
    <w:pPr>
      <w:spacing w:after="160" w:line="259" w:lineRule="auto"/>
    </w:pPr>
  </w:style>
  <w:style w:type="paragraph" w:customStyle="1" w:styleId="124054087D2A417394A06DB9E6B57E7A">
    <w:name w:val="124054087D2A417394A06DB9E6B57E7A"/>
    <w:rsid w:val="001F589F"/>
    <w:pPr>
      <w:spacing w:after="160" w:line="259" w:lineRule="auto"/>
    </w:pPr>
  </w:style>
  <w:style w:type="paragraph" w:customStyle="1" w:styleId="8DF11BCCB1504400A0C2B7706E559E95">
    <w:name w:val="8DF11BCCB1504400A0C2B7706E559E95"/>
    <w:rsid w:val="001F589F"/>
    <w:pPr>
      <w:spacing w:after="160" w:line="259" w:lineRule="auto"/>
    </w:pPr>
  </w:style>
  <w:style w:type="paragraph" w:customStyle="1" w:styleId="007780978F764B7399E3A858CF8A3902">
    <w:name w:val="007780978F764B7399E3A858CF8A3902"/>
    <w:rsid w:val="001F589F"/>
    <w:pPr>
      <w:spacing w:after="160" w:line="259" w:lineRule="auto"/>
    </w:pPr>
  </w:style>
  <w:style w:type="paragraph" w:customStyle="1" w:styleId="C9356FCEC82F40A5873CEF7ED16098EF">
    <w:name w:val="C9356FCEC82F40A5873CEF7ED16098EF"/>
    <w:rsid w:val="001F589F"/>
    <w:pPr>
      <w:spacing w:after="160" w:line="259" w:lineRule="auto"/>
    </w:pPr>
  </w:style>
  <w:style w:type="paragraph" w:customStyle="1" w:styleId="EF6425F568EC45AA83879D7B6B93FAF7">
    <w:name w:val="EF6425F568EC45AA83879D7B6B93FAF7"/>
    <w:rsid w:val="001F589F"/>
    <w:pPr>
      <w:spacing w:after="160" w:line="259" w:lineRule="auto"/>
    </w:pPr>
  </w:style>
  <w:style w:type="paragraph" w:customStyle="1" w:styleId="33392C2D48154585A1CE39981A6FFBC3">
    <w:name w:val="33392C2D48154585A1CE39981A6FFBC3"/>
    <w:rsid w:val="001F589F"/>
    <w:pPr>
      <w:spacing w:after="160" w:line="259" w:lineRule="auto"/>
    </w:pPr>
  </w:style>
  <w:style w:type="paragraph" w:customStyle="1" w:styleId="F32EF5C11D594675AA305DAA2423E8F5">
    <w:name w:val="F32EF5C11D594675AA305DAA2423E8F5"/>
    <w:rsid w:val="001F589F"/>
    <w:pPr>
      <w:spacing w:after="160" w:line="259" w:lineRule="auto"/>
    </w:pPr>
  </w:style>
  <w:style w:type="paragraph" w:customStyle="1" w:styleId="40CF84290F004F2DA42D759AA027BA34">
    <w:name w:val="40CF84290F004F2DA42D759AA027BA34"/>
    <w:rsid w:val="001F589F"/>
    <w:pPr>
      <w:spacing w:after="160" w:line="259" w:lineRule="auto"/>
    </w:pPr>
  </w:style>
  <w:style w:type="paragraph" w:customStyle="1" w:styleId="0547E2C2B77C4E85B61F8A96F22834B8">
    <w:name w:val="0547E2C2B77C4E85B61F8A96F22834B8"/>
    <w:rsid w:val="001F589F"/>
    <w:pPr>
      <w:spacing w:after="160" w:line="259" w:lineRule="auto"/>
    </w:pPr>
  </w:style>
  <w:style w:type="paragraph" w:customStyle="1" w:styleId="E209C215D74340C38B3025307B82335C">
    <w:name w:val="E209C215D74340C38B3025307B82335C"/>
    <w:rsid w:val="001F589F"/>
    <w:pPr>
      <w:spacing w:after="160" w:line="259" w:lineRule="auto"/>
    </w:pPr>
  </w:style>
  <w:style w:type="paragraph" w:customStyle="1" w:styleId="42DA4C3DE0EB4AA0BA5DFFE7C135C3CD">
    <w:name w:val="42DA4C3DE0EB4AA0BA5DFFE7C135C3CD"/>
    <w:rsid w:val="001F589F"/>
    <w:pPr>
      <w:spacing w:after="160" w:line="259" w:lineRule="auto"/>
    </w:pPr>
  </w:style>
  <w:style w:type="paragraph" w:customStyle="1" w:styleId="E6315CBB027D4B2DB6FC836B3AB138FC">
    <w:name w:val="E6315CBB027D4B2DB6FC836B3AB138FC"/>
    <w:rsid w:val="001F589F"/>
    <w:pPr>
      <w:spacing w:after="160" w:line="259" w:lineRule="auto"/>
    </w:pPr>
  </w:style>
  <w:style w:type="paragraph" w:customStyle="1" w:styleId="A3E4E56976B84A46A8FF221E18B85405">
    <w:name w:val="A3E4E56976B84A46A8FF221E18B85405"/>
    <w:rsid w:val="001F589F"/>
    <w:pPr>
      <w:spacing w:after="160" w:line="259" w:lineRule="auto"/>
    </w:pPr>
  </w:style>
  <w:style w:type="paragraph" w:customStyle="1" w:styleId="3B6AE870D5E94930AED7D28B7A461C6B">
    <w:name w:val="3B6AE870D5E94930AED7D28B7A461C6B"/>
    <w:rsid w:val="001F589F"/>
    <w:pPr>
      <w:spacing w:after="160" w:line="259" w:lineRule="auto"/>
    </w:pPr>
  </w:style>
  <w:style w:type="paragraph" w:customStyle="1" w:styleId="C6F9915309484AA3AD04E1F08679CD9E">
    <w:name w:val="C6F9915309484AA3AD04E1F08679CD9E"/>
    <w:rsid w:val="001F589F"/>
    <w:pPr>
      <w:spacing w:after="160" w:line="259" w:lineRule="auto"/>
    </w:pPr>
  </w:style>
  <w:style w:type="paragraph" w:customStyle="1" w:styleId="6A2681B1F82547DDAF5B82659905D68F">
    <w:name w:val="6A2681B1F82547DDAF5B82659905D68F"/>
    <w:rsid w:val="001F589F"/>
    <w:pPr>
      <w:spacing w:after="160" w:line="259" w:lineRule="auto"/>
    </w:pPr>
  </w:style>
  <w:style w:type="paragraph" w:customStyle="1" w:styleId="1AF493F4128B48AA8C310E0457367A8A">
    <w:name w:val="1AF493F4128B48AA8C310E0457367A8A"/>
    <w:rsid w:val="001F589F"/>
    <w:pPr>
      <w:spacing w:after="160" w:line="259" w:lineRule="auto"/>
    </w:pPr>
  </w:style>
  <w:style w:type="paragraph" w:customStyle="1" w:styleId="253B5CC33F194282B82A48DE9DD99F8E">
    <w:name w:val="253B5CC33F194282B82A48DE9DD99F8E"/>
    <w:rsid w:val="001F589F"/>
    <w:pPr>
      <w:spacing w:after="160" w:line="259" w:lineRule="auto"/>
    </w:pPr>
  </w:style>
  <w:style w:type="paragraph" w:customStyle="1" w:styleId="B99B4273B579431B8D70B37CE6C021C5">
    <w:name w:val="B99B4273B579431B8D70B37CE6C021C5"/>
    <w:rsid w:val="001F589F"/>
    <w:pPr>
      <w:spacing w:after="160" w:line="259" w:lineRule="auto"/>
    </w:pPr>
  </w:style>
  <w:style w:type="paragraph" w:customStyle="1" w:styleId="E0443BA271EC4943BC2CD02432A752C1">
    <w:name w:val="E0443BA271EC4943BC2CD02432A752C1"/>
    <w:rsid w:val="001F589F"/>
    <w:pPr>
      <w:spacing w:after="160" w:line="259" w:lineRule="auto"/>
    </w:pPr>
  </w:style>
  <w:style w:type="paragraph" w:customStyle="1" w:styleId="8A9F6B6155D14840BCABC52C61317EDC">
    <w:name w:val="8A9F6B6155D14840BCABC52C61317EDC"/>
    <w:rsid w:val="001F589F"/>
    <w:pPr>
      <w:spacing w:after="160" w:line="259" w:lineRule="auto"/>
    </w:pPr>
  </w:style>
  <w:style w:type="paragraph" w:customStyle="1" w:styleId="6FFFE4C8C51246F48A3ED5A008D02A8F">
    <w:name w:val="6FFFE4C8C51246F48A3ED5A008D02A8F"/>
    <w:rsid w:val="001F589F"/>
    <w:pPr>
      <w:spacing w:after="160" w:line="259" w:lineRule="auto"/>
    </w:pPr>
  </w:style>
  <w:style w:type="paragraph" w:customStyle="1" w:styleId="61097CE0BACE43678C77C5D274B7A0BF">
    <w:name w:val="61097CE0BACE43678C77C5D274B7A0BF"/>
    <w:rsid w:val="001F589F"/>
    <w:pPr>
      <w:spacing w:after="160" w:line="259" w:lineRule="auto"/>
    </w:pPr>
  </w:style>
  <w:style w:type="paragraph" w:customStyle="1" w:styleId="252A04CAEA8A4D1985CFE1A681146555">
    <w:name w:val="252A04CAEA8A4D1985CFE1A681146555"/>
    <w:rsid w:val="001F589F"/>
    <w:pPr>
      <w:spacing w:after="160" w:line="259" w:lineRule="auto"/>
    </w:pPr>
  </w:style>
  <w:style w:type="paragraph" w:customStyle="1" w:styleId="1E5C63D5F00F4E34B7AB377288A9F1EE">
    <w:name w:val="1E5C63D5F00F4E34B7AB377288A9F1EE"/>
    <w:rsid w:val="001F589F"/>
    <w:pPr>
      <w:spacing w:after="160" w:line="259" w:lineRule="auto"/>
    </w:pPr>
  </w:style>
  <w:style w:type="paragraph" w:customStyle="1" w:styleId="6CE4FD9555144C3EAB0DCE4879439AA3">
    <w:name w:val="6CE4FD9555144C3EAB0DCE4879439AA3"/>
    <w:rsid w:val="001F589F"/>
    <w:pPr>
      <w:spacing w:after="160" w:line="259" w:lineRule="auto"/>
    </w:pPr>
  </w:style>
  <w:style w:type="paragraph" w:customStyle="1" w:styleId="8D7F4732FC114570BAB975579A322F8B">
    <w:name w:val="8D7F4732FC114570BAB975579A322F8B"/>
    <w:rsid w:val="001F589F"/>
    <w:pPr>
      <w:spacing w:after="160" w:line="259" w:lineRule="auto"/>
    </w:pPr>
  </w:style>
  <w:style w:type="paragraph" w:customStyle="1" w:styleId="9C7921CCC31649DC8898910ACCE6CE61">
    <w:name w:val="9C7921CCC31649DC8898910ACCE6CE61"/>
    <w:rsid w:val="001F589F"/>
    <w:pPr>
      <w:spacing w:after="160" w:line="259" w:lineRule="auto"/>
    </w:pPr>
  </w:style>
  <w:style w:type="paragraph" w:customStyle="1" w:styleId="929AE888718E430EBE4B30FEA70634FC">
    <w:name w:val="929AE888718E430EBE4B30FEA70634FC"/>
    <w:rsid w:val="001F589F"/>
    <w:pPr>
      <w:spacing w:after="160" w:line="259" w:lineRule="auto"/>
    </w:pPr>
  </w:style>
  <w:style w:type="paragraph" w:customStyle="1" w:styleId="C1978389429B445B8134F5840270D011">
    <w:name w:val="C1978389429B445B8134F5840270D011"/>
    <w:rsid w:val="001F589F"/>
    <w:pPr>
      <w:spacing w:after="160" w:line="259" w:lineRule="auto"/>
    </w:pPr>
  </w:style>
  <w:style w:type="paragraph" w:customStyle="1" w:styleId="4457D7C5FF0D4BAC9D7253C558AE672D9">
    <w:name w:val="4457D7C5FF0D4BAC9D7253C558AE672D9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9">
    <w:name w:val="E441C559B3254AAD98A095DD0CD14EF19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9">
    <w:name w:val="73849BD2BDA0426DBD71B3B6DBEE3FE69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8">
    <w:name w:val="2C7B7E87BA2341A19FF5A22E769BCD4B8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7">
    <w:name w:val="8457E938F68D4C4ABA1A959AF87B82F27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07254FB7446481ABAC8C87FCCEE9ECD1">
    <w:name w:val="D07254FB7446481ABAC8C87FCCEE9ECD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2FC60698A0D485FB55253F2D3A389DF1">
    <w:name w:val="12FC60698A0D485FB55253F2D3A389D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A1AA8E6B6CD47F9A8D9C960A75AFADF1">
    <w:name w:val="BA1AA8E6B6CD47F9A8D9C960A75AFAD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4892BE19CB84C0A88626E2F36BDD2841">
    <w:name w:val="54892BE19CB84C0A88626E2F36BDD284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5B63B070B344622AFC1C421896E94471">
    <w:name w:val="A5B63B070B344622AFC1C421896E9447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655324D504B4F39BD6006AEE88392071">
    <w:name w:val="3655324D504B4F39BD6006AEE8839207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24054087D2A417394A06DB9E6B57E7A1">
    <w:name w:val="124054087D2A417394A06DB9E6B57E7A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F11BCCB1504400A0C2B7706E559E951">
    <w:name w:val="8DF11BCCB1504400A0C2B7706E559E9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07780978F764B7399E3A858CF8A39021">
    <w:name w:val="007780978F764B7399E3A858CF8A3902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9356FCEC82F40A5873CEF7ED16098EF1">
    <w:name w:val="C9356FCEC82F40A5873CEF7ED16098E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F6425F568EC45AA83879D7B6B93FAF71">
    <w:name w:val="EF6425F568EC45AA83879D7B6B93FAF7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3392C2D48154585A1CE39981A6FFBC31">
    <w:name w:val="33392C2D48154585A1CE39981A6FFBC3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32EF5C11D594675AA305DAA2423E8F51">
    <w:name w:val="F32EF5C11D594675AA305DAA2423E8F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0CF84290F004F2DA42D759AA027BA341">
    <w:name w:val="40CF84290F004F2DA42D759AA027BA34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547E2C2B77C4E85B61F8A96F22834B81">
    <w:name w:val="0547E2C2B77C4E85B61F8A96F22834B8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209C215D74340C38B3025307B82335C1">
    <w:name w:val="E209C215D74340C38B3025307B82335C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2DA4C3DE0EB4AA0BA5DFFE7C135C3CD1">
    <w:name w:val="42DA4C3DE0EB4AA0BA5DFFE7C135C3CD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315CBB027D4B2DB6FC836B3AB138FC1">
    <w:name w:val="E6315CBB027D4B2DB6FC836B3AB138FC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3E4E56976B84A46A8FF221E18B854051">
    <w:name w:val="A3E4E56976B84A46A8FF221E18B8540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B6AE870D5E94930AED7D28B7A461C6B1">
    <w:name w:val="3B6AE870D5E94930AED7D28B7A461C6B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F9915309484AA3AD04E1F08679CD9E1">
    <w:name w:val="C6F9915309484AA3AD04E1F08679CD9E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A2681B1F82547DDAF5B82659905D68F1">
    <w:name w:val="6A2681B1F82547DDAF5B82659905D68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AF493F4128B48AA8C310E0457367A8A1">
    <w:name w:val="1AF493F4128B48AA8C310E0457367A8A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53B5CC33F194282B82A48DE9DD99F8E1">
    <w:name w:val="253B5CC33F194282B82A48DE9DD99F8E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99B4273B579431B8D70B37CE6C021C51">
    <w:name w:val="B99B4273B579431B8D70B37CE6C021C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0443BA271EC4943BC2CD02432A752C11">
    <w:name w:val="E0443BA271EC4943BC2CD02432A752C1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A9F6B6155D14840BCABC52C61317EDC1">
    <w:name w:val="8A9F6B6155D14840BCABC52C61317EDC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FFFE4C8C51246F48A3ED5A008D02A8F1">
    <w:name w:val="6FFFE4C8C51246F48A3ED5A008D02A8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1097CE0BACE43678C77C5D274B7A0BF1">
    <w:name w:val="61097CE0BACE43678C77C5D274B7A0BF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52A04CAEA8A4D1985CFE1A6811465551">
    <w:name w:val="252A04CAEA8A4D1985CFE1A681146555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E5C63D5F00F4E34B7AB377288A9F1EE1">
    <w:name w:val="1E5C63D5F00F4E34B7AB377288A9F1EE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CE4FD9555144C3EAB0DCE4879439AA31">
    <w:name w:val="6CE4FD9555144C3EAB0DCE4879439AA3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D7F4732FC114570BAB975579A322F8B1">
    <w:name w:val="8D7F4732FC114570BAB975579A322F8B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C7921CCC31649DC8898910ACCE6CE611">
    <w:name w:val="9C7921CCC31649DC8898910ACCE6CE61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929AE888718E430EBE4B30FEA70634FC1">
    <w:name w:val="929AE888718E430EBE4B30FEA70634FC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1978389429B445B8134F5840270D0111">
    <w:name w:val="C1978389429B445B8134F5840270D0111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263AAD30F34ACE8ADC43E009BBD68C8">
    <w:name w:val="4F263AAD30F34ACE8ADC43E009BBD68C8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22E34310E94EF28CE62A9D74567D6E8">
    <w:name w:val="8222E34310E94EF28CE62A9D74567D6E8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8F46D7A50C44E0A8AB8BD78134E8CAC6">
    <w:name w:val="38F46D7A50C44E0A8AB8BD78134E8CAC6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B10E77B7328E442EB46D1DC1BF7835F86">
    <w:name w:val="B10E77B7328E442EB46D1DC1BF7835F86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6">
    <w:name w:val="C7CF2E41971849978E729AA5244C31BE6"/>
    <w:rsid w:val="001F589F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670801DF75449E92C0281AECFF5C8D">
    <w:name w:val="C6670801DF75449E92C0281AECFF5C8D"/>
    <w:rsid w:val="001F589F"/>
    <w:pPr>
      <w:spacing w:after="160" w:line="259" w:lineRule="auto"/>
    </w:pPr>
  </w:style>
  <w:style w:type="paragraph" w:customStyle="1" w:styleId="08E1465F445144D1B802AB75AA3E3BF9">
    <w:name w:val="08E1465F445144D1B802AB75AA3E3BF9"/>
    <w:rsid w:val="001F589F"/>
    <w:pPr>
      <w:spacing w:after="160" w:line="259" w:lineRule="auto"/>
    </w:pPr>
  </w:style>
  <w:style w:type="paragraph" w:customStyle="1" w:styleId="DF3920A8B8CA4ED48EF0E46DB915E020">
    <w:name w:val="DF3920A8B8CA4ED48EF0E46DB915E020"/>
    <w:rsid w:val="001F589F"/>
    <w:pPr>
      <w:spacing w:after="160" w:line="259" w:lineRule="auto"/>
    </w:pPr>
  </w:style>
  <w:style w:type="paragraph" w:customStyle="1" w:styleId="85DF63F048644FB6A7C0EAD9CEEF4D95">
    <w:name w:val="85DF63F048644FB6A7C0EAD9CEEF4D95"/>
    <w:rsid w:val="001F589F"/>
    <w:pPr>
      <w:spacing w:after="160" w:line="259" w:lineRule="auto"/>
    </w:pPr>
  </w:style>
  <w:style w:type="paragraph" w:customStyle="1" w:styleId="DD3C4368AB7E4AC3A69C6EE98F575881">
    <w:name w:val="DD3C4368AB7E4AC3A69C6EE98F575881"/>
    <w:rsid w:val="001F589F"/>
    <w:pPr>
      <w:spacing w:after="160" w:line="259" w:lineRule="auto"/>
    </w:pPr>
  </w:style>
  <w:style w:type="paragraph" w:customStyle="1" w:styleId="7156486319FB48B9AB6FA59E16519DC8">
    <w:name w:val="7156486319FB48B9AB6FA59E16519DC8"/>
    <w:rsid w:val="001F589F"/>
    <w:pPr>
      <w:spacing w:after="160" w:line="259" w:lineRule="auto"/>
    </w:pPr>
  </w:style>
  <w:style w:type="paragraph" w:customStyle="1" w:styleId="78211D3DB4DE4916B95D24409DC7C2ED">
    <w:name w:val="78211D3DB4DE4916B95D24409DC7C2ED"/>
    <w:rsid w:val="001F589F"/>
    <w:pPr>
      <w:spacing w:after="160" w:line="259" w:lineRule="auto"/>
    </w:pPr>
  </w:style>
  <w:style w:type="paragraph" w:customStyle="1" w:styleId="2B8B4AC0150E4987BDB9C5CEB3739A2C">
    <w:name w:val="2B8B4AC0150E4987BDB9C5CEB3739A2C"/>
    <w:rsid w:val="001F589F"/>
    <w:pPr>
      <w:spacing w:after="160" w:line="259" w:lineRule="auto"/>
    </w:pPr>
  </w:style>
  <w:style w:type="paragraph" w:customStyle="1" w:styleId="8218D4173E294FFD91C2B580F8F6CC84">
    <w:name w:val="8218D4173E294FFD91C2B580F8F6CC84"/>
    <w:rsid w:val="001F589F"/>
    <w:pPr>
      <w:spacing w:after="160" w:line="259" w:lineRule="auto"/>
    </w:pPr>
  </w:style>
  <w:style w:type="paragraph" w:customStyle="1" w:styleId="1F76FA71165941C68D5F8540262805A9">
    <w:name w:val="1F76FA71165941C68D5F8540262805A9"/>
    <w:rsid w:val="001F589F"/>
    <w:pPr>
      <w:spacing w:after="160" w:line="259" w:lineRule="auto"/>
    </w:pPr>
  </w:style>
  <w:style w:type="paragraph" w:customStyle="1" w:styleId="F5430FBD75A647BF92294F2E64791099">
    <w:name w:val="F5430FBD75A647BF92294F2E64791099"/>
    <w:rsid w:val="001F589F"/>
    <w:pPr>
      <w:spacing w:after="160" w:line="259" w:lineRule="auto"/>
    </w:pPr>
  </w:style>
  <w:style w:type="paragraph" w:customStyle="1" w:styleId="65CD596CCE8A457FB8BC65EB28099000">
    <w:name w:val="65CD596CCE8A457FB8BC65EB28099000"/>
    <w:rsid w:val="001F589F"/>
    <w:pPr>
      <w:spacing w:after="160" w:line="259" w:lineRule="auto"/>
    </w:pPr>
  </w:style>
  <w:style w:type="paragraph" w:customStyle="1" w:styleId="5915FC85D74344E1A0348FF554A6A8FF">
    <w:name w:val="5915FC85D74344E1A0348FF554A6A8FF"/>
    <w:rsid w:val="001F589F"/>
    <w:pPr>
      <w:spacing w:after="160" w:line="259" w:lineRule="auto"/>
    </w:pPr>
  </w:style>
  <w:style w:type="paragraph" w:customStyle="1" w:styleId="F24E4632DA8F4C4DB398F5006C5C8A61">
    <w:name w:val="F24E4632DA8F4C4DB398F5006C5C8A61"/>
    <w:rsid w:val="001F589F"/>
    <w:pPr>
      <w:spacing w:after="160" w:line="259" w:lineRule="auto"/>
    </w:pPr>
  </w:style>
  <w:style w:type="paragraph" w:customStyle="1" w:styleId="A569A4213EF144129DEAB4B3217926DF">
    <w:name w:val="A569A4213EF144129DEAB4B3217926DF"/>
    <w:rsid w:val="001F589F"/>
    <w:pPr>
      <w:spacing w:after="160" w:line="259" w:lineRule="auto"/>
    </w:pPr>
  </w:style>
  <w:style w:type="paragraph" w:customStyle="1" w:styleId="1ED63E93146A4784B826E470E81FAA48">
    <w:name w:val="1ED63E93146A4784B826E470E81FAA48"/>
    <w:rsid w:val="001F589F"/>
    <w:pPr>
      <w:spacing w:after="160" w:line="259" w:lineRule="auto"/>
    </w:pPr>
  </w:style>
  <w:style w:type="paragraph" w:customStyle="1" w:styleId="8E7447F38846473BB6C64F40B9E16BC4">
    <w:name w:val="8E7447F38846473BB6C64F40B9E16BC4"/>
    <w:rsid w:val="001F589F"/>
    <w:pPr>
      <w:spacing w:after="160" w:line="259" w:lineRule="auto"/>
    </w:pPr>
  </w:style>
  <w:style w:type="paragraph" w:customStyle="1" w:styleId="7721271F2E144042987BBADAA168E005">
    <w:name w:val="7721271F2E144042987BBADAA168E005"/>
    <w:rsid w:val="001F589F"/>
    <w:pPr>
      <w:spacing w:after="160" w:line="259" w:lineRule="auto"/>
    </w:pPr>
  </w:style>
  <w:style w:type="paragraph" w:customStyle="1" w:styleId="00A7C825D3B845EDB7099BDC48CF3487">
    <w:name w:val="00A7C825D3B845EDB7099BDC48CF3487"/>
    <w:rsid w:val="001F589F"/>
    <w:pPr>
      <w:spacing w:after="160" w:line="259" w:lineRule="auto"/>
    </w:pPr>
  </w:style>
  <w:style w:type="paragraph" w:customStyle="1" w:styleId="F6E6E13421D34C5AA4CC42BA893A34D7">
    <w:name w:val="F6E6E13421D34C5AA4CC42BA893A34D7"/>
    <w:rsid w:val="001F589F"/>
    <w:pPr>
      <w:spacing w:after="160" w:line="259" w:lineRule="auto"/>
    </w:pPr>
  </w:style>
  <w:style w:type="paragraph" w:customStyle="1" w:styleId="529CA75AF6184C71890FA3AB618FA249">
    <w:name w:val="529CA75AF6184C71890FA3AB618FA249"/>
    <w:rsid w:val="001F589F"/>
    <w:pPr>
      <w:spacing w:after="160" w:line="259" w:lineRule="auto"/>
    </w:pPr>
  </w:style>
  <w:style w:type="paragraph" w:customStyle="1" w:styleId="8E17ECD685234CF5AA686D61A661FE83">
    <w:name w:val="8E17ECD685234CF5AA686D61A661FE83"/>
    <w:rsid w:val="001F589F"/>
    <w:pPr>
      <w:spacing w:after="160" w:line="259" w:lineRule="auto"/>
    </w:pPr>
  </w:style>
  <w:style w:type="paragraph" w:customStyle="1" w:styleId="D006D128B5E84E97807C98A6109AE9B7">
    <w:name w:val="D006D128B5E84E97807C98A6109AE9B7"/>
    <w:rsid w:val="001F589F"/>
    <w:pPr>
      <w:spacing w:after="160" w:line="259" w:lineRule="auto"/>
    </w:pPr>
  </w:style>
  <w:style w:type="paragraph" w:customStyle="1" w:styleId="34AD9C5ED4CF4083BA8D6C15B4DAFA40">
    <w:name w:val="34AD9C5ED4CF4083BA8D6C15B4DAFA40"/>
    <w:rsid w:val="001F589F"/>
    <w:pPr>
      <w:spacing w:after="160" w:line="259" w:lineRule="auto"/>
    </w:pPr>
  </w:style>
  <w:style w:type="paragraph" w:customStyle="1" w:styleId="FD4B8817D19A45EEA8BCD410A64AA1D9">
    <w:name w:val="FD4B8817D19A45EEA8BCD410A64AA1D9"/>
    <w:rsid w:val="001F589F"/>
    <w:pPr>
      <w:spacing w:after="160" w:line="259" w:lineRule="auto"/>
    </w:pPr>
  </w:style>
  <w:style w:type="paragraph" w:customStyle="1" w:styleId="16BBCE6BABDB4F428F7AA177A6F5D769">
    <w:name w:val="16BBCE6BABDB4F428F7AA177A6F5D769"/>
    <w:rsid w:val="001F589F"/>
    <w:pPr>
      <w:spacing w:after="160" w:line="259" w:lineRule="auto"/>
    </w:pPr>
  </w:style>
  <w:style w:type="paragraph" w:customStyle="1" w:styleId="0EDEE435CB0549DE9EC6F71CCC2DF73C">
    <w:name w:val="0EDEE435CB0549DE9EC6F71CCC2DF73C"/>
    <w:rsid w:val="001F589F"/>
    <w:pPr>
      <w:spacing w:after="160" w:line="259" w:lineRule="auto"/>
    </w:pPr>
  </w:style>
  <w:style w:type="paragraph" w:customStyle="1" w:styleId="BA63C03E7F214A69B0E4516D2ACDE1FA">
    <w:name w:val="BA63C03E7F214A69B0E4516D2ACDE1FA"/>
    <w:rsid w:val="001F589F"/>
    <w:pPr>
      <w:spacing w:after="160" w:line="259" w:lineRule="auto"/>
    </w:pPr>
  </w:style>
  <w:style w:type="paragraph" w:customStyle="1" w:styleId="3CE157B965ED487A9B9D62225353CA02">
    <w:name w:val="3CE157B965ED487A9B9D62225353CA02"/>
    <w:rsid w:val="001F589F"/>
    <w:pPr>
      <w:spacing w:after="160" w:line="259" w:lineRule="auto"/>
    </w:pPr>
  </w:style>
  <w:style w:type="paragraph" w:customStyle="1" w:styleId="CD6C856F197D4123B7ACB5914F52D268">
    <w:name w:val="CD6C856F197D4123B7ACB5914F52D268"/>
    <w:rsid w:val="001F589F"/>
    <w:pPr>
      <w:spacing w:after="160" w:line="259" w:lineRule="auto"/>
    </w:pPr>
  </w:style>
  <w:style w:type="paragraph" w:customStyle="1" w:styleId="5C2D6D5A9CD843B19752869FE57645E2">
    <w:name w:val="5C2D6D5A9CD843B19752869FE57645E2"/>
    <w:rsid w:val="001F589F"/>
    <w:pPr>
      <w:spacing w:after="160" w:line="259" w:lineRule="auto"/>
    </w:pPr>
  </w:style>
  <w:style w:type="paragraph" w:customStyle="1" w:styleId="3D8CEF228ABC462D933054C4B3AA144C">
    <w:name w:val="3D8CEF228ABC462D933054C4B3AA144C"/>
    <w:rsid w:val="001F589F"/>
    <w:pPr>
      <w:spacing w:after="160" w:line="259" w:lineRule="auto"/>
    </w:pPr>
  </w:style>
  <w:style w:type="paragraph" w:customStyle="1" w:styleId="DA6CD9BC8E4445A4829DBC3F58A3A9E2">
    <w:name w:val="DA6CD9BC8E4445A4829DBC3F58A3A9E2"/>
    <w:rsid w:val="001F589F"/>
    <w:pPr>
      <w:spacing w:after="160" w:line="259" w:lineRule="auto"/>
    </w:pPr>
  </w:style>
  <w:style w:type="paragraph" w:customStyle="1" w:styleId="D13F0F9C2BE1477DB146B71437F1B82D">
    <w:name w:val="D13F0F9C2BE1477DB146B71437F1B82D"/>
    <w:rsid w:val="001F589F"/>
    <w:pPr>
      <w:spacing w:after="160" w:line="259" w:lineRule="auto"/>
    </w:pPr>
  </w:style>
  <w:style w:type="paragraph" w:customStyle="1" w:styleId="F82F798A128F4D5BB8AB7BF148697E09">
    <w:name w:val="F82F798A128F4D5BB8AB7BF148697E09"/>
    <w:rsid w:val="001F589F"/>
    <w:pPr>
      <w:spacing w:after="160" w:line="259" w:lineRule="auto"/>
    </w:pPr>
  </w:style>
  <w:style w:type="paragraph" w:customStyle="1" w:styleId="CB4449FBB6B24D32AB0425F5ED8F18B2">
    <w:name w:val="CB4449FBB6B24D32AB0425F5ED8F18B2"/>
    <w:rsid w:val="001F589F"/>
    <w:pPr>
      <w:spacing w:after="160" w:line="259" w:lineRule="auto"/>
    </w:pPr>
  </w:style>
  <w:style w:type="paragraph" w:customStyle="1" w:styleId="DDCD028CD5DB4BA799479BA4B4212AEF">
    <w:name w:val="DDCD028CD5DB4BA799479BA4B4212AEF"/>
    <w:rsid w:val="001F589F"/>
    <w:pPr>
      <w:spacing w:after="160" w:line="259" w:lineRule="auto"/>
    </w:pPr>
  </w:style>
  <w:style w:type="paragraph" w:customStyle="1" w:styleId="F1E7AC163F4C4C839E1F68B916CE83B6">
    <w:name w:val="F1E7AC163F4C4C839E1F68B916CE83B6"/>
    <w:rsid w:val="001F589F"/>
    <w:pPr>
      <w:spacing w:after="160" w:line="259" w:lineRule="auto"/>
    </w:pPr>
  </w:style>
  <w:style w:type="paragraph" w:customStyle="1" w:styleId="3E051A4E08C04311817EB27ED256E0D2">
    <w:name w:val="3E051A4E08C04311817EB27ED256E0D2"/>
    <w:rsid w:val="001F589F"/>
    <w:pPr>
      <w:spacing w:after="160" w:line="259" w:lineRule="auto"/>
    </w:pPr>
  </w:style>
  <w:style w:type="paragraph" w:customStyle="1" w:styleId="ECE0B1B1221D4F3F95F780F88FDB6A2D">
    <w:name w:val="ECE0B1B1221D4F3F95F780F88FDB6A2D"/>
    <w:rsid w:val="001F589F"/>
    <w:pPr>
      <w:spacing w:after="160" w:line="259" w:lineRule="auto"/>
    </w:pPr>
  </w:style>
  <w:style w:type="paragraph" w:customStyle="1" w:styleId="4F301B489B5B4224AF80942F4D689890">
    <w:name w:val="4F301B489B5B4224AF80942F4D689890"/>
    <w:rsid w:val="005F1E43"/>
    <w:pPr>
      <w:spacing w:after="160" w:line="259" w:lineRule="auto"/>
    </w:pPr>
  </w:style>
  <w:style w:type="paragraph" w:customStyle="1" w:styleId="86F3B7B5FDE047E2AD20A8EE1380F356">
    <w:name w:val="86F3B7B5FDE047E2AD20A8EE1380F356"/>
    <w:rsid w:val="009053A4"/>
  </w:style>
  <w:style w:type="paragraph" w:customStyle="1" w:styleId="E1A3057EC47249DA993865770361D19F">
    <w:name w:val="E1A3057EC47249DA993865770361D19F"/>
    <w:rsid w:val="009053A4"/>
  </w:style>
  <w:style w:type="paragraph" w:customStyle="1" w:styleId="80F0E1FEABB8496EB7DD1E2B2E755DC0">
    <w:name w:val="80F0E1FEABB8496EB7DD1E2B2E755DC0"/>
    <w:rsid w:val="009053A4"/>
  </w:style>
  <w:style w:type="paragraph" w:customStyle="1" w:styleId="4457D7C5FF0D4BAC9D7253C558AE672D10">
    <w:name w:val="4457D7C5FF0D4BAC9D7253C558AE672D10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0">
    <w:name w:val="E441C559B3254AAD98A095DD0CD14EF110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0">
    <w:name w:val="73849BD2BDA0426DBD71B3B6DBEE3FE610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9">
    <w:name w:val="2C7B7E87BA2341A19FF5A22E769BCD4B9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8">
    <w:name w:val="8457E938F68D4C4ABA1A959AF87B82F28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670801DF75449E92C0281AECFF5C8D1">
    <w:name w:val="C6670801DF75449E92C0281AECFF5C8D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8E1465F445144D1B802AB75AA3E3BF91">
    <w:name w:val="08E1465F445144D1B802AB75AA3E3BF9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F3920A8B8CA4ED48EF0E46DB915E0201">
    <w:name w:val="DF3920A8B8CA4ED48EF0E46DB915E020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5DF63F048644FB6A7C0EAD9CEEF4D951">
    <w:name w:val="85DF63F048644FB6A7C0EAD9CEEF4D95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3C4368AB7E4AC3A69C6EE98F5758811">
    <w:name w:val="DD3C4368AB7E4AC3A69C6EE98F575881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156486319FB48B9AB6FA59E16519DC81">
    <w:name w:val="7156486319FB48B9AB6FA59E16519DC8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8211D3DB4DE4916B95D24409DC7C2ED1">
    <w:name w:val="78211D3DB4DE4916B95D24409DC7C2ED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8B4AC0150E4987BDB9C5CEB3739A2C1">
    <w:name w:val="2B8B4AC0150E4987BDB9C5CEB3739A2C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18D4173E294FFD91C2B580F8F6CC841">
    <w:name w:val="8218D4173E294FFD91C2B580F8F6CC84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F76FA71165941C68D5F8540262805A91">
    <w:name w:val="1F76FA71165941C68D5F8540262805A9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430FBD75A647BF92294F2E647910991">
    <w:name w:val="F5430FBD75A647BF92294F2E64791099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5CD596CCE8A457FB8BC65EB280990001">
    <w:name w:val="65CD596CCE8A457FB8BC65EB28099000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915FC85D74344E1A0348FF554A6A8FF1">
    <w:name w:val="5915FC85D74344E1A0348FF554A6A8FF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24E4632DA8F4C4DB398F5006C5C8A611">
    <w:name w:val="F24E4632DA8F4C4DB398F5006C5C8A61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569A4213EF144129DEAB4B3217926DF1">
    <w:name w:val="A569A4213EF144129DEAB4B3217926DF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ED63E93146A4784B826E470E81FAA481">
    <w:name w:val="1ED63E93146A4784B826E470E81FAA48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447F38846473BB6C64F40B9E16BC41">
    <w:name w:val="8E7447F38846473BB6C64F40B9E16BC4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721271F2E144042987BBADAA168E0051">
    <w:name w:val="7721271F2E144042987BBADAA168E005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0A7C825D3B845EDB7099BDC48CF34871">
    <w:name w:val="00A7C825D3B845EDB7099BDC48CF3487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6E6E13421D34C5AA4CC42BA893A34D71">
    <w:name w:val="F6E6E13421D34C5AA4CC42BA893A34D7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29CA75AF6184C71890FA3AB618FA2491">
    <w:name w:val="529CA75AF6184C71890FA3AB618FA249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17ECD685234CF5AA686D61A661FE831">
    <w:name w:val="8E17ECD685234CF5AA686D61A661FE83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F3B7B5FDE047E2AD20A8EE1380F3561">
    <w:name w:val="86F3B7B5FDE047E2AD20A8EE1380F356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1A3057EC47249DA993865770361D19F1">
    <w:name w:val="E1A3057EC47249DA993865770361D19F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0F0E1FEABB8496EB7DD1E2B2E755DC01">
    <w:name w:val="80F0E1FEABB8496EB7DD1E2B2E755DC0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D8CEF228ABC462D933054C4B3AA144C1">
    <w:name w:val="3D8CEF228ABC462D933054C4B3AA144C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A6CD9BC8E4445A4829DBC3F58A3A9E21">
    <w:name w:val="DA6CD9BC8E4445A4829DBC3F58A3A9E2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13F0F9C2BE1477DB146B71437F1B82D1">
    <w:name w:val="D13F0F9C2BE1477DB146B71437F1B82D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CD028CD5DB4BA799479BA4B4212AEF1">
    <w:name w:val="DDCD028CD5DB4BA799479BA4B4212AEF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1E7AC163F4C4C839E1F68B916CE83B61">
    <w:name w:val="F1E7AC163F4C4C839E1F68B916CE83B6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051A4E08C04311817EB27ED256E0D21">
    <w:name w:val="3E051A4E08C04311817EB27ED256E0D2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CE0B1B1221D4F3F95F780F88FDB6A2D1">
    <w:name w:val="ECE0B1B1221D4F3F95F780F88FDB6A2D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7">
    <w:name w:val="C7CF2E41971849978E729AA5244C31BE7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301B489B5B4224AF80942F4D6898901">
    <w:name w:val="4F301B489B5B4224AF80942F4D689890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B01E0DBE028456584B3447662C24AA1">
    <w:name w:val="0B01E0DBE028456584B3447662C24AA1"/>
    <w:rsid w:val="009053A4"/>
  </w:style>
  <w:style w:type="paragraph" w:customStyle="1" w:styleId="7C9394490115458BBCDB8F93DB242F5F">
    <w:name w:val="7C9394490115458BBCDB8F93DB242F5F"/>
    <w:rsid w:val="009053A4"/>
  </w:style>
  <w:style w:type="paragraph" w:customStyle="1" w:styleId="1CE88DD545AD44B89B4925C09E3C464E">
    <w:name w:val="1CE88DD545AD44B89B4925C09E3C464E"/>
    <w:rsid w:val="009053A4"/>
  </w:style>
  <w:style w:type="paragraph" w:customStyle="1" w:styleId="4457D7C5FF0D4BAC9D7253C558AE672D11">
    <w:name w:val="4457D7C5FF0D4BAC9D7253C558AE672D1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1">
    <w:name w:val="E441C559B3254AAD98A095DD0CD14EF11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1">
    <w:name w:val="73849BD2BDA0426DBD71B3B6DBEE3FE61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0">
    <w:name w:val="2C7B7E87BA2341A19FF5A22E769BCD4B10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9">
    <w:name w:val="8457E938F68D4C4ABA1A959AF87B82F29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670801DF75449E92C0281AECFF5C8D2">
    <w:name w:val="C6670801DF75449E92C0281AECFF5C8D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8E1465F445144D1B802AB75AA3E3BF92">
    <w:name w:val="08E1465F445144D1B802AB75AA3E3BF9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F3920A8B8CA4ED48EF0E46DB915E0202">
    <w:name w:val="DF3920A8B8CA4ED48EF0E46DB915E020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5DF63F048644FB6A7C0EAD9CEEF4D952">
    <w:name w:val="85DF63F048644FB6A7C0EAD9CEEF4D95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3C4368AB7E4AC3A69C6EE98F5758812">
    <w:name w:val="DD3C4368AB7E4AC3A69C6EE98F575881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156486319FB48B9AB6FA59E16519DC82">
    <w:name w:val="7156486319FB48B9AB6FA59E16519DC8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8211D3DB4DE4916B95D24409DC7C2ED2">
    <w:name w:val="78211D3DB4DE4916B95D24409DC7C2ED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8B4AC0150E4987BDB9C5CEB3739A2C2">
    <w:name w:val="2B8B4AC0150E4987BDB9C5CEB3739A2C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18D4173E294FFD91C2B580F8F6CC842">
    <w:name w:val="8218D4173E294FFD91C2B580F8F6CC84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F76FA71165941C68D5F8540262805A92">
    <w:name w:val="1F76FA71165941C68D5F8540262805A9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430FBD75A647BF92294F2E647910992">
    <w:name w:val="F5430FBD75A647BF92294F2E64791099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5CD596CCE8A457FB8BC65EB280990002">
    <w:name w:val="65CD596CCE8A457FB8BC65EB28099000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915FC85D74344E1A0348FF554A6A8FF2">
    <w:name w:val="5915FC85D74344E1A0348FF554A6A8FF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24E4632DA8F4C4DB398F5006C5C8A612">
    <w:name w:val="F24E4632DA8F4C4DB398F5006C5C8A61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569A4213EF144129DEAB4B3217926DF2">
    <w:name w:val="A569A4213EF144129DEAB4B3217926DF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ED63E93146A4784B826E470E81FAA482">
    <w:name w:val="1ED63E93146A4784B826E470E81FAA48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447F38846473BB6C64F40B9E16BC42">
    <w:name w:val="8E7447F38846473BB6C64F40B9E16BC4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721271F2E144042987BBADAA168E0052">
    <w:name w:val="7721271F2E144042987BBADAA168E005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0A7C825D3B845EDB7099BDC48CF34872">
    <w:name w:val="00A7C825D3B845EDB7099BDC48CF3487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6E6E13421D34C5AA4CC42BA893A34D72">
    <w:name w:val="F6E6E13421D34C5AA4CC42BA893A34D7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29CA75AF6184C71890FA3AB618FA2492">
    <w:name w:val="529CA75AF6184C71890FA3AB618FA249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17ECD685234CF5AA686D61A661FE832">
    <w:name w:val="8E17ECD685234CF5AA686D61A661FE83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F3B7B5FDE047E2AD20A8EE1380F3562">
    <w:name w:val="86F3B7B5FDE047E2AD20A8EE1380F356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1A3057EC47249DA993865770361D19F2">
    <w:name w:val="E1A3057EC47249DA993865770361D19F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0F0E1FEABB8496EB7DD1E2B2E755DC02">
    <w:name w:val="80F0E1FEABB8496EB7DD1E2B2E755DC0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D8CEF228ABC462D933054C4B3AA144C2">
    <w:name w:val="3D8CEF228ABC462D933054C4B3AA144C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A6CD9BC8E4445A4829DBC3F58A3A9E22">
    <w:name w:val="DA6CD9BC8E4445A4829DBC3F58A3A9E2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13F0F9C2BE1477DB146B71437F1B82D2">
    <w:name w:val="D13F0F9C2BE1477DB146B71437F1B82D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B01E0DBE028456584B3447662C24AA11">
    <w:name w:val="0B01E0DBE028456584B3447662C24AA1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C9394490115458BBCDB8F93DB242F5F1">
    <w:name w:val="7C9394490115458BBCDB8F93DB242F5F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CE88DD545AD44B89B4925C09E3C464E1">
    <w:name w:val="1CE88DD545AD44B89B4925C09E3C464E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CD028CD5DB4BA799479BA4B4212AEF2">
    <w:name w:val="DDCD028CD5DB4BA799479BA4B4212AEF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1E7AC163F4C4C839E1F68B916CE83B62">
    <w:name w:val="F1E7AC163F4C4C839E1F68B916CE83B6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051A4E08C04311817EB27ED256E0D22">
    <w:name w:val="3E051A4E08C04311817EB27ED256E0D2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CE0B1B1221D4F3F95F780F88FDB6A2D2">
    <w:name w:val="ECE0B1B1221D4F3F95F780F88FDB6A2D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8">
    <w:name w:val="C7CF2E41971849978E729AA5244C31BE8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301B489B5B4224AF80942F4D6898902">
    <w:name w:val="4F301B489B5B4224AF80942F4D689890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2DE3884BBB4FB687D36C6BD157BE17">
    <w:name w:val="E62DE3884BBB4FB687D36C6BD157BE17"/>
    <w:rsid w:val="009053A4"/>
  </w:style>
  <w:style w:type="paragraph" w:customStyle="1" w:styleId="4457D7C5FF0D4BAC9D7253C558AE672D12">
    <w:name w:val="4457D7C5FF0D4BAC9D7253C558AE672D1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2">
    <w:name w:val="E441C559B3254AAD98A095DD0CD14EF11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2">
    <w:name w:val="73849BD2BDA0426DBD71B3B6DBEE3FE61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1">
    <w:name w:val="2C7B7E87BA2341A19FF5A22E769BCD4B1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0">
    <w:name w:val="8457E938F68D4C4ABA1A959AF87B82F210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670801DF75449E92C0281AECFF5C8D3">
    <w:name w:val="C6670801DF75449E92C0281AECFF5C8D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8E1465F445144D1B802AB75AA3E3BF93">
    <w:name w:val="08E1465F445144D1B802AB75AA3E3BF9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F3920A8B8CA4ED48EF0E46DB915E0203">
    <w:name w:val="DF3920A8B8CA4ED48EF0E46DB915E020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5DF63F048644FB6A7C0EAD9CEEF4D953">
    <w:name w:val="85DF63F048644FB6A7C0EAD9CEEF4D95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3C4368AB7E4AC3A69C6EE98F5758813">
    <w:name w:val="DD3C4368AB7E4AC3A69C6EE98F575881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156486319FB48B9AB6FA59E16519DC83">
    <w:name w:val="7156486319FB48B9AB6FA59E16519DC8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8211D3DB4DE4916B95D24409DC7C2ED3">
    <w:name w:val="78211D3DB4DE4916B95D24409DC7C2ED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8B4AC0150E4987BDB9C5CEB3739A2C3">
    <w:name w:val="2B8B4AC0150E4987BDB9C5CEB3739A2C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18D4173E294FFD91C2B580F8F6CC843">
    <w:name w:val="8218D4173E294FFD91C2B580F8F6CC84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F76FA71165941C68D5F8540262805A93">
    <w:name w:val="1F76FA71165941C68D5F8540262805A9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430FBD75A647BF92294F2E647910993">
    <w:name w:val="F5430FBD75A647BF92294F2E64791099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5CD596CCE8A457FB8BC65EB280990003">
    <w:name w:val="65CD596CCE8A457FB8BC65EB28099000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915FC85D74344E1A0348FF554A6A8FF3">
    <w:name w:val="5915FC85D74344E1A0348FF554A6A8FF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24E4632DA8F4C4DB398F5006C5C8A613">
    <w:name w:val="F24E4632DA8F4C4DB398F5006C5C8A61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569A4213EF144129DEAB4B3217926DF3">
    <w:name w:val="A569A4213EF144129DEAB4B3217926DF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ED63E93146A4784B826E470E81FAA483">
    <w:name w:val="1ED63E93146A4784B826E470E81FAA48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447F38846473BB6C64F40B9E16BC43">
    <w:name w:val="8E7447F38846473BB6C64F40B9E16BC4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721271F2E144042987BBADAA168E0053">
    <w:name w:val="7721271F2E144042987BBADAA168E005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0A7C825D3B845EDB7099BDC48CF34873">
    <w:name w:val="00A7C825D3B845EDB7099BDC48CF3487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6E6E13421D34C5AA4CC42BA893A34D73">
    <w:name w:val="F6E6E13421D34C5AA4CC42BA893A34D7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29CA75AF6184C71890FA3AB618FA2493">
    <w:name w:val="529CA75AF6184C71890FA3AB618FA249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17ECD685234CF5AA686D61A661FE833">
    <w:name w:val="8E17ECD685234CF5AA686D61A661FE83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F3B7B5FDE047E2AD20A8EE1380F3563">
    <w:name w:val="86F3B7B5FDE047E2AD20A8EE1380F356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1A3057EC47249DA993865770361D19F3">
    <w:name w:val="E1A3057EC47249DA993865770361D19F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0F0E1FEABB8496EB7DD1E2B2E755DC03">
    <w:name w:val="80F0E1FEABB8496EB7DD1E2B2E755DC0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D8CEF228ABC462D933054C4B3AA144C3">
    <w:name w:val="3D8CEF228ABC462D933054C4B3AA144C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A6CD9BC8E4445A4829DBC3F58A3A9E23">
    <w:name w:val="DA6CD9BC8E4445A4829DBC3F58A3A9E2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13F0F9C2BE1477DB146B71437F1B82D3">
    <w:name w:val="D13F0F9C2BE1477DB146B71437F1B82D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B01E0DBE028456584B3447662C24AA12">
    <w:name w:val="0B01E0DBE028456584B3447662C24AA1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C9394490115458BBCDB8F93DB242F5F2">
    <w:name w:val="7C9394490115458BBCDB8F93DB242F5F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CE88DD545AD44B89B4925C09E3C464E2">
    <w:name w:val="1CE88DD545AD44B89B4925C09E3C464E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CD028CD5DB4BA799479BA4B4212AEF3">
    <w:name w:val="DDCD028CD5DB4BA799479BA4B4212AEF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1E7AC163F4C4C839E1F68B916CE83B63">
    <w:name w:val="F1E7AC163F4C4C839E1F68B916CE83B6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051A4E08C04311817EB27ED256E0D23">
    <w:name w:val="3E051A4E08C04311817EB27ED256E0D2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CE0B1B1221D4F3F95F780F88FDB6A2D3">
    <w:name w:val="ECE0B1B1221D4F3F95F780F88FDB6A2D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9">
    <w:name w:val="C7CF2E41971849978E729AA5244C31BE9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301B489B5B4224AF80942F4D6898903">
    <w:name w:val="4F301B489B5B4224AF80942F4D689890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62DE3884BBB4FB687D36C6BD157BE171">
    <w:name w:val="E62DE3884BBB4FB687D36C6BD157BE17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A88DD141E194BDFB8E507D81E515C14">
    <w:name w:val="FA88DD141E194BDFB8E507D81E515C14"/>
    <w:rsid w:val="009053A4"/>
  </w:style>
  <w:style w:type="paragraph" w:customStyle="1" w:styleId="6F333EEA19F845229B8C72F47CAA80F5">
    <w:name w:val="6F333EEA19F845229B8C72F47CAA80F5"/>
    <w:rsid w:val="009053A4"/>
  </w:style>
  <w:style w:type="paragraph" w:customStyle="1" w:styleId="F53DA21D1FAA48D6888F0F6FCDCE96F3">
    <w:name w:val="F53DA21D1FAA48D6888F0F6FCDCE96F3"/>
    <w:rsid w:val="009053A4"/>
  </w:style>
  <w:style w:type="paragraph" w:customStyle="1" w:styleId="4457D7C5FF0D4BAC9D7253C558AE672D13">
    <w:name w:val="4457D7C5FF0D4BAC9D7253C558AE672D1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441C559B3254AAD98A095DD0CD14EF113">
    <w:name w:val="E441C559B3254AAD98A095DD0CD14EF11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3849BD2BDA0426DBD71B3B6DBEE3FE613">
    <w:name w:val="73849BD2BDA0426DBD71B3B6DBEE3FE61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C7B7E87BA2341A19FF5A22E769BCD4B12">
    <w:name w:val="2C7B7E87BA2341A19FF5A22E769BCD4B12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457E938F68D4C4ABA1A959AF87B82F211">
    <w:name w:val="8457E938F68D4C4ABA1A959AF87B82F21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6670801DF75449E92C0281AECFF5C8D4">
    <w:name w:val="C6670801DF75449E92C0281AECFF5C8D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8E1465F445144D1B802AB75AA3E3BF94">
    <w:name w:val="08E1465F445144D1B802AB75AA3E3BF9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F3920A8B8CA4ED48EF0E46DB915E0204">
    <w:name w:val="DF3920A8B8CA4ED48EF0E46DB915E020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5DF63F048644FB6A7C0EAD9CEEF4D954">
    <w:name w:val="85DF63F048644FB6A7C0EAD9CEEF4D95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3C4368AB7E4AC3A69C6EE98F5758814">
    <w:name w:val="DD3C4368AB7E4AC3A69C6EE98F575881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156486319FB48B9AB6FA59E16519DC84">
    <w:name w:val="7156486319FB48B9AB6FA59E16519DC8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8211D3DB4DE4916B95D24409DC7C2ED4">
    <w:name w:val="78211D3DB4DE4916B95D24409DC7C2ED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2B8B4AC0150E4987BDB9C5CEB3739A2C4">
    <w:name w:val="2B8B4AC0150E4987BDB9C5CEB3739A2C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218D4173E294FFD91C2B580F8F6CC844">
    <w:name w:val="8218D4173E294FFD91C2B580F8F6CC84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F76FA71165941C68D5F8540262805A94">
    <w:name w:val="1F76FA71165941C68D5F8540262805A9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430FBD75A647BF92294F2E647910994">
    <w:name w:val="F5430FBD75A647BF92294F2E64791099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5CD596CCE8A457FB8BC65EB280990004">
    <w:name w:val="65CD596CCE8A457FB8BC65EB28099000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915FC85D74344E1A0348FF554A6A8FF4">
    <w:name w:val="5915FC85D74344E1A0348FF554A6A8FF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24E4632DA8F4C4DB398F5006C5C8A614">
    <w:name w:val="F24E4632DA8F4C4DB398F5006C5C8A61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A569A4213EF144129DEAB4B3217926DF4">
    <w:name w:val="A569A4213EF144129DEAB4B3217926DF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ED63E93146A4784B826E470E81FAA484">
    <w:name w:val="1ED63E93146A4784B826E470E81FAA48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7447F38846473BB6C64F40B9E16BC44">
    <w:name w:val="8E7447F38846473BB6C64F40B9E16BC4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721271F2E144042987BBADAA168E0054">
    <w:name w:val="7721271F2E144042987BBADAA168E005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0A7C825D3B845EDB7099BDC48CF34874">
    <w:name w:val="00A7C825D3B845EDB7099BDC48CF3487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6E6E13421D34C5AA4CC42BA893A34D74">
    <w:name w:val="F6E6E13421D34C5AA4CC42BA893A34D7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529CA75AF6184C71890FA3AB618FA2494">
    <w:name w:val="529CA75AF6184C71890FA3AB618FA249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E17ECD685234CF5AA686D61A661FE834">
    <w:name w:val="8E17ECD685234CF5AA686D61A661FE83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6F3B7B5FDE047E2AD20A8EE1380F3564">
    <w:name w:val="86F3B7B5FDE047E2AD20A8EE1380F356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1A3057EC47249DA993865770361D19F4">
    <w:name w:val="E1A3057EC47249DA993865770361D19F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80F0E1FEABB8496EB7DD1E2B2E755DC04">
    <w:name w:val="80F0E1FEABB8496EB7DD1E2B2E755DC0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D8CEF228ABC462D933054C4B3AA144C4">
    <w:name w:val="3D8CEF228ABC462D933054C4B3AA144C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A6CD9BC8E4445A4829DBC3F58A3A9E24">
    <w:name w:val="DA6CD9BC8E4445A4829DBC3F58A3A9E2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13F0F9C2BE1477DB146B71437F1B82D4">
    <w:name w:val="D13F0F9C2BE1477DB146B71437F1B82D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0B01E0DBE028456584B3447662C24AA13">
    <w:name w:val="0B01E0DBE028456584B3447662C24AA1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7C9394490115458BBCDB8F93DB242F5F3">
    <w:name w:val="7C9394490115458BBCDB8F93DB242F5F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1CE88DD545AD44B89B4925C09E3C464E3">
    <w:name w:val="1CE88DD545AD44B89B4925C09E3C464E3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DDCD028CD5DB4BA799479BA4B4212AEF4">
    <w:name w:val="DDCD028CD5DB4BA799479BA4B4212AEF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1E7AC163F4C4C839E1F68B916CE83B64">
    <w:name w:val="F1E7AC163F4C4C839E1F68B916CE83B6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3E051A4E08C04311817EB27ED256E0D24">
    <w:name w:val="3E051A4E08C04311817EB27ED256E0D2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CE0B1B1221D4F3F95F780F88FDB6A2D4">
    <w:name w:val="ECE0B1B1221D4F3F95F780F88FDB6A2D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C7CF2E41971849978E729AA5244C31BE10">
    <w:name w:val="C7CF2E41971849978E729AA5244C31BE10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4F301B489B5B4224AF80942F4D6898904">
    <w:name w:val="4F301B489B5B4224AF80942F4D6898904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6F333EEA19F845229B8C72F47CAA80F51">
    <w:name w:val="6F333EEA19F845229B8C72F47CAA80F5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F53DA21D1FAA48D6888F0F6FCDCE96F31">
    <w:name w:val="F53DA21D1FAA48D6888F0F6FCDCE96F31"/>
    <w:rsid w:val="009053A4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sz w:val="24"/>
      <w:szCs w:val="24"/>
      <w:lang w:eastAsia="en-US"/>
    </w:rPr>
  </w:style>
  <w:style w:type="paragraph" w:customStyle="1" w:styleId="EEE254A1E4EE45C294DB3116D6BDEBA8">
    <w:name w:val="EEE254A1E4EE45C294DB3116D6BDEBA8"/>
    <w:rsid w:val="009053A4"/>
  </w:style>
  <w:style w:type="paragraph" w:customStyle="1" w:styleId="C93E7F7D160649E2A0A1B68281379D28">
    <w:name w:val="C93E7F7D160649E2A0A1B68281379D28"/>
    <w:rsid w:val="009053A4"/>
  </w:style>
  <w:style w:type="paragraph" w:customStyle="1" w:styleId="CDA6E758DD9E4ECAB3F5A5E66DAC88B7">
    <w:name w:val="CDA6E758DD9E4ECAB3F5A5E66DAC88B7"/>
    <w:rsid w:val="009053A4"/>
  </w:style>
  <w:style w:type="paragraph" w:customStyle="1" w:styleId="9E9318309CDF40398E605AD3EBA93A56">
    <w:name w:val="9E9318309CDF40398E605AD3EBA93A56"/>
    <w:rsid w:val="009053A4"/>
  </w:style>
  <w:style w:type="paragraph" w:customStyle="1" w:styleId="4382746A16B34F36A6815399EFF1173D">
    <w:name w:val="4382746A16B34F36A6815399EFF1173D"/>
    <w:rsid w:val="009053A4"/>
  </w:style>
  <w:style w:type="paragraph" w:customStyle="1" w:styleId="D42A4C491D1246748D149A7C1EFE9FFB">
    <w:name w:val="D42A4C491D1246748D149A7C1EFE9FFB"/>
    <w:rsid w:val="009053A4"/>
  </w:style>
  <w:style w:type="paragraph" w:customStyle="1" w:styleId="4905C5D8484C487281DF42C3485DCD01">
    <w:name w:val="4905C5D8484C487281DF42C3485DCD01"/>
    <w:rsid w:val="009053A4"/>
  </w:style>
  <w:style w:type="paragraph" w:customStyle="1" w:styleId="776C5D950B0349AAB1C83736786B983E">
    <w:name w:val="776C5D950B0349AAB1C83736786B983E"/>
    <w:rsid w:val="009053A4"/>
  </w:style>
  <w:style w:type="paragraph" w:customStyle="1" w:styleId="6CF2C95E85164120AC860446C16E4697">
    <w:name w:val="6CF2C95E85164120AC860446C16E4697"/>
    <w:rsid w:val="009053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3FEEE-9E70-4C01-A0F4-433A7DFE5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modello_ferie ATA .dotx</Template>
  <TotalTime>61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giomAC</Company>
  <LinksUpToDate>false</LinksUpToDate>
  <CharactersWithSpaces>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ANDREA</cp:lastModifiedBy>
  <cp:revision>3</cp:revision>
  <cp:lastPrinted>2018-09-26T11:48:00Z</cp:lastPrinted>
  <dcterms:created xsi:type="dcterms:W3CDTF">2018-09-26T14:19:00Z</dcterms:created>
  <dcterms:modified xsi:type="dcterms:W3CDTF">2018-09-27T15:28:00Z</dcterms:modified>
</cp:coreProperties>
</file>